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E661B9" w14:textId="13F1F751" w:rsidR="001915ED" w:rsidRDefault="00FC3463">
      <w:pPr>
        <w:sectPr w:rsidR="001915ED" w:rsidSect="001915ED">
          <w:footerReference w:type="default" r:id="rId10"/>
          <w:pgSz w:w="11906" w:h="16838" w:code="9"/>
          <w:pgMar w:top="0" w:right="0" w:bottom="0" w:left="0" w:header="0" w:footer="0" w:gutter="0"/>
          <w:cols w:space="708"/>
          <w:docGrid w:linePitch="360"/>
        </w:sectPr>
      </w:pPr>
      <w:r>
        <w:rPr>
          <w:noProof/>
          <w:lang w:eastAsia="en-GB"/>
        </w:rPr>
        <mc:AlternateContent>
          <mc:Choice Requires="wps">
            <w:drawing>
              <wp:anchor distT="0" distB="0" distL="114300" distR="114300" simplePos="0" relativeHeight="251658261" behindDoc="0" locked="0" layoutInCell="1" allowOverlap="1" wp14:anchorId="216F78C2" wp14:editId="44A99B7E">
                <wp:simplePos x="0" y="0"/>
                <wp:positionH relativeFrom="column">
                  <wp:posOffset>4114800</wp:posOffset>
                </wp:positionH>
                <wp:positionV relativeFrom="paragraph">
                  <wp:posOffset>6753860</wp:posOffset>
                </wp:positionV>
                <wp:extent cx="1085850" cy="4953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1085850" cy="495300"/>
                        </a:xfrm>
                        <a:prstGeom prst="rect">
                          <a:avLst/>
                        </a:prstGeom>
                        <a:noFill/>
                        <a:ln w="6350">
                          <a:noFill/>
                        </a:ln>
                      </wps:spPr>
                      <wps:txbx>
                        <w:txbxContent>
                          <w:p w14:paraId="11BF8373" w14:textId="73A6E39E" w:rsidR="00FC3463" w:rsidRPr="00FC3463" w:rsidRDefault="00FC3463" w:rsidP="00FC3463">
                            <w:pPr>
                              <w:rPr>
                                <w:rFonts w:asciiTheme="minorHAnsi" w:hAnsiTheme="minorHAnsi" w:cstheme="minorHAnsi"/>
                                <w:color w:val="FFFFFF" w:themeColor="background1"/>
                                <w:sz w:val="40"/>
                                <w:szCs w:val="40"/>
                                <w:lang w:val="en-US"/>
                              </w:rPr>
                            </w:pPr>
                            <w:r w:rsidRPr="00FC3463">
                              <w:rPr>
                                <w:rFonts w:asciiTheme="minorHAnsi" w:hAnsiTheme="minorHAnsi" w:cstheme="minorHAnsi"/>
                                <w:color w:val="FFFFFF" w:themeColor="background1"/>
                                <w:sz w:val="40"/>
                                <w:szCs w:val="40"/>
                                <w:lang w:val="en-US"/>
                              </w:rPr>
                              <w:t xml:space="preserve">LOT </w:t>
                            </w:r>
                            <w:r w:rsidR="00417FB4">
                              <w:rPr>
                                <w:rFonts w:asciiTheme="minorHAnsi" w:hAnsiTheme="minorHAnsi" w:cstheme="minorHAnsi"/>
                                <w:color w:val="FFFFFF" w:themeColor="background1"/>
                                <w:sz w:val="40"/>
                                <w:szCs w:val="40"/>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16F78C2" id="_x0000_t202" coordsize="21600,21600" o:spt="202" path="m,l,21600r21600,l21600,xe">
                <v:stroke joinstyle="miter"/>
                <v:path gradientshapeok="t" o:connecttype="rect"/>
              </v:shapetype>
              <v:shape id="Text Box 45" o:spid="_x0000_s1026" type="#_x0000_t202" style="position:absolute;margin-left:324pt;margin-top:531.8pt;width:85.5pt;height:39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" filled="f" stroked="f" strokeweight=".5pt">
                <v:textbox>
                  <w:txbxContent>
                    <w:p w14:paraId="11BF8373" w14:textId="73A6E39E" w:rsidR="00FC3463" w:rsidRPr="00FC3463" w:rsidRDefault="00FC3463" w:rsidP="00FC3463">
                      <w:pPr>
                        <w:rPr>
                          <w:rFonts w:asciiTheme="minorHAnsi" w:hAnsiTheme="minorHAnsi" w:cstheme="minorHAnsi"/>
                          <w:color w:val="FFFFFF" w:themeColor="background1"/>
                          <w:sz w:val="40"/>
                          <w:szCs w:val="40"/>
                          <w:lang w:val="en-US"/>
                        </w:rPr>
                      </w:pPr>
                      <w:r w:rsidRPr="00FC3463">
                        <w:rPr>
                          <w:rFonts w:asciiTheme="minorHAnsi" w:hAnsiTheme="minorHAnsi" w:cstheme="minorHAnsi"/>
                          <w:color w:val="FFFFFF" w:themeColor="background1"/>
                          <w:sz w:val="40"/>
                          <w:szCs w:val="40"/>
                          <w:lang w:val="en-US"/>
                        </w:rPr>
                        <w:t xml:space="preserve">LOT </w:t>
                      </w:r>
                      <w:r w:rsidR="00417FB4">
                        <w:rPr>
                          <w:rFonts w:asciiTheme="minorHAnsi" w:hAnsiTheme="minorHAnsi" w:cstheme="minorHAnsi"/>
                          <w:color w:val="FFFFFF" w:themeColor="background1"/>
                          <w:sz w:val="40"/>
                          <w:szCs w:val="40"/>
                          <w:lang w:val="en-US"/>
                        </w:rPr>
                        <w:t>B</w:t>
                      </w: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5C323FD5" wp14:editId="35B086BE">
                <wp:simplePos x="0" y="0"/>
                <wp:positionH relativeFrom="column">
                  <wp:posOffset>790575</wp:posOffset>
                </wp:positionH>
                <wp:positionV relativeFrom="paragraph">
                  <wp:posOffset>6743700</wp:posOffset>
                </wp:positionV>
                <wp:extent cx="1085850" cy="4953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1085850" cy="495300"/>
                        </a:xfrm>
                        <a:prstGeom prst="rect">
                          <a:avLst/>
                        </a:prstGeom>
                        <a:noFill/>
                        <a:ln w="6350">
                          <a:noFill/>
                        </a:ln>
                      </wps:spPr>
                      <wps:txbx>
                        <w:txbxContent>
                          <w:p w14:paraId="6D483CBA" w14:textId="183DE4A7" w:rsidR="00FC3463" w:rsidRPr="00FC3463" w:rsidRDefault="00FC3463" w:rsidP="00FC3463">
                            <w:pPr>
                              <w:rPr>
                                <w:rFonts w:asciiTheme="minorHAnsi" w:hAnsiTheme="minorHAnsi" w:cstheme="minorHAnsi"/>
                                <w:color w:val="FFFFFF" w:themeColor="background1"/>
                                <w:sz w:val="40"/>
                                <w:szCs w:val="40"/>
                                <w:lang w:val="en-US"/>
                              </w:rPr>
                            </w:pPr>
                            <w:r w:rsidRPr="00FC3463">
                              <w:rPr>
                                <w:rFonts w:asciiTheme="minorHAnsi" w:hAnsiTheme="minorHAnsi" w:cstheme="minorHAnsi"/>
                                <w:color w:val="FFFFFF" w:themeColor="background1"/>
                                <w:sz w:val="40"/>
                                <w:szCs w:val="40"/>
                                <w:lang w:val="en-US"/>
                              </w:rPr>
                              <w:t xml:space="preserve">LOT </w:t>
                            </w:r>
                            <w:r w:rsidR="00417FB4">
                              <w:rPr>
                                <w:rFonts w:asciiTheme="minorHAnsi" w:hAnsiTheme="minorHAnsi" w:cstheme="minorHAnsi"/>
                                <w:color w:val="FFFFFF" w:themeColor="background1"/>
                                <w:sz w:val="40"/>
                                <w:szCs w:val="4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323FD5" id="Text Box 44" o:spid="_x0000_s1027" type="#_x0000_t202" style="position:absolute;margin-left:62.25pt;margin-top:531pt;width:85.5pt;height:39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" filled="f" stroked="f" strokeweight=".5pt">
                <v:textbox>
                  <w:txbxContent>
                    <w:p w14:paraId="6D483CBA" w14:textId="183DE4A7" w:rsidR="00FC3463" w:rsidRPr="00FC3463" w:rsidRDefault="00FC3463" w:rsidP="00FC3463">
                      <w:pPr>
                        <w:rPr>
                          <w:rFonts w:asciiTheme="minorHAnsi" w:hAnsiTheme="minorHAnsi" w:cstheme="minorHAnsi"/>
                          <w:color w:val="FFFFFF" w:themeColor="background1"/>
                          <w:sz w:val="40"/>
                          <w:szCs w:val="40"/>
                          <w:lang w:val="en-US"/>
                        </w:rPr>
                      </w:pPr>
                      <w:r w:rsidRPr="00FC3463">
                        <w:rPr>
                          <w:rFonts w:asciiTheme="minorHAnsi" w:hAnsiTheme="minorHAnsi" w:cstheme="minorHAnsi"/>
                          <w:color w:val="FFFFFF" w:themeColor="background1"/>
                          <w:sz w:val="40"/>
                          <w:szCs w:val="40"/>
                          <w:lang w:val="en-US"/>
                        </w:rPr>
                        <w:t xml:space="preserve">LOT </w:t>
                      </w:r>
                      <w:r w:rsidR="00417FB4">
                        <w:rPr>
                          <w:rFonts w:asciiTheme="minorHAnsi" w:hAnsiTheme="minorHAnsi" w:cstheme="minorHAnsi"/>
                          <w:color w:val="FFFFFF" w:themeColor="background1"/>
                          <w:sz w:val="40"/>
                          <w:szCs w:val="40"/>
                          <w:lang w:val="en-US"/>
                        </w:rPr>
                        <w:t>A</w:t>
                      </w: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665BA1B9" wp14:editId="492D59DD">
                <wp:simplePos x="0" y="0"/>
                <wp:positionH relativeFrom="column">
                  <wp:posOffset>790575</wp:posOffset>
                </wp:positionH>
                <wp:positionV relativeFrom="paragraph">
                  <wp:posOffset>4570730</wp:posOffset>
                </wp:positionV>
                <wp:extent cx="1085850" cy="4953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085850" cy="495300"/>
                        </a:xfrm>
                        <a:prstGeom prst="rect">
                          <a:avLst/>
                        </a:prstGeom>
                        <a:noFill/>
                        <a:ln w="6350">
                          <a:noFill/>
                        </a:ln>
                      </wps:spPr>
                      <wps:txbx>
                        <w:txbxContent>
                          <w:p w14:paraId="4D4AA51F" w14:textId="5FCECEC5" w:rsidR="00FC3463" w:rsidRPr="00FC3463" w:rsidRDefault="00FC3463">
                            <w:pPr>
                              <w:rPr>
                                <w:rFonts w:asciiTheme="minorHAnsi" w:hAnsiTheme="minorHAnsi" w:cstheme="minorHAnsi"/>
                                <w:color w:val="FFFFFF" w:themeColor="background1"/>
                                <w:sz w:val="40"/>
                                <w:szCs w:val="40"/>
                                <w:lang w:val="en-US"/>
                              </w:rPr>
                            </w:pPr>
                            <w:r w:rsidRPr="00FC3463">
                              <w:rPr>
                                <w:rFonts w:asciiTheme="minorHAnsi" w:hAnsiTheme="minorHAnsi" w:cstheme="minorHAnsi"/>
                                <w:color w:val="FFFFFF" w:themeColor="background1"/>
                                <w:sz w:val="40"/>
                                <w:szCs w:val="40"/>
                                <w:lang w:val="en-US"/>
                              </w:rPr>
                              <w:t>LOT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5BA1B9" id="Text Box 43" o:spid="_x0000_s1028" type="#_x0000_t202" style="position:absolute;margin-left:62.25pt;margin-top:359.9pt;width:85.5pt;height:39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" filled="f" stroked="f" strokeweight=".5pt">
                <v:textbox>
                  <w:txbxContent>
                    <w:p w14:paraId="4D4AA51F" w14:textId="5FCECEC5" w:rsidR="00FC3463" w:rsidRPr="00FC3463" w:rsidRDefault="00FC3463">
                      <w:pPr>
                        <w:rPr>
                          <w:rFonts w:asciiTheme="minorHAnsi" w:hAnsiTheme="minorHAnsi" w:cstheme="minorHAnsi"/>
                          <w:color w:val="FFFFFF" w:themeColor="background1"/>
                          <w:sz w:val="40"/>
                          <w:szCs w:val="40"/>
                          <w:lang w:val="en-US"/>
                        </w:rPr>
                      </w:pPr>
                      <w:r w:rsidRPr="00FC3463">
                        <w:rPr>
                          <w:rFonts w:asciiTheme="minorHAnsi" w:hAnsiTheme="minorHAnsi" w:cstheme="minorHAnsi"/>
                          <w:color w:val="FFFFFF" w:themeColor="background1"/>
                          <w:sz w:val="40"/>
                          <w:szCs w:val="40"/>
                          <w:lang w:val="en-US"/>
                        </w:rPr>
                        <w:t>LOT A</w:t>
                      </w:r>
                    </w:p>
                  </w:txbxContent>
                </v:textbox>
              </v:shape>
            </w:pict>
          </mc:Fallback>
        </mc:AlternateContent>
      </w:r>
      <w:r w:rsidR="00DE20E4">
        <w:rPr>
          <w:noProof/>
          <w:lang w:eastAsia="en-GB"/>
        </w:rPr>
        <mc:AlternateContent>
          <mc:Choice Requires="wps">
            <w:drawing>
              <wp:anchor distT="0" distB="0" distL="114300" distR="114300" simplePos="0" relativeHeight="251658256" behindDoc="0" locked="0" layoutInCell="1" allowOverlap="1" wp14:anchorId="5022A8CA" wp14:editId="096BA809">
                <wp:simplePos x="0" y="0"/>
                <wp:positionH relativeFrom="page">
                  <wp:posOffset>785813</wp:posOffset>
                </wp:positionH>
                <wp:positionV relativeFrom="page">
                  <wp:posOffset>7305675</wp:posOffset>
                </wp:positionV>
                <wp:extent cx="6233795" cy="1255395"/>
                <wp:effectExtent l="0" t="0" r="14605" b="1905"/>
                <wp:wrapNone/>
                <wp:docPr id="4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795" cy="125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37B07" w14:textId="0725EFEE" w:rsidR="00666291" w:rsidRPr="00AF34D4" w:rsidRDefault="00A96BE4" w:rsidP="00666291">
                            <w:pPr>
                              <w:jc w:val="right"/>
                              <w:rPr>
                                <w:rFonts w:asciiTheme="minorHAnsi" w:hAnsiTheme="minorHAnsi" w:cstheme="minorHAnsi"/>
                                <w:color w:val="B21E28"/>
                                <w:sz w:val="40"/>
                                <w:szCs w:val="40"/>
                              </w:rPr>
                            </w:pPr>
                            <w:r w:rsidRPr="00AF34D4">
                              <w:rPr>
                                <w:rFonts w:asciiTheme="minorHAnsi" w:hAnsiTheme="minorHAnsi" w:cstheme="minorHAnsi"/>
                                <w:color w:val="B21E28"/>
                                <w:sz w:val="40"/>
                                <w:szCs w:val="40"/>
                              </w:rPr>
                              <w:t>Auction Guide Price</w:t>
                            </w:r>
                            <w:r w:rsidR="008C3821">
                              <w:rPr>
                                <w:rFonts w:asciiTheme="minorHAnsi" w:hAnsiTheme="minorHAnsi" w:cstheme="minorHAnsi"/>
                                <w:color w:val="B21E28"/>
                                <w:sz w:val="40"/>
                                <w:szCs w:val="40"/>
                              </w:rPr>
                              <w:t xml:space="preserve">: OFFERED FOR SALE </w:t>
                            </w:r>
                            <w:r w:rsidR="006336F5">
                              <w:rPr>
                                <w:rFonts w:asciiTheme="minorHAnsi" w:hAnsiTheme="minorHAnsi" w:cstheme="minorHAnsi"/>
                                <w:color w:val="B21E28"/>
                                <w:sz w:val="40"/>
                                <w:szCs w:val="40"/>
                              </w:rPr>
                              <w:t>IN</w:t>
                            </w:r>
                            <w:r w:rsidR="008C3821">
                              <w:rPr>
                                <w:rFonts w:asciiTheme="minorHAnsi" w:hAnsiTheme="minorHAnsi" w:cstheme="minorHAnsi"/>
                                <w:color w:val="B21E28"/>
                                <w:sz w:val="40"/>
                                <w:szCs w:val="40"/>
                              </w:rPr>
                              <w:t xml:space="preserve"> </w:t>
                            </w:r>
                            <w:r w:rsidR="00417FB4">
                              <w:rPr>
                                <w:rFonts w:asciiTheme="minorHAnsi" w:hAnsiTheme="minorHAnsi" w:cstheme="minorHAnsi"/>
                                <w:color w:val="B21E28"/>
                                <w:sz w:val="40"/>
                                <w:szCs w:val="40"/>
                              </w:rPr>
                              <w:t>TWO</w:t>
                            </w:r>
                            <w:r w:rsidR="008C3821">
                              <w:rPr>
                                <w:rFonts w:asciiTheme="minorHAnsi" w:hAnsiTheme="minorHAnsi" w:cstheme="minorHAnsi"/>
                                <w:color w:val="B21E28"/>
                                <w:sz w:val="40"/>
                                <w:szCs w:val="40"/>
                              </w:rPr>
                              <w:t xml:space="preserve"> LOTS</w:t>
                            </w:r>
                            <w:r w:rsidRPr="00AF34D4">
                              <w:rPr>
                                <w:rFonts w:asciiTheme="minorHAnsi" w:hAnsiTheme="minorHAnsi" w:cstheme="minorHAnsi"/>
                                <w:color w:val="B21E28"/>
                                <w:sz w:val="40"/>
                                <w:szCs w:val="40"/>
                              </w:rPr>
                              <w:t>*</w:t>
                            </w:r>
                          </w:p>
                          <w:p w14:paraId="177385A6" w14:textId="135A859D" w:rsidR="00A96BE4" w:rsidRPr="00AF34D4" w:rsidRDefault="00751E7D" w:rsidP="00217FBA">
                            <w:pPr>
                              <w:tabs>
                                <w:tab w:val="left" w:pos="567"/>
                              </w:tabs>
                              <w:ind w:left="284"/>
                              <w:jc w:val="right"/>
                              <w:rPr>
                                <w:rFonts w:asciiTheme="minorHAnsi" w:hAnsiTheme="minorHAnsi" w:cstheme="minorHAnsi"/>
                                <w:color w:val="58595A"/>
                                <w:sz w:val="28"/>
                                <w:szCs w:val="28"/>
                              </w:rPr>
                            </w:pPr>
                            <w:r w:rsidRPr="00AF34D4">
                              <w:rPr>
                                <w:rFonts w:asciiTheme="minorHAnsi" w:hAnsiTheme="minorHAnsi" w:cstheme="minorHAnsi"/>
                                <w:color w:val="58595A"/>
                                <w:sz w:val="28"/>
                                <w:szCs w:val="28"/>
                              </w:rPr>
                              <w:t xml:space="preserve">Wednesday </w:t>
                            </w:r>
                            <w:r w:rsidR="002D2ECF">
                              <w:rPr>
                                <w:rFonts w:asciiTheme="minorHAnsi" w:hAnsiTheme="minorHAnsi" w:cstheme="minorHAnsi"/>
                                <w:color w:val="58595A"/>
                                <w:sz w:val="28"/>
                                <w:szCs w:val="28"/>
                              </w:rPr>
                              <w:t>19</w:t>
                            </w:r>
                            <w:r w:rsidR="002D2ECF" w:rsidRPr="002D2ECF">
                              <w:rPr>
                                <w:rFonts w:asciiTheme="minorHAnsi" w:hAnsiTheme="minorHAnsi" w:cstheme="minorHAnsi"/>
                                <w:color w:val="58595A"/>
                                <w:sz w:val="28"/>
                                <w:szCs w:val="28"/>
                                <w:vertAlign w:val="superscript"/>
                              </w:rPr>
                              <w:t>th</w:t>
                            </w:r>
                            <w:r w:rsidR="002D2ECF">
                              <w:rPr>
                                <w:rFonts w:asciiTheme="minorHAnsi" w:hAnsiTheme="minorHAnsi" w:cstheme="minorHAnsi"/>
                                <w:color w:val="58595A"/>
                                <w:sz w:val="28"/>
                                <w:szCs w:val="28"/>
                              </w:rPr>
                              <w:t xml:space="preserve"> October</w:t>
                            </w:r>
                            <w:r w:rsidRPr="00AF34D4">
                              <w:rPr>
                                <w:rFonts w:asciiTheme="minorHAnsi" w:hAnsiTheme="minorHAnsi" w:cstheme="minorHAnsi"/>
                                <w:color w:val="58595A"/>
                                <w:sz w:val="28"/>
                                <w:szCs w:val="28"/>
                              </w:rPr>
                              <w:t xml:space="preserve"> 2022, 12</w:t>
                            </w:r>
                            <w:r w:rsidR="005736D2">
                              <w:rPr>
                                <w:rFonts w:asciiTheme="minorHAnsi" w:hAnsiTheme="minorHAnsi" w:cstheme="minorHAnsi"/>
                                <w:color w:val="58595A"/>
                                <w:sz w:val="28"/>
                                <w:szCs w:val="28"/>
                              </w:rPr>
                              <w:t xml:space="preserve"> midday</w:t>
                            </w:r>
                          </w:p>
                          <w:p w14:paraId="45DAFD6F" w14:textId="77777777" w:rsidR="00751E7D" w:rsidRPr="00AF34D4" w:rsidRDefault="00751E7D" w:rsidP="00217FBA">
                            <w:pPr>
                              <w:tabs>
                                <w:tab w:val="left" w:pos="567"/>
                              </w:tabs>
                              <w:ind w:left="284"/>
                              <w:jc w:val="right"/>
                              <w:rPr>
                                <w:rFonts w:asciiTheme="minorHAnsi" w:hAnsiTheme="minorHAnsi" w:cstheme="minorHAnsi"/>
                                <w:color w:val="58595A"/>
                                <w:sz w:val="28"/>
                                <w:szCs w:val="28"/>
                              </w:rPr>
                            </w:pPr>
                            <w:r w:rsidRPr="00AF34D4">
                              <w:rPr>
                                <w:rFonts w:asciiTheme="minorHAnsi" w:hAnsiTheme="minorHAnsi" w:cstheme="minorHAnsi"/>
                                <w:color w:val="58595A"/>
                                <w:sz w:val="28"/>
                                <w:szCs w:val="28"/>
                              </w:rPr>
                              <w:t xml:space="preserve">The Theatre, The Royal Bath and West Showground, </w:t>
                            </w:r>
                          </w:p>
                          <w:p w14:paraId="7D3953C7" w14:textId="77777777" w:rsidR="00EB62D9" w:rsidRPr="00AF34D4" w:rsidRDefault="00751E7D" w:rsidP="00217FBA">
                            <w:pPr>
                              <w:tabs>
                                <w:tab w:val="left" w:pos="567"/>
                              </w:tabs>
                              <w:ind w:left="284"/>
                              <w:jc w:val="right"/>
                              <w:rPr>
                                <w:rFonts w:asciiTheme="minorHAnsi" w:hAnsiTheme="minorHAnsi" w:cstheme="minorHAnsi"/>
                                <w:color w:val="58595A"/>
                                <w:sz w:val="28"/>
                                <w:szCs w:val="28"/>
                              </w:rPr>
                            </w:pPr>
                            <w:r w:rsidRPr="00AF34D4">
                              <w:rPr>
                                <w:rFonts w:asciiTheme="minorHAnsi" w:hAnsiTheme="minorHAnsi" w:cstheme="minorHAnsi"/>
                                <w:color w:val="58595A"/>
                                <w:sz w:val="28"/>
                                <w:szCs w:val="28"/>
                              </w:rPr>
                              <w:t>Shepton Mallet, BA4 6QN</w:t>
                            </w:r>
                          </w:p>
                          <w:p w14:paraId="1B4FEBF0" w14:textId="77777777" w:rsidR="00A96BE4" w:rsidRPr="00EB62D9" w:rsidRDefault="00EB62D9" w:rsidP="00217FBA">
                            <w:pPr>
                              <w:tabs>
                                <w:tab w:val="left" w:pos="567"/>
                              </w:tabs>
                              <w:ind w:left="284"/>
                              <w:jc w:val="right"/>
                              <w:rPr>
                                <w:rFonts w:ascii="Futura Light" w:hAnsi="Futura Light" w:cs="Arial"/>
                                <w:color w:val="B21E28"/>
                                <w:sz w:val="28"/>
                                <w:szCs w:val="28"/>
                              </w:rPr>
                            </w:pPr>
                            <w:r w:rsidRPr="00AF34D4">
                              <w:rPr>
                                <w:rFonts w:asciiTheme="minorHAnsi" w:hAnsiTheme="minorHAnsi" w:cstheme="minorHAnsi"/>
                                <w:color w:val="58595A"/>
                                <w:sz w:val="28"/>
                                <w:szCs w:val="28"/>
                              </w:rPr>
                              <w:t>Bid</w:t>
                            </w:r>
                            <w:r w:rsidR="00A53A2A">
                              <w:rPr>
                                <w:rFonts w:asciiTheme="minorHAnsi" w:hAnsiTheme="minorHAnsi" w:cstheme="minorHAnsi"/>
                                <w:color w:val="58595A"/>
                                <w:sz w:val="28"/>
                                <w:szCs w:val="28"/>
                              </w:rPr>
                              <w:t xml:space="preserve"> remotely via</w:t>
                            </w:r>
                            <w:r w:rsidR="00C15D02">
                              <w:rPr>
                                <w:rFonts w:asciiTheme="minorHAnsi" w:hAnsiTheme="minorHAnsi" w:cstheme="minorHAnsi"/>
                                <w:color w:val="58595A"/>
                                <w:sz w:val="28"/>
                                <w:szCs w:val="28"/>
                              </w:rPr>
                              <w:t xml:space="preserve"> Livestream,</w:t>
                            </w:r>
                            <w:r w:rsidRPr="00AF34D4">
                              <w:rPr>
                                <w:rFonts w:asciiTheme="minorHAnsi" w:hAnsiTheme="minorHAnsi" w:cstheme="minorHAnsi"/>
                                <w:color w:val="58595A"/>
                                <w:sz w:val="28"/>
                                <w:szCs w:val="28"/>
                              </w:rPr>
                              <w:t xml:space="preserve"> in person or </w:t>
                            </w:r>
                            <w:r w:rsidR="005929D3" w:rsidRPr="00AF34D4">
                              <w:rPr>
                                <w:rFonts w:asciiTheme="minorHAnsi" w:hAnsiTheme="minorHAnsi" w:cstheme="minorHAnsi"/>
                                <w:color w:val="58595A"/>
                                <w:sz w:val="28"/>
                                <w:szCs w:val="28"/>
                              </w:rPr>
                              <w:t>by proxy</w:t>
                            </w:r>
                            <w:r w:rsidR="00A96BE4" w:rsidRPr="00AF34D4">
                              <w:rPr>
                                <w:rFonts w:asciiTheme="minorHAnsi" w:hAnsiTheme="minorHAnsi" w:cstheme="minorHAnsi"/>
                                <w:color w:val="58595A"/>
                                <w:sz w:val="28"/>
                                <w:szCs w:val="28"/>
                              </w:rPr>
                              <w:t>.</w:t>
                            </w:r>
                          </w:p>
                          <w:p w14:paraId="641B065D" w14:textId="77777777" w:rsidR="00A96BE4" w:rsidRPr="00A96BE4" w:rsidRDefault="00A96BE4" w:rsidP="00666291">
                            <w:pPr>
                              <w:jc w:val="right"/>
                              <w:rPr>
                                <w:rFonts w:ascii="Futura Light" w:hAnsi="Futura Light"/>
                                <w:color w:val="B21E28"/>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22A8CA" id="_x0000_t202" coordsize="21600,21600" o:spt="202" path="m,l,21600r21600,l21600,xe">
                <v:stroke joinstyle="miter"/>
                <v:path gradientshapeok="t" o:connecttype="rect"/>
              </v:shapetype>
              <v:shape id="Text Box 187" o:spid="_x0000_s1029" type="#_x0000_t202" style="position:absolute;margin-left:61.9pt;margin-top:575.25pt;width:490.85pt;height:98.8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" filled="f" stroked="f">
                <v:textbox inset="0,0,0,0">
                  <w:txbxContent>
                    <w:p w14:paraId="24637B07" w14:textId="0725EFEE" w:rsidR="00666291" w:rsidRPr="00AF34D4" w:rsidRDefault="00A96BE4" w:rsidP="00666291">
                      <w:pPr>
                        <w:jc w:val="right"/>
                        <w:rPr>
                          <w:rFonts w:asciiTheme="minorHAnsi" w:hAnsiTheme="minorHAnsi" w:cstheme="minorHAnsi"/>
                          <w:color w:val="B21E28"/>
                          <w:sz w:val="40"/>
                          <w:szCs w:val="40"/>
                        </w:rPr>
                      </w:pPr>
                      <w:r w:rsidRPr="00AF34D4">
                        <w:rPr>
                          <w:rFonts w:asciiTheme="minorHAnsi" w:hAnsiTheme="minorHAnsi" w:cstheme="minorHAnsi"/>
                          <w:color w:val="B21E28"/>
                          <w:sz w:val="40"/>
                          <w:szCs w:val="40"/>
                        </w:rPr>
                        <w:t>Auction Guide Price</w:t>
                      </w:r>
                      <w:r w:rsidR="008C3821">
                        <w:rPr>
                          <w:rFonts w:asciiTheme="minorHAnsi" w:hAnsiTheme="minorHAnsi" w:cstheme="minorHAnsi"/>
                          <w:color w:val="B21E28"/>
                          <w:sz w:val="40"/>
                          <w:szCs w:val="40"/>
                        </w:rPr>
                        <w:t xml:space="preserve">: OFFERED FOR SALE </w:t>
                      </w:r>
                      <w:r w:rsidR="006336F5">
                        <w:rPr>
                          <w:rFonts w:asciiTheme="minorHAnsi" w:hAnsiTheme="minorHAnsi" w:cstheme="minorHAnsi"/>
                          <w:color w:val="B21E28"/>
                          <w:sz w:val="40"/>
                          <w:szCs w:val="40"/>
                        </w:rPr>
                        <w:t>IN</w:t>
                      </w:r>
                      <w:r w:rsidR="008C3821">
                        <w:rPr>
                          <w:rFonts w:asciiTheme="minorHAnsi" w:hAnsiTheme="minorHAnsi" w:cstheme="minorHAnsi"/>
                          <w:color w:val="B21E28"/>
                          <w:sz w:val="40"/>
                          <w:szCs w:val="40"/>
                        </w:rPr>
                        <w:t xml:space="preserve"> </w:t>
                      </w:r>
                      <w:r w:rsidR="00417FB4">
                        <w:rPr>
                          <w:rFonts w:asciiTheme="minorHAnsi" w:hAnsiTheme="minorHAnsi" w:cstheme="minorHAnsi"/>
                          <w:color w:val="B21E28"/>
                          <w:sz w:val="40"/>
                          <w:szCs w:val="40"/>
                        </w:rPr>
                        <w:t>TWO</w:t>
                      </w:r>
                      <w:r w:rsidR="008C3821">
                        <w:rPr>
                          <w:rFonts w:asciiTheme="minorHAnsi" w:hAnsiTheme="minorHAnsi" w:cstheme="minorHAnsi"/>
                          <w:color w:val="B21E28"/>
                          <w:sz w:val="40"/>
                          <w:szCs w:val="40"/>
                        </w:rPr>
                        <w:t xml:space="preserve"> LOTS</w:t>
                      </w:r>
                      <w:r w:rsidRPr="00AF34D4">
                        <w:rPr>
                          <w:rFonts w:asciiTheme="minorHAnsi" w:hAnsiTheme="minorHAnsi" w:cstheme="minorHAnsi"/>
                          <w:color w:val="B21E28"/>
                          <w:sz w:val="40"/>
                          <w:szCs w:val="40"/>
                        </w:rPr>
                        <w:t>*</w:t>
                      </w:r>
                    </w:p>
                    <w:p w14:paraId="177385A6" w14:textId="135A859D" w:rsidR="00A96BE4" w:rsidRPr="00AF34D4" w:rsidRDefault="00751E7D" w:rsidP="00217FBA">
                      <w:pPr>
                        <w:tabs>
                          <w:tab w:val="left" w:pos="567"/>
                        </w:tabs>
                        <w:ind w:left="284"/>
                        <w:jc w:val="right"/>
                        <w:rPr>
                          <w:rFonts w:asciiTheme="minorHAnsi" w:hAnsiTheme="minorHAnsi" w:cstheme="minorHAnsi"/>
                          <w:color w:val="58595A"/>
                          <w:sz w:val="28"/>
                          <w:szCs w:val="28"/>
                        </w:rPr>
                      </w:pPr>
                      <w:r w:rsidRPr="00AF34D4">
                        <w:rPr>
                          <w:rFonts w:asciiTheme="minorHAnsi" w:hAnsiTheme="minorHAnsi" w:cstheme="minorHAnsi"/>
                          <w:color w:val="58595A"/>
                          <w:sz w:val="28"/>
                          <w:szCs w:val="28"/>
                        </w:rPr>
                        <w:t xml:space="preserve">Wednesday </w:t>
                      </w:r>
                      <w:r w:rsidR="002D2ECF">
                        <w:rPr>
                          <w:rFonts w:asciiTheme="minorHAnsi" w:hAnsiTheme="minorHAnsi" w:cstheme="minorHAnsi"/>
                          <w:color w:val="58595A"/>
                          <w:sz w:val="28"/>
                          <w:szCs w:val="28"/>
                        </w:rPr>
                        <w:t>19</w:t>
                      </w:r>
                      <w:r w:rsidR="002D2ECF" w:rsidRPr="002D2ECF">
                        <w:rPr>
                          <w:rFonts w:asciiTheme="minorHAnsi" w:hAnsiTheme="minorHAnsi" w:cstheme="minorHAnsi"/>
                          <w:color w:val="58595A"/>
                          <w:sz w:val="28"/>
                          <w:szCs w:val="28"/>
                          <w:vertAlign w:val="superscript"/>
                        </w:rPr>
                        <w:t>th</w:t>
                      </w:r>
                      <w:r w:rsidR="002D2ECF">
                        <w:rPr>
                          <w:rFonts w:asciiTheme="minorHAnsi" w:hAnsiTheme="minorHAnsi" w:cstheme="minorHAnsi"/>
                          <w:color w:val="58595A"/>
                          <w:sz w:val="28"/>
                          <w:szCs w:val="28"/>
                        </w:rPr>
                        <w:t xml:space="preserve"> October</w:t>
                      </w:r>
                      <w:r w:rsidRPr="00AF34D4">
                        <w:rPr>
                          <w:rFonts w:asciiTheme="minorHAnsi" w:hAnsiTheme="minorHAnsi" w:cstheme="minorHAnsi"/>
                          <w:color w:val="58595A"/>
                          <w:sz w:val="28"/>
                          <w:szCs w:val="28"/>
                        </w:rPr>
                        <w:t xml:space="preserve"> 2022, 12</w:t>
                      </w:r>
                      <w:r w:rsidR="005736D2">
                        <w:rPr>
                          <w:rFonts w:asciiTheme="minorHAnsi" w:hAnsiTheme="minorHAnsi" w:cstheme="minorHAnsi"/>
                          <w:color w:val="58595A"/>
                          <w:sz w:val="28"/>
                          <w:szCs w:val="28"/>
                        </w:rPr>
                        <w:t xml:space="preserve"> midday</w:t>
                      </w:r>
                    </w:p>
                    <w:p w14:paraId="45DAFD6F" w14:textId="77777777" w:rsidR="00751E7D" w:rsidRPr="00AF34D4" w:rsidRDefault="00751E7D" w:rsidP="00217FBA">
                      <w:pPr>
                        <w:tabs>
                          <w:tab w:val="left" w:pos="567"/>
                        </w:tabs>
                        <w:ind w:left="284"/>
                        <w:jc w:val="right"/>
                        <w:rPr>
                          <w:rFonts w:asciiTheme="minorHAnsi" w:hAnsiTheme="minorHAnsi" w:cstheme="minorHAnsi"/>
                          <w:color w:val="58595A"/>
                          <w:sz w:val="28"/>
                          <w:szCs w:val="28"/>
                        </w:rPr>
                      </w:pPr>
                      <w:r w:rsidRPr="00AF34D4">
                        <w:rPr>
                          <w:rFonts w:asciiTheme="minorHAnsi" w:hAnsiTheme="minorHAnsi" w:cstheme="minorHAnsi"/>
                          <w:color w:val="58595A"/>
                          <w:sz w:val="28"/>
                          <w:szCs w:val="28"/>
                        </w:rPr>
                        <w:t xml:space="preserve">The Theatre, The Royal Bath and West Showground, </w:t>
                      </w:r>
                    </w:p>
                    <w:p w14:paraId="7D3953C7" w14:textId="77777777" w:rsidR="00EB62D9" w:rsidRPr="00AF34D4" w:rsidRDefault="00751E7D" w:rsidP="00217FBA">
                      <w:pPr>
                        <w:tabs>
                          <w:tab w:val="left" w:pos="567"/>
                        </w:tabs>
                        <w:ind w:left="284"/>
                        <w:jc w:val="right"/>
                        <w:rPr>
                          <w:rFonts w:asciiTheme="minorHAnsi" w:hAnsiTheme="minorHAnsi" w:cstheme="minorHAnsi"/>
                          <w:color w:val="58595A"/>
                          <w:sz w:val="28"/>
                          <w:szCs w:val="28"/>
                        </w:rPr>
                      </w:pPr>
                      <w:r w:rsidRPr="00AF34D4">
                        <w:rPr>
                          <w:rFonts w:asciiTheme="minorHAnsi" w:hAnsiTheme="minorHAnsi" w:cstheme="minorHAnsi"/>
                          <w:color w:val="58595A"/>
                          <w:sz w:val="28"/>
                          <w:szCs w:val="28"/>
                        </w:rPr>
                        <w:t>Shepton Mallet, BA4 6QN</w:t>
                      </w:r>
                    </w:p>
                    <w:p w14:paraId="1B4FEBF0" w14:textId="77777777" w:rsidR="00A96BE4" w:rsidRPr="00EB62D9" w:rsidRDefault="00EB62D9" w:rsidP="00217FBA">
                      <w:pPr>
                        <w:tabs>
                          <w:tab w:val="left" w:pos="567"/>
                        </w:tabs>
                        <w:ind w:left="284"/>
                        <w:jc w:val="right"/>
                        <w:rPr>
                          <w:rFonts w:ascii="Futura Light" w:hAnsi="Futura Light" w:cs="Arial"/>
                          <w:color w:val="B21E28"/>
                          <w:sz w:val="28"/>
                          <w:szCs w:val="28"/>
                        </w:rPr>
                      </w:pPr>
                      <w:r w:rsidRPr="00AF34D4">
                        <w:rPr>
                          <w:rFonts w:asciiTheme="minorHAnsi" w:hAnsiTheme="minorHAnsi" w:cstheme="minorHAnsi"/>
                          <w:color w:val="58595A"/>
                          <w:sz w:val="28"/>
                          <w:szCs w:val="28"/>
                        </w:rPr>
                        <w:t>Bid</w:t>
                      </w:r>
                      <w:r w:rsidR="00A53A2A">
                        <w:rPr>
                          <w:rFonts w:asciiTheme="minorHAnsi" w:hAnsiTheme="minorHAnsi" w:cstheme="minorHAnsi"/>
                          <w:color w:val="58595A"/>
                          <w:sz w:val="28"/>
                          <w:szCs w:val="28"/>
                        </w:rPr>
                        <w:t xml:space="preserve"> remotely via</w:t>
                      </w:r>
                      <w:r w:rsidR="00C15D02">
                        <w:rPr>
                          <w:rFonts w:asciiTheme="minorHAnsi" w:hAnsiTheme="minorHAnsi" w:cstheme="minorHAnsi"/>
                          <w:color w:val="58595A"/>
                          <w:sz w:val="28"/>
                          <w:szCs w:val="28"/>
                        </w:rPr>
                        <w:t xml:space="preserve"> Livestream,</w:t>
                      </w:r>
                      <w:r w:rsidRPr="00AF34D4">
                        <w:rPr>
                          <w:rFonts w:asciiTheme="minorHAnsi" w:hAnsiTheme="minorHAnsi" w:cstheme="minorHAnsi"/>
                          <w:color w:val="58595A"/>
                          <w:sz w:val="28"/>
                          <w:szCs w:val="28"/>
                        </w:rPr>
                        <w:t xml:space="preserve"> in person or </w:t>
                      </w:r>
                      <w:r w:rsidR="005929D3" w:rsidRPr="00AF34D4">
                        <w:rPr>
                          <w:rFonts w:asciiTheme="minorHAnsi" w:hAnsiTheme="minorHAnsi" w:cstheme="minorHAnsi"/>
                          <w:color w:val="58595A"/>
                          <w:sz w:val="28"/>
                          <w:szCs w:val="28"/>
                        </w:rPr>
                        <w:t>by proxy</w:t>
                      </w:r>
                      <w:r w:rsidR="00A96BE4" w:rsidRPr="00AF34D4">
                        <w:rPr>
                          <w:rFonts w:asciiTheme="minorHAnsi" w:hAnsiTheme="minorHAnsi" w:cstheme="minorHAnsi"/>
                          <w:color w:val="58595A"/>
                          <w:sz w:val="28"/>
                          <w:szCs w:val="28"/>
                        </w:rPr>
                        <w:t>.</w:t>
                      </w:r>
                    </w:p>
                    <w:p w14:paraId="641B065D" w14:textId="77777777" w:rsidR="00A96BE4" w:rsidRPr="00A96BE4" w:rsidRDefault="00A96BE4" w:rsidP="00666291">
                      <w:pPr>
                        <w:jc w:val="right"/>
                        <w:rPr>
                          <w:rFonts w:ascii="Futura Light" w:hAnsi="Futura Light"/>
                          <w:color w:val="B21E28"/>
                          <w:sz w:val="40"/>
                          <w:szCs w:val="40"/>
                        </w:rPr>
                      </w:pPr>
                    </w:p>
                  </w:txbxContent>
                </v:textbox>
                <w10:wrap anchorx="page" anchory="page"/>
              </v:shape>
            </w:pict>
          </mc:Fallback>
        </mc:AlternateContent>
      </w:r>
      <w:r w:rsidR="00DE20E4">
        <w:rPr>
          <w:noProof/>
          <w:lang w:eastAsia="en-GB"/>
        </w:rPr>
        <mc:AlternateContent>
          <mc:Choice Requires="wps">
            <w:drawing>
              <wp:anchor distT="0" distB="0" distL="114300" distR="114300" simplePos="0" relativeHeight="251658255" behindDoc="0" locked="0" layoutInCell="1" allowOverlap="1" wp14:anchorId="3D0CDF8C" wp14:editId="31E8D3F4">
                <wp:simplePos x="0" y="0"/>
                <wp:positionH relativeFrom="page">
                  <wp:posOffset>540385</wp:posOffset>
                </wp:positionH>
                <wp:positionV relativeFrom="page">
                  <wp:posOffset>7560945</wp:posOffset>
                </wp:positionV>
                <wp:extent cx="4229735" cy="360045"/>
                <wp:effectExtent l="0" t="0" r="1905" b="3810"/>
                <wp:wrapNone/>
                <wp:docPr id="4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735"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D7228" w14:textId="77777777" w:rsidR="00666291" w:rsidRPr="001B296D" w:rsidRDefault="00666291" w:rsidP="00666291">
                            <w:pPr>
                              <w:rPr>
                                <w:rFonts w:ascii="Futura Light" w:hAnsi="Futura Light"/>
                                <w:b/>
                                <w:color w:val="B21E28"/>
                                <w:sz w:val="32"/>
                                <w:szCs w:val="32"/>
                              </w:rPr>
                            </w:pPr>
                            <w:r w:rsidRPr="001B296D">
                              <w:rPr>
                                <w:rFonts w:ascii="Futura Light" w:hAnsi="Futura Light" w:cs="Arial"/>
                                <w:b/>
                                <w:color w:val="B21E28"/>
                                <w:sz w:val="32"/>
                                <w:szCs w:val="32"/>
                              </w:rPr>
                              <w:t xml:space="preserve">       </w:t>
                            </w:r>
                            <w:r w:rsidRPr="001B296D">
                              <w:rPr>
                                <w:rFonts w:ascii="Futura Light" w:hAnsi="Futura Light" w:cs="Arial"/>
                                <w:b/>
                                <w:color w:val="B21E28"/>
                                <w:sz w:val="40"/>
                                <w:szCs w:val="40"/>
                              </w:rPr>
                              <w:t xml:space="preserve"> </w:t>
                            </w:r>
                            <w:r w:rsidRPr="001B296D">
                              <w:rPr>
                                <w:rFonts w:ascii="Futura Light" w:hAnsi="Futura Light" w:cs="Arial"/>
                                <w:b/>
                                <w:color w:val="B21E28"/>
                                <w:sz w:val="32"/>
                                <w:szCs w:val="32"/>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CDF8C" id="Text Box 186" o:spid="_x0000_s1030" type="#_x0000_t202" style="position:absolute;margin-left:42.55pt;margin-top:595.35pt;width:333.05pt;height:28.3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" filled="f" stroked="f">
                <v:textbox inset="0,0,0,0">
                  <w:txbxContent>
                    <w:p w14:paraId="78ED7228" w14:textId="77777777" w:rsidR="00666291" w:rsidRPr="001B296D" w:rsidRDefault="00666291" w:rsidP="00666291">
                      <w:pPr>
                        <w:rPr>
                          <w:rFonts w:ascii="Futura Light" w:hAnsi="Futura Light"/>
                          <w:b/>
                          <w:color w:val="B21E28"/>
                          <w:sz w:val="32"/>
                          <w:szCs w:val="32"/>
                        </w:rPr>
                      </w:pPr>
                      <w:r w:rsidRPr="001B296D">
                        <w:rPr>
                          <w:rFonts w:ascii="Futura Light" w:hAnsi="Futura Light" w:cs="Arial"/>
                          <w:b/>
                          <w:color w:val="B21E28"/>
                          <w:sz w:val="32"/>
                          <w:szCs w:val="32"/>
                        </w:rPr>
                        <w:t xml:space="preserve">       </w:t>
                      </w:r>
                      <w:r w:rsidRPr="001B296D">
                        <w:rPr>
                          <w:rFonts w:ascii="Futura Light" w:hAnsi="Futura Light" w:cs="Arial"/>
                          <w:b/>
                          <w:color w:val="B21E28"/>
                          <w:sz w:val="40"/>
                          <w:szCs w:val="40"/>
                        </w:rPr>
                        <w:t xml:space="preserve"> </w:t>
                      </w:r>
                      <w:r w:rsidRPr="001B296D">
                        <w:rPr>
                          <w:rFonts w:ascii="Futura Light" w:hAnsi="Futura Light" w:cs="Arial"/>
                          <w:b/>
                          <w:color w:val="B21E28"/>
                          <w:sz w:val="32"/>
                          <w:szCs w:val="32"/>
                        </w:rPr>
                        <w:t xml:space="preserve">  </w:t>
                      </w:r>
                    </w:p>
                  </w:txbxContent>
                </v:textbox>
                <w10:wrap anchorx="page" anchory="page"/>
              </v:shape>
            </w:pict>
          </mc:Fallback>
        </mc:AlternateContent>
      </w:r>
      <w:r w:rsidR="00DE20E4">
        <w:rPr>
          <w:noProof/>
          <w:lang w:eastAsia="en-GB"/>
        </w:rPr>
        <mc:AlternateContent>
          <mc:Choice Requires="wps">
            <w:drawing>
              <wp:anchor distT="0" distB="0" distL="114300" distR="114300" simplePos="0" relativeHeight="251658242" behindDoc="0" locked="0" layoutInCell="1" allowOverlap="1" wp14:anchorId="4C18062A" wp14:editId="50B160E2">
                <wp:simplePos x="0" y="0"/>
                <wp:positionH relativeFrom="page">
                  <wp:posOffset>540385</wp:posOffset>
                </wp:positionH>
                <wp:positionV relativeFrom="page">
                  <wp:posOffset>8821420</wp:posOffset>
                </wp:positionV>
                <wp:extent cx="5113020" cy="982345"/>
                <wp:effectExtent l="0" t="1270" r="4445" b="0"/>
                <wp:wrapNone/>
                <wp:docPr id="39"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020" cy="98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1EBB5" w14:textId="788E4107" w:rsidR="00417FB4" w:rsidRDefault="0035749D" w:rsidP="00265ABB">
                            <w:pPr>
                              <w:spacing w:line="420" w:lineRule="exact"/>
                              <w:rPr>
                                <w:rFonts w:asciiTheme="minorHAnsi" w:hAnsiTheme="minorHAnsi" w:cstheme="minorHAnsi"/>
                                <w:color w:val="58595A"/>
                                <w:sz w:val="36"/>
                                <w:szCs w:val="36"/>
                              </w:rPr>
                            </w:pPr>
                            <w:r>
                              <w:rPr>
                                <w:rFonts w:asciiTheme="minorHAnsi" w:hAnsiTheme="minorHAnsi" w:cstheme="minorHAnsi"/>
                                <w:color w:val="58595A"/>
                                <w:sz w:val="36"/>
                                <w:szCs w:val="36"/>
                              </w:rPr>
                              <w:t>Castle Hill</w:t>
                            </w:r>
                          </w:p>
                          <w:p w14:paraId="1DBE8945" w14:textId="440BBAC9" w:rsidR="00265ABB" w:rsidRPr="00AF34D4" w:rsidRDefault="00DB33F2" w:rsidP="00265ABB">
                            <w:pPr>
                              <w:spacing w:line="420" w:lineRule="exact"/>
                              <w:rPr>
                                <w:rFonts w:asciiTheme="minorHAnsi" w:hAnsiTheme="minorHAnsi" w:cstheme="minorHAnsi"/>
                                <w:color w:val="58595A"/>
                                <w:sz w:val="36"/>
                                <w:szCs w:val="36"/>
                              </w:rPr>
                            </w:pPr>
                            <w:r>
                              <w:rPr>
                                <w:rFonts w:asciiTheme="minorHAnsi" w:hAnsiTheme="minorHAnsi" w:cstheme="minorHAnsi"/>
                                <w:color w:val="58595A"/>
                                <w:sz w:val="36"/>
                                <w:szCs w:val="36"/>
                              </w:rPr>
                              <w:t xml:space="preserve">Banwell </w:t>
                            </w:r>
                          </w:p>
                          <w:p w14:paraId="31A4CD25" w14:textId="00F2C593" w:rsidR="00265ABB" w:rsidRPr="00AF34D4" w:rsidRDefault="00193FDB" w:rsidP="00265ABB">
                            <w:pPr>
                              <w:spacing w:line="420" w:lineRule="exact"/>
                              <w:rPr>
                                <w:rFonts w:asciiTheme="minorHAnsi" w:hAnsiTheme="minorHAnsi" w:cstheme="minorHAnsi"/>
                                <w:color w:val="58595A"/>
                                <w:sz w:val="36"/>
                                <w:szCs w:val="36"/>
                              </w:rPr>
                            </w:pPr>
                            <w:r>
                              <w:rPr>
                                <w:rFonts w:asciiTheme="minorHAnsi" w:hAnsiTheme="minorHAnsi" w:cstheme="minorHAnsi"/>
                                <w:color w:val="58595A"/>
                                <w:sz w:val="36"/>
                                <w:szCs w:val="36"/>
                              </w:rPr>
                              <w:t xml:space="preserve">North </w:t>
                            </w:r>
                            <w:r w:rsidR="006A4957">
                              <w:rPr>
                                <w:rFonts w:asciiTheme="minorHAnsi" w:hAnsiTheme="minorHAnsi" w:cstheme="minorHAnsi"/>
                                <w:color w:val="58595A"/>
                                <w:sz w:val="36"/>
                                <w:szCs w:val="36"/>
                              </w:rPr>
                              <w:t>Somerset</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8062A" id="Text Box 137" o:spid="_x0000_s1031" type="#_x0000_t202" style="position:absolute;margin-left:42.55pt;margin-top:694.6pt;width:402.6pt;height:77.3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" filled="f" stroked="f">
                <v:textbox inset="2.5mm,1.5mm,2.5mm,1.5mm">
                  <w:txbxContent>
                    <w:p w14:paraId="6E11EBB5" w14:textId="788E4107" w:rsidR="00417FB4" w:rsidRDefault="0035749D" w:rsidP="00265ABB">
                      <w:pPr>
                        <w:spacing w:line="420" w:lineRule="exact"/>
                        <w:rPr>
                          <w:rFonts w:asciiTheme="minorHAnsi" w:hAnsiTheme="minorHAnsi" w:cstheme="minorHAnsi"/>
                          <w:color w:val="58595A"/>
                          <w:sz w:val="36"/>
                          <w:szCs w:val="36"/>
                        </w:rPr>
                      </w:pPr>
                      <w:r>
                        <w:rPr>
                          <w:rFonts w:asciiTheme="minorHAnsi" w:hAnsiTheme="minorHAnsi" w:cstheme="minorHAnsi"/>
                          <w:color w:val="58595A"/>
                          <w:sz w:val="36"/>
                          <w:szCs w:val="36"/>
                        </w:rPr>
                        <w:t>Castle Hill</w:t>
                      </w:r>
                    </w:p>
                    <w:p w14:paraId="1DBE8945" w14:textId="440BBAC9" w:rsidR="00265ABB" w:rsidRPr="00AF34D4" w:rsidRDefault="00DB33F2" w:rsidP="00265ABB">
                      <w:pPr>
                        <w:spacing w:line="420" w:lineRule="exact"/>
                        <w:rPr>
                          <w:rFonts w:asciiTheme="minorHAnsi" w:hAnsiTheme="minorHAnsi" w:cstheme="minorHAnsi"/>
                          <w:color w:val="58595A"/>
                          <w:sz w:val="36"/>
                          <w:szCs w:val="36"/>
                        </w:rPr>
                      </w:pPr>
                      <w:r>
                        <w:rPr>
                          <w:rFonts w:asciiTheme="minorHAnsi" w:hAnsiTheme="minorHAnsi" w:cstheme="minorHAnsi"/>
                          <w:color w:val="58595A"/>
                          <w:sz w:val="36"/>
                          <w:szCs w:val="36"/>
                        </w:rPr>
                        <w:t xml:space="preserve">Banwell </w:t>
                      </w:r>
                    </w:p>
                    <w:p w14:paraId="31A4CD25" w14:textId="00F2C593" w:rsidR="00265ABB" w:rsidRPr="00AF34D4" w:rsidRDefault="00193FDB" w:rsidP="00265ABB">
                      <w:pPr>
                        <w:spacing w:line="420" w:lineRule="exact"/>
                        <w:rPr>
                          <w:rFonts w:asciiTheme="minorHAnsi" w:hAnsiTheme="minorHAnsi" w:cstheme="minorHAnsi"/>
                          <w:color w:val="58595A"/>
                          <w:sz w:val="36"/>
                          <w:szCs w:val="36"/>
                        </w:rPr>
                      </w:pPr>
                      <w:r>
                        <w:rPr>
                          <w:rFonts w:asciiTheme="minorHAnsi" w:hAnsiTheme="minorHAnsi" w:cstheme="minorHAnsi"/>
                          <w:color w:val="58595A"/>
                          <w:sz w:val="36"/>
                          <w:szCs w:val="36"/>
                        </w:rPr>
                        <w:t xml:space="preserve">North </w:t>
                      </w:r>
                      <w:r w:rsidR="006A4957">
                        <w:rPr>
                          <w:rFonts w:asciiTheme="minorHAnsi" w:hAnsiTheme="minorHAnsi" w:cstheme="minorHAnsi"/>
                          <w:color w:val="58595A"/>
                          <w:sz w:val="36"/>
                          <w:szCs w:val="36"/>
                        </w:rPr>
                        <w:t>Somerset</w:t>
                      </w:r>
                    </w:p>
                  </w:txbxContent>
                </v:textbox>
                <w10:wrap anchorx="page" anchory="page"/>
              </v:shape>
            </w:pict>
          </mc:Fallback>
        </mc:AlternateContent>
      </w:r>
      <w:r w:rsidR="00DE20E4">
        <w:rPr>
          <w:noProof/>
          <w:lang w:eastAsia="en-GB"/>
        </w:rPr>
        <mc:AlternateContent>
          <mc:Choice Requires="wps">
            <w:drawing>
              <wp:anchor distT="0" distB="0" distL="114300" distR="114300" simplePos="0" relativeHeight="251658245" behindDoc="0" locked="1" layoutInCell="1" allowOverlap="1" wp14:anchorId="3FDE9FF5" wp14:editId="3BB05F59">
                <wp:simplePos x="0" y="0"/>
                <wp:positionH relativeFrom="page">
                  <wp:posOffset>540385</wp:posOffset>
                </wp:positionH>
                <wp:positionV relativeFrom="page">
                  <wp:posOffset>5256530</wp:posOffset>
                </wp:positionV>
                <wp:extent cx="3150235" cy="1997710"/>
                <wp:effectExtent l="0" t="0" r="12065" b="21590"/>
                <wp:wrapNone/>
                <wp:docPr id="3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1997710"/>
                        </a:xfrm>
                        <a:prstGeom prst="rect">
                          <a:avLst/>
                        </a:prstGeom>
                        <a:solidFill>
                          <a:srgbClr val="FFFFFF"/>
                        </a:solidFill>
                        <a:ln w="6350">
                          <a:solidFill>
                            <a:srgbClr val="FFFFFF"/>
                          </a:solidFill>
                          <a:miter lim="800000"/>
                          <a:headEnd/>
                          <a:tailEnd/>
                        </a:ln>
                      </wps:spPr>
                      <wps:txbx>
                        <w:txbxContent>
                          <w:p w14:paraId="445CE382" w14:textId="33B84548" w:rsidR="00E816A8" w:rsidRPr="009E774C" w:rsidRDefault="00417FB4" w:rsidP="00E816A8">
                            <w:pPr>
                              <w:jc w:val="center"/>
                              <w:rPr>
                                <w:szCs w:val="25"/>
                              </w:rPr>
                            </w:pPr>
                            <w:r>
                              <w:rPr>
                                <w:noProof/>
                                <w:szCs w:val="25"/>
                              </w:rPr>
                              <w:drawing>
                                <wp:inline distT="0" distB="0" distL="0" distR="0" wp14:anchorId="3F46A3B0" wp14:editId="77F2AE15">
                                  <wp:extent cx="2654935" cy="1991360"/>
                                  <wp:effectExtent l="0" t="0" r="0" b="8890"/>
                                  <wp:docPr id="6" name="Picture 6" descr="A grassy area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assy area with trees in the background&#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2654935" cy="199136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E9FF5" id="Text Box 148" o:spid="_x0000_s1032" type="#_x0000_t202" style="position:absolute;margin-left:42.55pt;margin-top:413.9pt;width:248.05pt;height:157.3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" strokecolor="white" strokeweight=".5pt">
                <v:textbox inset="0,0,0,0">
                  <w:txbxContent>
                    <w:p w14:paraId="445CE382" w14:textId="33B84548" w:rsidR="00E816A8" w:rsidRPr="009E774C" w:rsidRDefault="00417FB4" w:rsidP="00E816A8">
                      <w:pPr>
                        <w:jc w:val="center"/>
                        <w:rPr>
                          <w:szCs w:val="25"/>
                        </w:rPr>
                      </w:pPr>
                      <w:r>
                        <w:rPr>
                          <w:noProof/>
                          <w:szCs w:val="25"/>
                        </w:rPr>
                        <w:drawing>
                          <wp:inline distT="0" distB="0" distL="0" distR="0" wp14:anchorId="3F46A3B0" wp14:editId="77F2AE15">
                            <wp:extent cx="2654935" cy="1991360"/>
                            <wp:effectExtent l="0" t="0" r="0" b="8890"/>
                            <wp:docPr id="6" name="Picture 6" descr="A grassy area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assy area with trees in the background&#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2654935" cy="1991360"/>
                                    </a:xfrm>
                                    <a:prstGeom prst="rect">
                                      <a:avLst/>
                                    </a:prstGeom>
                                  </pic:spPr>
                                </pic:pic>
                              </a:graphicData>
                            </a:graphic>
                          </wp:inline>
                        </w:drawing>
                      </w:r>
                    </w:p>
                  </w:txbxContent>
                </v:textbox>
                <w10:wrap anchorx="page" anchory="page"/>
                <w10:anchorlock/>
              </v:shape>
            </w:pict>
          </mc:Fallback>
        </mc:AlternateContent>
      </w:r>
      <w:r w:rsidR="00DE20E4">
        <w:rPr>
          <w:noProof/>
          <w:lang w:eastAsia="en-GB"/>
        </w:rPr>
        <mc:AlternateContent>
          <mc:Choice Requires="wps">
            <w:drawing>
              <wp:anchor distT="0" distB="0" distL="114300" distR="114300" simplePos="0" relativeHeight="251658244" behindDoc="0" locked="1" layoutInCell="1" allowOverlap="1" wp14:anchorId="7B040865" wp14:editId="56F77682">
                <wp:simplePos x="0" y="0"/>
                <wp:positionH relativeFrom="page">
                  <wp:posOffset>3870325</wp:posOffset>
                </wp:positionH>
                <wp:positionV relativeFrom="page">
                  <wp:posOffset>5256530</wp:posOffset>
                </wp:positionV>
                <wp:extent cx="3150235" cy="1997710"/>
                <wp:effectExtent l="0" t="0" r="12065" b="21590"/>
                <wp:wrapNone/>
                <wp:docPr id="3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1997710"/>
                        </a:xfrm>
                        <a:prstGeom prst="rect">
                          <a:avLst/>
                        </a:prstGeom>
                        <a:solidFill>
                          <a:srgbClr val="FFFFFF"/>
                        </a:solidFill>
                        <a:ln w="6350">
                          <a:solidFill>
                            <a:srgbClr val="FFFFFF"/>
                          </a:solidFill>
                          <a:miter lim="800000"/>
                          <a:headEnd/>
                          <a:tailEnd/>
                        </a:ln>
                      </wps:spPr>
                      <wps:txbx>
                        <w:txbxContent>
                          <w:p w14:paraId="6227C05E" w14:textId="0C0684B7" w:rsidR="00842FEE" w:rsidRPr="009E774C" w:rsidRDefault="00417FB4" w:rsidP="00842FEE">
                            <w:pPr>
                              <w:jc w:val="center"/>
                              <w:rPr>
                                <w:szCs w:val="25"/>
                              </w:rPr>
                            </w:pPr>
                            <w:r>
                              <w:rPr>
                                <w:noProof/>
                                <w:szCs w:val="25"/>
                              </w:rPr>
                              <w:drawing>
                                <wp:inline distT="0" distB="0" distL="0" distR="0" wp14:anchorId="711E0AF6" wp14:editId="70CA4C6F">
                                  <wp:extent cx="2654935" cy="1991360"/>
                                  <wp:effectExtent l="0" t="0" r="0" b="8890"/>
                                  <wp:docPr id="17" name="Picture 17"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ssy field with trees in the background&#10;&#10;Description automatically generated with medium confidence"/>
                                          <pic:cNvPicPr/>
                                        </pic:nvPicPr>
                                        <pic:blipFill>
                                          <a:blip r:embed="rId13">
                                            <a:extLst>
                                              <a:ext uri="{28A0092B-C50C-407E-A947-70E740481C1C}">
                                                <a14:useLocalDpi xmlns:a14="http://schemas.microsoft.com/office/drawing/2010/main" val="0"/>
                                              </a:ext>
                                            </a:extLst>
                                          </a:blip>
                                          <a:stretch>
                                            <a:fillRect/>
                                          </a:stretch>
                                        </pic:blipFill>
                                        <pic:spPr>
                                          <a:xfrm>
                                            <a:off x="0" y="0"/>
                                            <a:ext cx="2654935" cy="199136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40865" id="Text Box 147" o:spid="_x0000_s1033" type="#_x0000_t202" style="position:absolute;margin-left:304.75pt;margin-top:413.9pt;width:248.05pt;height:157.3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" strokecolor="white" strokeweight=".5pt">
                <v:textbox inset="0,0,0,0">
                  <w:txbxContent>
                    <w:p w14:paraId="6227C05E" w14:textId="0C0684B7" w:rsidR="00842FEE" w:rsidRPr="009E774C" w:rsidRDefault="00417FB4" w:rsidP="00842FEE">
                      <w:pPr>
                        <w:jc w:val="center"/>
                        <w:rPr>
                          <w:szCs w:val="25"/>
                        </w:rPr>
                      </w:pPr>
                      <w:r>
                        <w:rPr>
                          <w:noProof/>
                          <w:szCs w:val="25"/>
                        </w:rPr>
                        <w:drawing>
                          <wp:inline distT="0" distB="0" distL="0" distR="0" wp14:anchorId="711E0AF6" wp14:editId="70CA4C6F">
                            <wp:extent cx="2654935" cy="1991360"/>
                            <wp:effectExtent l="0" t="0" r="0" b="8890"/>
                            <wp:docPr id="17" name="Picture 17"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ssy field with trees in the background&#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2654935" cy="1991360"/>
                                    </a:xfrm>
                                    <a:prstGeom prst="rect">
                                      <a:avLst/>
                                    </a:prstGeom>
                                  </pic:spPr>
                                </pic:pic>
                              </a:graphicData>
                            </a:graphic>
                          </wp:inline>
                        </w:drawing>
                      </w:r>
                    </w:p>
                  </w:txbxContent>
                </v:textbox>
                <w10:wrap anchorx="page" anchory="page"/>
                <w10:anchorlock/>
              </v:shape>
            </w:pict>
          </mc:Fallback>
        </mc:AlternateContent>
      </w:r>
      <w:r w:rsidR="00DE20E4">
        <w:rPr>
          <w:noProof/>
          <w:lang w:eastAsia="en-GB"/>
        </w:rPr>
        <mc:AlternateContent>
          <mc:Choice Requires="wps">
            <w:drawing>
              <wp:anchor distT="0" distB="0" distL="114300" distR="114300" simplePos="0" relativeHeight="251658241" behindDoc="0" locked="1" layoutInCell="1" allowOverlap="1" wp14:anchorId="280A5603" wp14:editId="4289D457">
                <wp:simplePos x="0" y="0"/>
                <wp:positionH relativeFrom="page">
                  <wp:posOffset>540385</wp:posOffset>
                </wp:positionH>
                <wp:positionV relativeFrom="page">
                  <wp:posOffset>972185</wp:posOffset>
                </wp:positionV>
                <wp:extent cx="6480175" cy="4104005"/>
                <wp:effectExtent l="0" t="0" r="15875" b="10795"/>
                <wp:wrapNone/>
                <wp:docPr id="3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4104005"/>
                        </a:xfrm>
                        <a:prstGeom prst="rect">
                          <a:avLst/>
                        </a:prstGeom>
                        <a:solidFill>
                          <a:srgbClr val="FFFFFF"/>
                        </a:solidFill>
                        <a:ln w="19050">
                          <a:solidFill>
                            <a:srgbClr val="FFFFFF"/>
                          </a:solidFill>
                          <a:miter lim="800000"/>
                          <a:headEnd/>
                          <a:tailEnd/>
                        </a:ln>
                      </wps:spPr>
                      <wps:txbx>
                        <w:txbxContent>
                          <w:p w14:paraId="222B37E1" w14:textId="70BE9FE9" w:rsidR="00F63750" w:rsidRPr="009E774C" w:rsidRDefault="00417FB4" w:rsidP="009E774C">
                            <w:pPr>
                              <w:jc w:val="center"/>
                            </w:pPr>
                            <w:r>
                              <w:rPr>
                                <w:rFonts w:ascii="Arial" w:hAnsi="Arial" w:cs="Arial"/>
                                <w:noProof/>
                                <w:sz w:val="60"/>
                                <w:szCs w:val="60"/>
                              </w:rPr>
                              <w:drawing>
                                <wp:inline distT="0" distB="0" distL="0" distR="0" wp14:anchorId="5C09A8E6" wp14:editId="536E2310">
                                  <wp:extent cx="5970270" cy="4084955"/>
                                  <wp:effectExtent l="0" t="0" r="0" b="0"/>
                                  <wp:docPr id="5" name="Picture 5"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outdoor, tree, sky&#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70270" cy="4084955"/>
                                          </a:xfrm>
                                          <a:prstGeom prst="rect">
                                            <a:avLst/>
                                          </a:prstGeom>
                                        </pic:spPr>
                                      </pic:pic>
                                    </a:graphicData>
                                  </a:graphic>
                                </wp:inline>
                              </w:drawing>
                            </w:r>
                            <w:r w:rsidR="00C93A34" w:rsidRPr="00CE356C">
                              <w:rPr>
                                <w:rFonts w:ascii="Arial" w:hAnsi="Arial" w:cs="Arial"/>
                                <w:sz w:val="60"/>
                                <w:szCs w:val="60"/>
                              </w:rPr>
                              <w:fldChar w:fldCharType="begin"/>
                            </w:r>
                            <w:r w:rsidR="009E774C" w:rsidRPr="00CE356C">
                              <w:rPr>
                                <w:rFonts w:ascii="Arial" w:hAnsi="Arial" w:cs="Arial"/>
                                <w:sz w:val="60"/>
                                <w:szCs w:val="60"/>
                              </w:rPr>
                              <w:instrText xml:space="preserve"> MACROBUTTON  InsertPicture </w:instrText>
                            </w:r>
                            <w:r w:rsidR="00D87FCF">
                              <w:rPr>
                                <w:rFonts w:ascii="Arial" w:hAnsi="Arial" w:cs="Arial"/>
                                <w:sz w:val="60"/>
                                <w:szCs w:val="60"/>
                              </w:rPr>
                              <w:instrText>-</w:instrText>
                            </w:r>
                            <w:r w:rsidR="003511F6">
                              <w:rPr>
                                <w:rFonts w:ascii="Arial" w:hAnsi="Arial" w:cs="Arial"/>
                                <w:sz w:val="60"/>
                                <w:szCs w:val="60"/>
                              </w:rPr>
                              <w:instrText>----</w:instrText>
                            </w:r>
                            <w:r w:rsidR="00D87FCF">
                              <w:rPr>
                                <w:rFonts w:ascii="Arial" w:hAnsi="Arial" w:cs="Arial"/>
                                <w:sz w:val="60"/>
                                <w:szCs w:val="60"/>
                              </w:rPr>
                              <w:instrText>-</w:instrText>
                            </w:r>
                            <w:r w:rsidR="0052109B">
                              <w:rPr>
                                <w:rFonts w:ascii="Arial" w:hAnsi="Arial" w:cs="Arial"/>
                                <w:sz w:val="60"/>
                                <w:szCs w:val="60"/>
                              </w:rPr>
                              <w:instrText>-</w:instrText>
                            </w:r>
                            <w:r w:rsidR="003511F6">
                              <w:rPr>
                                <w:rFonts w:ascii="Arial" w:hAnsi="Arial" w:cs="Arial"/>
                                <w:sz w:val="60"/>
                                <w:szCs w:val="60"/>
                              </w:rPr>
                              <w:instrText>Double-click to i</w:instrText>
                            </w:r>
                            <w:r w:rsidR="0052109B">
                              <w:rPr>
                                <w:rFonts w:ascii="Arial" w:hAnsi="Arial" w:cs="Arial"/>
                                <w:sz w:val="60"/>
                                <w:szCs w:val="60"/>
                              </w:rPr>
                              <w:instrText xml:space="preserve">nsert </w:instrText>
                            </w:r>
                            <w:r w:rsidR="003511F6">
                              <w:rPr>
                                <w:rFonts w:ascii="Arial" w:hAnsi="Arial" w:cs="Arial"/>
                                <w:sz w:val="60"/>
                                <w:szCs w:val="60"/>
                              </w:rPr>
                              <w:instrText>p</w:instrText>
                            </w:r>
                            <w:r w:rsidR="0052109B">
                              <w:rPr>
                                <w:rFonts w:ascii="Arial" w:hAnsi="Arial" w:cs="Arial"/>
                                <w:sz w:val="60"/>
                                <w:szCs w:val="60"/>
                              </w:rPr>
                              <w:instrText>icture-</w:instrText>
                            </w:r>
                            <w:r w:rsidR="003511F6">
                              <w:rPr>
                                <w:rFonts w:ascii="Arial" w:hAnsi="Arial" w:cs="Arial"/>
                                <w:sz w:val="60"/>
                                <w:szCs w:val="60"/>
                              </w:rPr>
                              <w:instrText>----</w:instrText>
                            </w:r>
                            <w:r w:rsidR="0052109B">
                              <w:rPr>
                                <w:rFonts w:ascii="Arial" w:hAnsi="Arial" w:cs="Arial"/>
                                <w:sz w:val="60"/>
                                <w:szCs w:val="60"/>
                              </w:rPr>
                              <w:instrText>--</w:instrText>
                            </w:r>
                            <w:r w:rsidR="00C93A34" w:rsidRPr="00CE356C">
                              <w:rPr>
                                <w:rFonts w:ascii="Arial" w:hAnsi="Arial" w:cs="Arial"/>
                                <w:sz w:val="60"/>
                                <w:szCs w:val="6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A5603" id="Text Box 28" o:spid="_x0000_s1034" type="#_x0000_t202" style="position:absolute;margin-left:42.55pt;margin-top:76.55pt;width:510.25pt;height:323.1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" strokecolor="white" strokeweight="1.5pt">
                <v:textbox inset="0,0,0,0">
                  <w:txbxContent>
                    <w:p w14:paraId="222B37E1" w14:textId="70BE9FE9" w:rsidR="00F63750" w:rsidRPr="009E774C" w:rsidRDefault="00417FB4" w:rsidP="009E774C">
                      <w:pPr>
                        <w:jc w:val="center"/>
                      </w:pPr>
                      <w:r>
                        <w:rPr>
                          <w:rFonts w:ascii="Arial" w:hAnsi="Arial" w:cs="Arial"/>
                          <w:noProof/>
                          <w:sz w:val="60"/>
                          <w:szCs w:val="60"/>
                        </w:rPr>
                        <w:drawing>
                          <wp:inline distT="0" distB="0" distL="0" distR="0" wp14:anchorId="5C09A8E6" wp14:editId="536E2310">
                            <wp:extent cx="5970270" cy="4084955"/>
                            <wp:effectExtent l="0" t="0" r="0" b="0"/>
                            <wp:docPr id="5" name="Picture 5"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outdoor, tree, sky&#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70270" cy="4084955"/>
                                    </a:xfrm>
                                    <a:prstGeom prst="rect">
                                      <a:avLst/>
                                    </a:prstGeom>
                                  </pic:spPr>
                                </pic:pic>
                              </a:graphicData>
                            </a:graphic>
                          </wp:inline>
                        </w:drawing>
                      </w:r>
                      <w:r w:rsidR="00C93A34" w:rsidRPr="00CE356C">
                        <w:rPr>
                          <w:rFonts w:ascii="Arial" w:hAnsi="Arial" w:cs="Arial"/>
                          <w:sz w:val="60"/>
                          <w:szCs w:val="60"/>
                        </w:rPr>
                        <w:fldChar w:fldCharType="begin"/>
                      </w:r>
                      <w:r w:rsidR="009E774C" w:rsidRPr="00CE356C">
                        <w:rPr>
                          <w:rFonts w:ascii="Arial" w:hAnsi="Arial" w:cs="Arial"/>
                          <w:sz w:val="60"/>
                          <w:szCs w:val="60"/>
                        </w:rPr>
                        <w:instrText xml:space="preserve"> MACROBUTTON  InsertPicture </w:instrText>
                      </w:r>
                      <w:r w:rsidR="00D87FCF">
                        <w:rPr>
                          <w:rFonts w:ascii="Arial" w:hAnsi="Arial" w:cs="Arial"/>
                          <w:sz w:val="60"/>
                          <w:szCs w:val="60"/>
                        </w:rPr>
                        <w:instrText>-</w:instrText>
                      </w:r>
                      <w:r w:rsidR="003511F6">
                        <w:rPr>
                          <w:rFonts w:ascii="Arial" w:hAnsi="Arial" w:cs="Arial"/>
                          <w:sz w:val="60"/>
                          <w:szCs w:val="60"/>
                        </w:rPr>
                        <w:instrText>----</w:instrText>
                      </w:r>
                      <w:r w:rsidR="00D87FCF">
                        <w:rPr>
                          <w:rFonts w:ascii="Arial" w:hAnsi="Arial" w:cs="Arial"/>
                          <w:sz w:val="60"/>
                          <w:szCs w:val="60"/>
                        </w:rPr>
                        <w:instrText>-</w:instrText>
                      </w:r>
                      <w:r w:rsidR="0052109B">
                        <w:rPr>
                          <w:rFonts w:ascii="Arial" w:hAnsi="Arial" w:cs="Arial"/>
                          <w:sz w:val="60"/>
                          <w:szCs w:val="60"/>
                        </w:rPr>
                        <w:instrText>-</w:instrText>
                      </w:r>
                      <w:r w:rsidR="003511F6">
                        <w:rPr>
                          <w:rFonts w:ascii="Arial" w:hAnsi="Arial" w:cs="Arial"/>
                          <w:sz w:val="60"/>
                          <w:szCs w:val="60"/>
                        </w:rPr>
                        <w:instrText>Double-click to i</w:instrText>
                      </w:r>
                      <w:r w:rsidR="0052109B">
                        <w:rPr>
                          <w:rFonts w:ascii="Arial" w:hAnsi="Arial" w:cs="Arial"/>
                          <w:sz w:val="60"/>
                          <w:szCs w:val="60"/>
                        </w:rPr>
                        <w:instrText xml:space="preserve">nsert </w:instrText>
                      </w:r>
                      <w:r w:rsidR="003511F6">
                        <w:rPr>
                          <w:rFonts w:ascii="Arial" w:hAnsi="Arial" w:cs="Arial"/>
                          <w:sz w:val="60"/>
                          <w:szCs w:val="60"/>
                        </w:rPr>
                        <w:instrText>p</w:instrText>
                      </w:r>
                      <w:r w:rsidR="0052109B">
                        <w:rPr>
                          <w:rFonts w:ascii="Arial" w:hAnsi="Arial" w:cs="Arial"/>
                          <w:sz w:val="60"/>
                          <w:szCs w:val="60"/>
                        </w:rPr>
                        <w:instrText>icture-</w:instrText>
                      </w:r>
                      <w:r w:rsidR="003511F6">
                        <w:rPr>
                          <w:rFonts w:ascii="Arial" w:hAnsi="Arial" w:cs="Arial"/>
                          <w:sz w:val="60"/>
                          <w:szCs w:val="60"/>
                        </w:rPr>
                        <w:instrText>----</w:instrText>
                      </w:r>
                      <w:r w:rsidR="0052109B">
                        <w:rPr>
                          <w:rFonts w:ascii="Arial" w:hAnsi="Arial" w:cs="Arial"/>
                          <w:sz w:val="60"/>
                          <w:szCs w:val="60"/>
                        </w:rPr>
                        <w:instrText>--</w:instrText>
                      </w:r>
                      <w:r w:rsidR="00C93A34" w:rsidRPr="00CE356C">
                        <w:rPr>
                          <w:rFonts w:ascii="Arial" w:hAnsi="Arial" w:cs="Arial"/>
                          <w:sz w:val="60"/>
                          <w:szCs w:val="60"/>
                        </w:rPr>
                        <w:fldChar w:fldCharType="end"/>
                      </w:r>
                    </w:p>
                  </w:txbxContent>
                </v:textbox>
                <w10:wrap anchorx="page" anchory="page"/>
                <w10:anchorlock/>
              </v:shape>
            </w:pict>
          </mc:Fallback>
        </mc:AlternateContent>
      </w:r>
    </w:p>
    <w:p w14:paraId="183FD13F" w14:textId="3A0EDD78" w:rsidR="00D170C7" w:rsidRDefault="00DE20E4">
      <w:pPr>
        <w:sectPr w:rsidR="00D170C7" w:rsidSect="001915ED">
          <w:headerReference w:type="default" r:id="rId17"/>
          <w:footerReference w:type="default" r:id="rId18"/>
          <w:pgSz w:w="11906" w:h="16838" w:code="9"/>
          <w:pgMar w:top="0" w:right="0" w:bottom="0" w:left="0" w:header="0" w:footer="0" w:gutter="0"/>
          <w:cols w:space="708"/>
          <w:docGrid w:linePitch="360"/>
        </w:sectPr>
      </w:pPr>
      <w:r>
        <w:rPr>
          <w:noProof/>
          <w:lang w:eastAsia="en-GB"/>
        </w:rPr>
        <w:lastRenderedPageBreak/>
        <mc:AlternateContent>
          <mc:Choice Requires="wps">
            <w:drawing>
              <wp:anchor distT="0" distB="0" distL="114300" distR="114300" simplePos="0" relativeHeight="251658254" behindDoc="0" locked="1" layoutInCell="1" allowOverlap="1" wp14:anchorId="202B6933" wp14:editId="67530B66">
                <wp:simplePos x="0" y="0"/>
                <wp:positionH relativeFrom="page">
                  <wp:posOffset>540385</wp:posOffset>
                </wp:positionH>
                <wp:positionV relativeFrom="page">
                  <wp:posOffset>5616575</wp:posOffset>
                </wp:positionV>
                <wp:extent cx="6480175" cy="4104005"/>
                <wp:effectExtent l="0" t="0" r="15875" b="10795"/>
                <wp:wrapNone/>
                <wp:docPr id="3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4104005"/>
                        </a:xfrm>
                        <a:prstGeom prst="rect">
                          <a:avLst/>
                        </a:prstGeom>
                        <a:solidFill>
                          <a:srgbClr val="FFFFFF"/>
                        </a:solidFill>
                        <a:ln w="19050">
                          <a:solidFill>
                            <a:srgbClr val="FFFFFF"/>
                          </a:solidFill>
                          <a:miter lim="800000"/>
                          <a:headEnd/>
                          <a:tailEnd/>
                        </a:ln>
                      </wps:spPr>
                      <wps:txbx>
                        <w:txbxContent>
                          <w:p w14:paraId="2684D950" w14:textId="0A15F8CD" w:rsidR="007A4528" w:rsidRPr="009E774C" w:rsidRDefault="00C1113B" w:rsidP="007A4528">
                            <w:pPr>
                              <w:jc w:val="center"/>
                            </w:pPr>
                            <w:r>
                              <w:rPr>
                                <w:noProof/>
                              </w:rPr>
                              <w:drawing>
                                <wp:inline distT="0" distB="0" distL="0" distR="0" wp14:anchorId="07F69676" wp14:editId="6483B538">
                                  <wp:extent cx="6132195" cy="4084955"/>
                                  <wp:effectExtent l="0" t="0" r="1905"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132195" cy="408495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B6933" id="Text Box 176" o:spid="_x0000_s1035" type="#_x0000_t202" style="position:absolute;margin-left:42.55pt;margin-top:442.25pt;width:510.25pt;height:323.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" strokecolor="white" strokeweight="1.5pt">
                <v:textbox inset="0,0,0,0">
                  <w:txbxContent>
                    <w:p w14:paraId="2684D950" w14:textId="0A15F8CD" w:rsidR="007A4528" w:rsidRPr="009E774C" w:rsidRDefault="00C1113B" w:rsidP="007A4528">
                      <w:pPr>
                        <w:jc w:val="center"/>
                      </w:pPr>
                      <w:r>
                        <w:rPr>
                          <w:noProof/>
                        </w:rPr>
                        <w:drawing>
                          <wp:inline distT="0" distB="0" distL="0" distR="0" wp14:anchorId="07F69676" wp14:editId="6483B538">
                            <wp:extent cx="6132195" cy="4084955"/>
                            <wp:effectExtent l="0" t="0" r="1905"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132195" cy="4084955"/>
                                    </a:xfrm>
                                    <a:prstGeom prst="rect">
                                      <a:avLst/>
                                    </a:prstGeom>
                                  </pic:spPr>
                                </pic:pic>
                              </a:graphicData>
                            </a:graphic>
                          </wp:inline>
                        </w:drawing>
                      </w:r>
                    </w:p>
                  </w:txbxContent>
                </v:textbox>
                <w10:wrap anchorx="page" anchory="page"/>
                <w10:anchorlock/>
              </v:shape>
            </w:pict>
          </mc:Fallback>
        </mc:AlternateContent>
      </w:r>
      <w:r>
        <w:rPr>
          <w:noProof/>
          <w:lang w:eastAsia="en-GB"/>
        </w:rPr>
        <mc:AlternateContent>
          <mc:Choice Requires="wps">
            <w:drawing>
              <wp:anchor distT="0" distB="0" distL="114300" distR="114300" simplePos="0" relativeHeight="251658253" behindDoc="0" locked="1" layoutInCell="1" allowOverlap="1" wp14:anchorId="20798EBB" wp14:editId="75FE8DED">
                <wp:simplePos x="0" y="0"/>
                <wp:positionH relativeFrom="page">
                  <wp:posOffset>540385</wp:posOffset>
                </wp:positionH>
                <wp:positionV relativeFrom="page">
                  <wp:posOffset>972185</wp:posOffset>
                </wp:positionV>
                <wp:extent cx="6480175" cy="4104005"/>
                <wp:effectExtent l="0" t="0" r="15875" b="10795"/>
                <wp:wrapNone/>
                <wp:docPr id="3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4104005"/>
                        </a:xfrm>
                        <a:prstGeom prst="rect">
                          <a:avLst/>
                        </a:prstGeom>
                        <a:solidFill>
                          <a:srgbClr val="FFFFFF"/>
                        </a:solidFill>
                        <a:ln w="19050">
                          <a:solidFill>
                            <a:srgbClr val="FFFFFF"/>
                          </a:solidFill>
                          <a:miter lim="800000"/>
                          <a:headEnd/>
                          <a:tailEnd/>
                        </a:ln>
                      </wps:spPr>
                      <wps:txbx>
                        <w:txbxContent>
                          <w:p w14:paraId="5B5D1B85" w14:textId="0EEFA481" w:rsidR="007A4528" w:rsidRPr="009E774C" w:rsidRDefault="00C1113B" w:rsidP="007A4528">
                            <w:pPr>
                              <w:jc w:val="center"/>
                            </w:pPr>
                            <w:r>
                              <w:rPr>
                                <w:noProof/>
                              </w:rPr>
                              <w:drawing>
                                <wp:inline distT="0" distB="0" distL="0" distR="0" wp14:anchorId="1A86B272" wp14:editId="6463DB02">
                                  <wp:extent cx="6156960" cy="4397926"/>
                                  <wp:effectExtent l="0" t="0" r="0" b="317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167740" cy="4405626"/>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98EBB" id="Text Box 175" o:spid="_x0000_s1036" type="#_x0000_t202" style="position:absolute;margin-left:42.55pt;margin-top:76.55pt;width:510.25pt;height:323.1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" strokecolor="white" strokeweight="1.5pt">
                <v:textbox inset="0,0,0,0">
                  <w:txbxContent>
                    <w:p w14:paraId="5B5D1B85" w14:textId="0EEFA481" w:rsidR="007A4528" w:rsidRPr="009E774C" w:rsidRDefault="00C1113B" w:rsidP="007A4528">
                      <w:pPr>
                        <w:jc w:val="center"/>
                      </w:pPr>
                      <w:r>
                        <w:rPr>
                          <w:noProof/>
                        </w:rPr>
                        <w:drawing>
                          <wp:inline distT="0" distB="0" distL="0" distR="0" wp14:anchorId="1A86B272" wp14:editId="6463DB02">
                            <wp:extent cx="6156960" cy="4397926"/>
                            <wp:effectExtent l="0" t="0" r="0" b="317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167740" cy="4405626"/>
                                    </a:xfrm>
                                    <a:prstGeom prst="rect">
                                      <a:avLst/>
                                    </a:prstGeom>
                                  </pic:spPr>
                                </pic:pic>
                              </a:graphicData>
                            </a:graphic>
                          </wp:inline>
                        </w:drawing>
                      </w:r>
                    </w:p>
                  </w:txbxContent>
                </v:textbox>
                <w10:wrap anchorx="page" anchory="page"/>
                <w10:anchorlock/>
              </v:shape>
            </w:pict>
          </mc:Fallback>
        </mc:AlternateContent>
      </w:r>
    </w:p>
    <w:p w14:paraId="634B2BF6" w14:textId="08112856" w:rsidR="00D170C7" w:rsidRDefault="00E17D5C">
      <w:pPr>
        <w:sectPr w:rsidR="00D170C7" w:rsidSect="001915ED">
          <w:headerReference w:type="default" r:id="rId23"/>
          <w:footerReference w:type="default" r:id="rId24"/>
          <w:pgSz w:w="11906" w:h="16838" w:code="9"/>
          <w:pgMar w:top="0" w:right="0" w:bottom="0" w:left="0" w:header="0" w:footer="0" w:gutter="0"/>
          <w:cols w:space="708"/>
          <w:docGrid w:linePitch="360"/>
        </w:sectPr>
      </w:pPr>
      <w:r>
        <w:rPr>
          <w:noProof/>
          <w:lang w:eastAsia="en-GB"/>
        </w:rPr>
        <w:lastRenderedPageBreak/>
        <mc:AlternateContent>
          <mc:Choice Requires="wps">
            <w:drawing>
              <wp:anchor distT="0" distB="0" distL="114300" distR="114300" simplePos="0" relativeHeight="251658243" behindDoc="0" locked="0" layoutInCell="1" allowOverlap="1" wp14:anchorId="7246D0DA" wp14:editId="15451B20">
                <wp:simplePos x="0" y="0"/>
                <wp:positionH relativeFrom="page">
                  <wp:posOffset>3867150</wp:posOffset>
                </wp:positionH>
                <wp:positionV relativeFrom="page">
                  <wp:posOffset>2647951</wp:posOffset>
                </wp:positionV>
                <wp:extent cx="3150235" cy="5334000"/>
                <wp:effectExtent l="0" t="0" r="0" b="0"/>
                <wp:wrapNone/>
                <wp:docPr id="3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533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12"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6D0DA" id="Text Box 171" o:spid="_x0000_s1037" type="#_x0000_t202" style="position:absolute;margin-left:304.5pt;margin-top:208.5pt;width:248.05pt;height:420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" stroked="f">
                <v:textbox inset="0,0,0,0">
                  <w:txbxContent/>
                </v:textbox>
                <w10:wrap anchorx="page" anchory="page"/>
              </v:shape>
            </w:pict>
          </mc:Fallback>
        </mc:AlternateContent>
      </w:r>
      <w:r>
        <w:rPr>
          <w:noProof/>
          <w:lang w:eastAsia="en-GB"/>
        </w:rPr>
        <mc:AlternateContent>
          <mc:Choice Requires="wps">
            <w:drawing>
              <wp:anchor distT="0" distB="0" distL="114300" distR="114300" simplePos="0" relativeHeight="251658240" behindDoc="0" locked="0" layoutInCell="1" allowOverlap="1" wp14:anchorId="6B73F567" wp14:editId="5AA96F2B">
                <wp:simplePos x="0" y="0"/>
                <wp:positionH relativeFrom="page">
                  <wp:posOffset>533400</wp:posOffset>
                </wp:positionH>
                <wp:positionV relativeFrom="page">
                  <wp:posOffset>2676525</wp:posOffset>
                </wp:positionV>
                <wp:extent cx="3150235" cy="5286375"/>
                <wp:effectExtent l="0" t="0" r="0" b="9525"/>
                <wp:wrapNone/>
                <wp:docPr id="2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528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12">
                        <w:txbxContent>
                          <w:p w14:paraId="420E8FE0" w14:textId="77777777" w:rsidR="00A77D9F" w:rsidRPr="004D553B" w:rsidRDefault="00A77D9F" w:rsidP="00A77D9F">
                            <w:pPr>
                              <w:pStyle w:val="Heading1"/>
                              <w:rPr>
                                <w:rFonts w:asciiTheme="minorHAnsi" w:hAnsiTheme="minorHAnsi" w:cstheme="minorHAnsi"/>
                                <w:sz w:val="18"/>
                                <w:szCs w:val="18"/>
                              </w:rPr>
                            </w:pPr>
                            <w:r w:rsidRPr="004D553B">
                              <w:rPr>
                                <w:rFonts w:asciiTheme="minorHAnsi" w:hAnsiTheme="minorHAnsi" w:cstheme="minorHAnsi"/>
                                <w:sz w:val="18"/>
                                <w:szCs w:val="18"/>
                              </w:rPr>
                              <w:fldChar w:fldCharType="begin"/>
                            </w:r>
                            <w:r w:rsidRPr="004D553B">
                              <w:rPr>
                                <w:rFonts w:asciiTheme="minorHAnsi" w:hAnsiTheme="minorHAnsi" w:cstheme="minorHAnsi"/>
                                <w:sz w:val="18"/>
                                <w:szCs w:val="18"/>
                              </w:rPr>
                              <w:instrText xml:space="preserve"> MACROBUTTON  AcceptAllChangesInDoc Description</w:instrText>
                            </w:r>
                            <w:r w:rsidRPr="004D553B">
                              <w:rPr>
                                <w:rFonts w:asciiTheme="minorHAnsi" w:hAnsiTheme="minorHAnsi" w:cstheme="minorHAnsi"/>
                                <w:sz w:val="18"/>
                                <w:szCs w:val="18"/>
                              </w:rPr>
                              <w:fldChar w:fldCharType="end"/>
                            </w:r>
                          </w:p>
                          <w:p w14:paraId="43B25D2A" w14:textId="6C517A36" w:rsidR="00A96BE4" w:rsidRPr="004D553B" w:rsidRDefault="00AE677F" w:rsidP="008E7CFE">
                            <w:pPr>
                              <w:spacing w:line="240" w:lineRule="exact"/>
                              <w:jc w:val="both"/>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xml:space="preserve">An extremely attractive parcel </w:t>
                            </w:r>
                            <w:r w:rsidR="00892B70">
                              <w:rPr>
                                <w:rFonts w:asciiTheme="minorHAnsi" w:hAnsiTheme="minorHAnsi" w:cstheme="minorHAnsi"/>
                                <w:color w:val="595959" w:themeColor="text1" w:themeTint="A6"/>
                                <w:sz w:val="18"/>
                                <w:szCs w:val="18"/>
                              </w:rPr>
                              <w:t>of land</w:t>
                            </w:r>
                            <w:r w:rsidR="00CC3FE7">
                              <w:rPr>
                                <w:rFonts w:asciiTheme="minorHAnsi" w:hAnsiTheme="minorHAnsi" w:cstheme="minorHAnsi"/>
                                <w:color w:val="595959" w:themeColor="text1" w:themeTint="A6"/>
                                <w:sz w:val="18"/>
                                <w:szCs w:val="18"/>
                              </w:rPr>
                              <w:t xml:space="preserve"> and buildings</w:t>
                            </w:r>
                            <w:r w:rsidR="00892B70">
                              <w:rPr>
                                <w:rFonts w:asciiTheme="minorHAnsi" w:hAnsiTheme="minorHAnsi" w:cstheme="minorHAnsi"/>
                                <w:color w:val="595959" w:themeColor="text1" w:themeTint="A6"/>
                                <w:sz w:val="18"/>
                                <w:szCs w:val="18"/>
                              </w:rPr>
                              <w:t>, situated within the Mendip Hills AONB and extending</w:t>
                            </w:r>
                            <w:r w:rsidR="005736D2">
                              <w:rPr>
                                <w:rFonts w:asciiTheme="minorHAnsi" w:hAnsiTheme="minorHAnsi" w:cstheme="minorHAnsi"/>
                                <w:color w:val="595959" w:themeColor="text1" w:themeTint="A6"/>
                                <w:sz w:val="18"/>
                                <w:szCs w:val="18"/>
                              </w:rPr>
                              <w:t xml:space="preserve"> to</w:t>
                            </w:r>
                            <w:r w:rsidR="00892B70">
                              <w:rPr>
                                <w:rFonts w:asciiTheme="minorHAnsi" w:hAnsiTheme="minorHAnsi" w:cstheme="minorHAnsi"/>
                                <w:color w:val="595959" w:themeColor="text1" w:themeTint="A6"/>
                                <w:sz w:val="18"/>
                                <w:szCs w:val="18"/>
                              </w:rPr>
                              <w:t xml:space="preserve"> </w:t>
                            </w:r>
                            <w:r w:rsidR="00F754D7">
                              <w:rPr>
                                <w:rFonts w:asciiTheme="minorHAnsi" w:hAnsiTheme="minorHAnsi" w:cstheme="minorHAnsi"/>
                                <w:color w:val="595959" w:themeColor="text1" w:themeTint="A6"/>
                                <w:sz w:val="18"/>
                                <w:szCs w:val="18"/>
                              </w:rPr>
                              <w:t>3.48</w:t>
                            </w:r>
                            <w:r w:rsidR="00CF5652">
                              <w:rPr>
                                <w:rFonts w:asciiTheme="minorHAnsi" w:hAnsiTheme="minorHAnsi" w:cstheme="minorHAnsi"/>
                                <w:color w:val="595959" w:themeColor="text1" w:themeTint="A6"/>
                                <w:sz w:val="18"/>
                                <w:szCs w:val="18"/>
                              </w:rPr>
                              <w:t xml:space="preserve"> acres</w:t>
                            </w:r>
                            <w:r w:rsidR="007D5FF8" w:rsidRPr="004D553B">
                              <w:rPr>
                                <w:rFonts w:asciiTheme="minorHAnsi" w:hAnsiTheme="minorHAnsi" w:cstheme="minorHAnsi"/>
                                <w:color w:val="595959" w:themeColor="text1" w:themeTint="A6"/>
                                <w:sz w:val="18"/>
                                <w:szCs w:val="18"/>
                              </w:rPr>
                              <w:t xml:space="preserve"> (</w:t>
                            </w:r>
                            <w:r w:rsidR="00DA762B">
                              <w:rPr>
                                <w:rFonts w:asciiTheme="minorHAnsi" w:hAnsiTheme="minorHAnsi" w:cstheme="minorHAnsi"/>
                                <w:color w:val="595959" w:themeColor="text1" w:themeTint="A6"/>
                                <w:sz w:val="18"/>
                                <w:szCs w:val="18"/>
                              </w:rPr>
                              <w:t>1.41</w:t>
                            </w:r>
                            <w:r w:rsidR="00300E22" w:rsidRPr="004D553B">
                              <w:rPr>
                                <w:rFonts w:asciiTheme="minorHAnsi" w:hAnsiTheme="minorHAnsi" w:cstheme="minorHAnsi"/>
                                <w:color w:val="595959" w:themeColor="text1" w:themeTint="A6"/>
                                <w:sz w:val="18"/>
                                <w:szCs w:val="18"/>
                              </w:rPr>
                              <w:t xml:space="preserve"> hectares)</w:t>
                            </w:r>
                            <w:r w:rsidR="00892B70">
                              <w:rPr>
                                <w:rFonts w:asciiTheme="minorHAnsi" w:hAnsiTheme="minorHAnsi" w:cstheme="minorHAnsi"/>
                                <w:color w:val="595959" w:themeColor="text1" w:themeTint="A6"/>
                                <w:sz w:val="18"/>
                                <w:szCs w:val="18"/>
                              </w:rPr>
                              <w:t xml:space="preserve"> in total.</w:t>
                            </w:r>
                            <w:r w:rsidR="00DA762B">
                              <w:rPr>
                                <w:rFonts w:asciiTheme="minorHAnsi" w:hAnsiTheme="minorHAnsi" w:cstheme="minorHAnsi"/>
                                <w:color w:val="595959" w:themeColor="text1" w:themeTint="A6"/>
                                <w:sz w:val="18"/>
                                <w:szCs w:val="18"/>
                              </w:rPr>
                              <w:t xml:space="preserve"> </w:t>
                            </w:r>
                            <w:r w:rsidR="00CC3FE7">
                              <w:rPr>
                                <w:rFonts w:asciiTheme="minorHAnsi" w:hAnsiTheme="minorHAnsi" w:cstheme="minorHAnsi"/>
                                <w:color w:val="595959" w:themeColor="text1" w:themeTint="A6"/>
                                <w:sz w:val="18"/>
                                <w:szCs w:val="18"/>
                              </w:rPr>
                              <w:t>G</w:t>
                            </w:r>
                            <w:r w:rsidR="00DA762B">
                              <w:rPr>
                                <w:rFonts w:asciiTheme="minorHAnsi" w:hAnsiTheme="minorHAnsi" w:cstheme="minorHAnsi"/>
                                <w:color w:val="595959" w:themeColor="text1" w:themeTint="A6"/>
                                <w:sz w:val="18"/>
                                <w:szCs w:val="18"/>
                              </w:rPr>
                              <w:t>ently undulating</w:t>
                            </w:r>
                            <w:r w:rsidR="007D5FF8" w:rsidRPr="004D553B">
                              <w:rPr>
                                <w:rFonts w:asciiTheme="minorHAnsi" w:hAnsiTheme="minorHAnsi" w:cstheme="minorHAnsi"/>
                                <w:color w:val="595959" w:themeColor="text1" w:themeTint="A6"/>
                                <w:sz w:val="18"/>
                                <w:szCs w:val="18"/>
                              </w:rPr>
                              <w:t xml:space="preserve"> </w:t>
                            </w:r>
                            <w:r w:rsidR="00CC3FE7">
                              <w:rPr>
                                <w:rFonts w:asciiTheme="minorHAnsi" w:hAnsiTheme="minorHAnsi" w:cstheme="minorHAnsi"/>
                                <w:color w:val="595959" w:themeColor="text1" w:themeTint="A6"/>
                                <w:sz w:val="18"/>
                                <w:szCs w:val="18"/>
                              </w:rPr>
                              <w:t>in topography and</w:t>
                            </w:r>
                            <w:r w:rsidR="0077072B" w:rsidRPr="004D553B">
                              <w:rPr>
                                <w:rFonts w:asciiTheme="minorHAnsi" w:hAnsiTheme="minorHAnsi" w:cstheme="minorHAnsi"/>
                                <w:color w:val="595959" w:themeColor="text1" w:themeTint="A6"/>
                                <w:sz w:val="18"/>
                                <w:szCs w:val="18"/>
                              </w:rPr>
                              <w:t xml:space="preserve"> </w:t>
                            </w:r>
                            <w:r>
                              <w:rPr>
                                <w:rFonts w:asciiTheme="minorHAnsi" w:hAnsiTheme="minorHAnsi" w:cstheme="minorHAnsi"/>
                                <w:color w:val="595959" w:themeColor="text1" w:themeTint="A6"/>
                                <w:sz w:val="18"/>
                                <w:szCs w:val="18"/>
                              </w:rPr>
                              <w:t>offered for sale in two</w:t>
                            </w:r>
                            <w:r w:rsidR="00DA762B">
                              <w:rPr>
                                <w:rFonts w:asciiTheme="minorHAnsi" w:hAnsiTheme="minorHAnsi" w:cstheme="minorHAnsi"/>
                                <w:color w:val="595959" w:themeColor="text1" w:themeTint="A6"/>
                                <w:sz w:val="18"/>
                                <w:szCs w:val="18"/>
                              </w:rPr>
                              <w:t xml:space="preserve"> </w:t>
                            </w:r>
                            <w:r w:rsidR="00300E22" w:rsidRPr="004D553B">
                              <w:rPr>
                                <w:rFonts w:asciiTheme="minorHAnsi" w:hAnsiTheme="minorHAnsi" w:cstheme="minorHAnsi"/>
                                <w:color w:val="595959" w:themeColor="text1" w:themeTint="A6"/>
                                <w:sz w:val="18"/>
                                <w:szCs w:val="18"/>
                              </w:rPr>
                              <w:t>useful</w:t>
                            </w:r>
                            <w:r w:rsidR="005736D2">
                              <w:rPr>
                                <w:rFonts w:asciiTheme="minorHAnsi" w:hAnsiTheme="minorHAnsi" w:cstheme="minorHAnsi"/>
                                <w:color w:val="595959" w:themeColor="text1" w:themeTint="A6"/>
                                <w:sz w:val="18"/>
                                <w:szCs w:val="18"/>
                              </w:rPr>
                              <w:t>-</w:t>
                            </w:r>
                            <w:r w:rsidR="00300E22" w:rsidRPr="004D553B">
                              <w:rPr>
                                <w:rFonts w:asciiTheme="minorHAnsi" w:hAnsiTheme="minorHAnsi" w:cstheme="minorHAnsi"/>
                                <w:color w:val="595959" w:themeColor="text1" w:themeTint="A6"/>
                                <w:sz w:val="18"/>
                                <w:szCs w:val="18"/>
                              </w:rPr>
                              <w:t>sized</w:t>
                            </w:r>
                            <w:r w:rsidR="007D5FF8" w:rsidRPr="004D553B">
                              <w:rPr>
                                <w:rFonts w:asciiTheme="minorHAnsi" w:hAnsiTheme="minorHAnsi" w:cstheme="minorHAnsi"/>
                                <w:color w:val="595959" w:themeColor="text1" w:themeTint="A6"/>
                                <w:sz w:val="18"/>
                                <w:szCs w:val="18"/>
                              </w:rPr>
                              <w:t xml:space="preserve"> </w:t>
                            </w:r>
                            <w:r w:rsidR="002F48A6">
                              <w:rPr>
                                <w:rFonts w:asciiTheme="minorHAnsi" w:hAnsiTheme="minorHAnsi" w:cstheme="minorHAnsi"/>
                                <w:color w:val="595959" w:themeColor="text1" w:themeTint="A6"/>
                                <w:sz w:val="18"/>
                                <w:szCs w:val="18"/>
                              </w:rPr>
                              <w:t>lots</w:t>
                            </w:r>
                            <w:r w:rsidR="00E316FC" w:rsidRPr="004D553B">
                              <w:rPr>
                                <w:rFonts w:asciiTheme="minorHAnsi" w:hAnsiTheme="minorHAnsi" w:cstheme="minorHAnsi"/>
                                <w:color w:val="595959" w:themeColor="text1" w:themeTint="A6"/>
                                <w:sz w:val="18"/>
                                <w:szCs w:val="18"/>
                              </w:rPr>
                              <w:t xml:space="preserve">. </w:t>
                            </w:r>
                            <w:r w:rsidR="00300E22" w:rsidRPr="004D553B">
                              <w:rPr>
                                <w:rFonts w:asciiTheme="minorHAnsi" w:hAnsiTheme="minorHAnsi" w:cstheme="minorHAnsi"/>
                                <w:color w:val="595959" w:themeColor="text1" w:themeTint="A6"/>
                                <w:sz w:val="18"/>
                                <w:szCs w:val="18"/>
                              </w:rPr>
                              <w:t>B</w:t>
                            </w:r>
                            <w:r w:rsidR="00E316FC" w:rsidRPr="004D553B">
                              <w:rPr>
                                <w:rFonts w:asciiTheme="minorHAnsi" w:hAnsiTheme="minorHAnsi" w:cstheme="minorHAnsi"/>
                                <w:color w:val="595959" w:themeColor="text1" w:themeTint="A6"/>
                                <w:sz w:val="18"/>
                                <w:szCs w:val="18"/>
                              </w:rPr>
                              <w:t>enefiting from</w:t>
                            </w:r>
                            <w:r w:rsidR="002F48A6">
                              <w:rPr>
                                <w:rFonts w:asciiTheme="minorHAnsi" w:hAnsiTheme="minorHAnsi" w:cstheme="minorHAnsi"/>
                                <w:color w:val="595959" w:themeColor="text1" w:themeTint="A6"/>
                                <w:sz w:val="18"/>
                                <w:szCs w:val="18"/>
                              </w:rPr>
                              <w:t xml:space="preserve"> right of way</w:t>
                            </w:r>
                            <w:r w:rsidR="00CC3FE7">
                              <w:rPr>
                                <w:rFonts w:asciiTheme="minorHAnsi" w:hAnsiTheme="minorHAnsi" w:cstheme="minorHAnsi"/>
                                <w:color w:val="595959" w:themeColor="text1" w:themeTint="A6"/>
                                <w:sz w:val="18"/>
                                <w:szCs w:val="18"/>
                              </w:rPr>
                              <w:t xml:space="preserve"> track</w:t>
                            </w:r>
                            <w:r w:rsidR="002F48A6">
                              <w:rPr>
                                <w:rFonts w:asciiTheme="minorHAnsi" w:hAnsiTheme="minorHAnsi" w:cstheme="minorHAnsi"/>
                                <w:color w:val="595959" w:themeColor="text1" w:themeTint="A6"/>
                                <w:sz w:val="18"/>
                                <w:szCs w:val="18"/>
                              </w:rPr>
                              <w:t xml:space="preserve"> access leading directly from the Council</w:t>
                            </w:r>
                            <w:r w:rsidR="00E316FC" w:rsidRPr="004D553B">
                              <w:rPr>
                                <w:rFonts w:asciiTheme="minorHAnsi" w:hAnsiTheme="minorHAnsi" w:cstheme="minorHAnsi"/>
                                <w:color w:val="595959" w:themeColor="text1" w:themeTint="A6"/>
                                <w:sz w:val="18"/>
                                <w:szCs w:val="18"/>
                              </w:rPr>
                              <w:t xml:space="preserve"> highway</w:t>
                            </w:r>
                            <w:r w:rsidR="005736D2">
                              <w:rPr>
                                <w:rFonts w:asciiTheme="minorHAnsi" w:hAnsiTheme="minorHAnsi" w:cstheme="minorHAnsi"/>
                                <w:color w:val="595959" w:themeColor="text1" w:themeTint="A6"/>
                                <w:sz w:val="18"/>
                                <w:szCs w:val="18"/>
                              </w:rPr>
                              <w:t>,</w:t>
                            </w:r>
                            <w:r w:rsidR="002F48A6">
                              <w:rPr>
                                <w:rFonts w:asciiTheme="minorHAnsi" w:hAnsiTheme="minorHAnsi" w:cstheme="minorHAnsi"/>
                                <w:color w:val="595959" w:themeColor="text1" w:themeTint="A6"/>
                                <w:sz w:val="18"/>
                                <w:szCs w:val="18"/>
                              </w:rPr>
                              <w:t xml:space="preserve"> together with</w:t>
                            </w:r>
                            <w:r w:rsidR="007D0EDD">
                              <w:rPr>
                                <w:rFonts w:asciiTheme="minorHAnsi" w:hAnsiTheme="minorHAnsi" w:cstheme="minorHAnsi"/>
                                <w:color w:val="595959" w:themeColor="text1" w:themeTint="A6"/>
                                <w:sz w:val="18"/>
                                <w:szCs w:val="18"/>
                              </w:rPr>
                              <w:t xml:space="preserve"> mains water supply</w:t>
                            </w:r>
                            <w:r w:rsidR="00B83F0C">
                              <w:rPr>
                                <w:rFonts w:asciiTheme="minorHAnsi" w:hAnsiTheme="minorHAnsi" w:cstheme="minorHAnsi"/>
                                <w:color w:val="595959" w:themeColor="text1" w:themeTint="A6"/>
                                <w:sz w:val="18"/>
                                <w:szCs w:val="18"/>
                              </w:rPr>
                              <w:t xml:space="preserve"> and mains electricity to Lot A (currently disconnected)</w:t>
                            </w:r>
                            <w:r w:rsidR="00E316FC" w:rsidRPr="004D553B">
                              <w:rPr>
                                <w:rFonts w:asciiTheme="minorHAnsi" w:hAnsiTheme="minorHAnsi" w:cstheme="minorHAnsi"/>
                                <w:color w:val="595959" w:themeColor="text1" w:themeTint="A6"/>
                                <w:sz w:val="18"/>
                                <w:szCs w:val="18"/>
                              </w:rPr>
                              <w:t>. Bound and</w:t>
                            </w:r>
                            <w:r w:rsidR="00CC3FE7">
                              <w:rPr>
                                <w:rFonts w:asciiTheme="minorHAnsi" w:hAnsiTheme="minorHAnsi" w:cstheme="minorHAnsi"/>
                                <w:color w:val="595959" w:themeColor="text1" w:themeTint="A6"/>
                                <w:sz w:val="18"/>
                                <w:szCs w:val="18"/>
                              </w:rPr>
                              <w:t xml:space="preserve"> divided by</w:t>
                            </w:r>
                            <w:r w:rsidR="007D0EDD">
                              <w:rPr>
                                <w:rFonts w:asciiTheme="minorHAnsi" w:hAnsiTheme="minorHAnsi" w:cstheme="minorHAnsi"/>
                                <w:color w:val="595959" w:themeColor="text1" w:themeTint="A6"/>
                                <w:sz w:val="18"/>
                                <w:szCs w:val="18"/>
                              </w:rPr>
                              <w:t xml:space="preserve"> natural hedgerows </w:t>
                            </w:r>
                            <w:r w:rsidR="004C1BA5">
                              <w:rPr>
                                <w:rFonts w:asciiTheme="minorHAnsi" w:hAnsiTheme="minorHAnsi" w:cstheme="minorHAnsi"/>
                                <w:color w:val="595959" w:themeColor="text1" w:themeTint="A6"/>
                                <w:sz w:val="18"/>
                                <w:szCs w:val="18"/>
                              </w:rPr>
                              <w:t>and stock</w:t>
                            </w:r>
                            <w:r w:rsidR="00EB0A52">
                              <w:rPr>
                                <w:rFonts w:asciiTheme="minorHAnsi" w:hAnsiTheme="minorHAnsi" w:cstheme="minorHAnsi"/>
                                <w:color w:val="595959" w:themeColor="text1" w:themeTint="A6"/>
                                <w:sz w:val="18"/>
                                <w:szCs w:val="18"/>
                              </w:rPr>
                              <w:t>-</w:t>
                            </w:r>
                            <w:r w:rsidR="004C1BA5">
                              <w:rPr>
                                <w:rFonts w:asciiTheme="minorHAnsi" w:hAnsiTheme="minorHAnsi" w:cstheme="minorHAnsi"/>
                                <w:color w:val="595959" w:themeColor="text1" w:themeTint="A6"/>
                                <w:sz w:val="18"/>
                                <w:szCs w:val="18"/>
                              </w:rPr>
                              <w:t>proof fencing</w:t>
                            </w:r>
                            <w:r w:rsidR="00E316FC" w:rsidRPr="004D553B">
                              <w:rPr>
                                <w:rFonts w:asciiTheme="minorHAnsi" w:hAnsiTheme="minorHAnsi" w:cstheme="minorHAnsi"/>
                                <w:color w:val="595959" w:themeColor="text1" w:themeTint="A6"/>
                                <w:sz w:val="18"/>
                                <w:szCs w:val="18"/>
                              </w:rPr>
                              <w:t xml:space="preserve">. Ideally suited for anyone with an </w:t>
                            </w:r>
                            <w:r w:rsidR="004C1BA5">
                              <w:rPr>
                                <w:rFonts w:asciiTheme="minorHAnsi" w:hAnsiTheme="minorHAnsi" w:cstheme="minorHAnsi"/>
                                <w:color w:val="595959" w:themeColor="text1" w:themeTint="A6"/>
                                <w:sz w:val="18"/>
                                <w:szCs w:val="18"/>
                              </w:rPr>
                              <w:t xml:space="preserve">equestrian, </w:t>
                            </w:r>
                            <w:r w:rsidR="00E316FC" w:rsidRPr="004D553B">
                              <w:rPr>
                                <w:rFonts w:asciiTheme="minorHAnsi" w:hAnsiTheme="minorHAnsi" w:cstheme="minorHAnsi"/>
                                <w:color w:val="595959" w:themeColor="text1" w:themeTint="A6"/>
                                <w:sz w:val="18"/>
                                <w:szCs w:val="18"/>
                              </w:rPr>
                              <w:t>agricultural</w:t>
                            </w:r>
                            <w:r w:rsidR="003B30B8" w:rsidRPr="004D553B">
                              <w:rPr>
                                <w:rFonts w:asciiTheme="minorHAnsi" w:hAnsiTheme="minorHAnsi" w:cstheme="minorHAnsi"/>
                                <w:color w:val="595959" w:themeColor="text1" w:themeTint="A6"/>
                                <w:sz w:val="18"/>
                                <w:szCs w:val="18"/>
                              </w:rPr>
                              <w:t xml:space="preserve">, </w:t>
                            </w:r>
                            <w:r w:rsidR="00E316FC" w:rsidRPr="004D553B">
                              <w:rPr>
                                <w:rFonts w:asciiTheme="minorHAnsi" w:hAnsiTheme="minorHAnsi" w:cstheme="minorHAnsi"/>
                                <w:color w:val="595959" w:themeColor="text1" w:themeTint="A6"/>
                                <w:sz w:val="18"/>
                                <w:szCs w:val="18"/>
                              </w:rPr>
                              <w:t>conservational</w:t>
                            </w:r>
                            <w:r w:rsidR="00021D1B" w:rsidRPr="004D553B">
                              <w:rPr>
                                <w:rFonts w:asciiTheme="minorHAnsi" w:hAnsiTheme="minorHAnsi" w:cstheme="minorHAnsi"/>
                                <w:color w:val="595959" w:themeColor="text1" w:themeTint="A6"/>
                                <w:sz w:val="18"/>
                                <w:szCs w:val="18"/>
                              </w:rPr>
                              <w:t xml:space="preserve"> or amenity</w:t>
                            </w:r>
                            <w:r w:rsidR="00E316FC" w:rsidRPr="004D553B">
                              <w:rPr>
                                <w:rFonts w:asciiTheme="minorHAnsi" w:hAnsiTheme="minorHAnsi" w:cstheme="minorHAnsi"/>
                                <w:color w:val="595959" w:themeColor="text1" w:themeTint="A6"/>
                                <w:sz w:val="18"/>
                                <w:szCs w:val="18"/>
                              </w:rPr>
                              <w:t xml:space="preserve"> interest, subject to any necessary planning consents required. The</w:t>
                            </w:r>
                            <w:r w:rsidR="00DA0E0B" w:rsidRPr="004D553B">
                              <w:rPr>
                                <w:rFonts w:asciiTheme="minorHAnsi" w:hAnsiTheme="minorHAnsi" w:cstheme="minorHAnsi"/>
                                <w:color w:val="595959" w:themeColor="text1" w:themeTint="A6"/>
                                <w:sz w:val="18"/>
                                <w:szCs w:val="18"/>
                              </w:rPr>
                              <w:t xml:space="preserve"> </w:t>
                            </w:r>
                            <w:r w:rsidR="00E316FC" w:rsidRPr="004D553B">
                              <w:rPr>
                                <w:rFonts w:asciiTheme="minorHAnsi" w:hAnsiTheme="minorHAnsi" w:cstheme="minorHAnsi"/>
                                <w:color w:val="595959" w:themeColor="text1" w:themeTint="A6"/>
                                <w:sz w:val="18"/>
                                <w:szCs w:val="18"/>
                              </w:rPr>
                              <w:t xml:space="preserve">soil </w:t>
                            </w:r>
                            <w:r w:rsidR="006C207F" w:rsidRPr="004D553B">
                              <w:rPr>
                                <w:rFonts w:asciiTheme="minorHAnsi" w:hAnsiTheme="minorHAnsi" w:cstheme="minorHAnsi"/>
                                <w:color w:val="595959" w:themeColor="text1" w:themeTint="A6"/>
                                <w:sz w:val="18"/>
                                <w:szCs w:val="18"/>
                              </w:rPr>
                              <w:t>comprises</w:t>
                            </w:r>
                            <w:r w:rsidR="00525B99">
                              <w:rPr>
                                <w:rFonts w:asciiTheme="minorHAnsi" w:hAnsiTheme="minorHAnsi" w:cstheme="minorHAnsi"/>
                                <w:color w:val="595959" w:themeColor="text1" w:themeTint="A6"/>
                                <w:sz w:val="18"/>
                                <w:szCs w:val="18"/>
                              </w:rPr>
                              <w:t xml:space="preserve"> </w:t>
                            </w:r>
                            <w:r w:rsidR="00FB058C">
                              <w:rPr>
                                <w:rFonts w:asciiTheme="minorHAnsi" w:hAnsiTheme="minorHAnsi" w:cstheme="minorHAnsi"/>
                                <w:color w:val="595959" w:themeColor="text1" w:themeTint="A6"/>
                                <w:sz w:val="18"/>
                                <w:szCs w:val="18"/>
                              </w:rPr>
                              <w:t>freely drain</w:t>
                            </w:r>
                            <w:r w:rsidR="00525B99">
                              <w:rPr>
                                <w:rFonts w:asciiTheme="minorHAnsi" w:hAnsiTheme="minorHAnsi" w:cstheme="minorHAnsi"/>
                                <w:color w:val="595959" w:themeColor="text1" w:themeTint="A6"/>
                                <w:sz w:val="18"/>
                                <w:szCs w:val="18"/>
                              </w:rPr>
                              <w:t>in</w:t>
                            </w:r>
                            <w:r w:rsidR="00FB058C">
                              <w:rPr>
                                <w:rFonts w:asciiTheme="minorHAnsi" w:hAnsiTheme="minorHAnsi" w:cstheme="minorHAnsi"/>
                                <w:color w:val="595959" w:themeColor="text1" w:themeTint="A6"/>
                                <w:sz w:val="18"/>
                                <w:szCs w:val="18"/>
                              </w:rPr>
                              <w:t>g base</w:t>
                            </w:r>
                            <w:r w:rsidR="00EB0A52">
                              <w:rPr>
                                <w:rFonts w:asciiTheme="minorHAnsi" w:hAnsiTheme="minorHAnsi" w:cstheme="minorHAnsi"/>
                                <w:color w:val="595959" w:themeColor="text1" w:themeTint="A6"/>
                                <w:sz w:val="18"/>
                                <w:szCs w:val="18"/>
                              </w:rPr>
                              <w:t>-</w:t>
                            </w:r>
                            <w:r w:rsidR="00FB058C">
                              <w:rPr>
                                <w:rFonts w:asciiTheme="minorHAnsi" w:hAnsiTheme="minorHAnsi" w:cstheme="minorHAnsi"/>
                                <w:color w:val="595959" w:themeColor="text1" w:themeTint="A6"/>
                                <w:sz w:val="18"/>
                                <w:szCs w:val="18"/>
                              </w:rPr>
                              <w:t>rich type with high natural fertility</w:t>
                            </w:r>
                            <w:r w:rsidR="00282CFB" w:rsidRPr="004D553B">
                              <w:rPr>
                                <w:rFonts w:asciiTheme="minorHAnsi" w:hAnsiTheme="minorHAnsi" w:cstheme="minorHAnsi"/>
                                <w:color w:val="595959" w:themeColor="text1" w:themeTint="A6"/>
                                <w:sz w:val="18"/>
                                <w:szCs w:val="18"/>
                              </w:rPr>
                              <w:t>.</w:t>
                            </w:r>
                            <w:r w:rsidR="00E316FC" w:rsidRPr="004D553B">
                              <w:rPr>
                                <w:rFonts w:asciiTheme="minorHAnsi" w:hAnsiTheme="minorHAnsi" w:cstheme="minorHAnsi"/>
                                <w:color w:val="595959" w:themeColor="text1" w:themeTint="A6"/>
                                <w:sz w:val="18"/>
                                <w:szCs w:val="18"/>
                              </w:rPr>
                              <w:t xml:space="preserve"> </w:t>
                            </w:r>
                            <w:r w:rsidR="00282CFB" w:rsidRPr="004D553B">
                              <w:rPr>
                                <w:rFonts w:asciiTheme="minorHAnsi" w:hAnsiTheme="minorHAnsi" w:cstheme="minorHAnsi"/>
                                <w:color w:val="595959" w:themeColor="text1" w:themeTint="A6"/>
                                <w:sz w:val="18"/>
                                <w:szCs w:val="18"/>
                              </w:rPr>
                              <w:t xml:space="preserve">Classified </w:t>
                            </w:r>
                            <w:r w:rsidR="002C2E16" w:rsidRPr="004D553B">
                              <w:rPr>
                                <w:rFonts w:asciiTheme="minorHAnsi" w:hAnsiTheme="minorHAnsi" w:cstheme="minorHAnsi"/>
                                <w:color w:val="595959" w:themeColor="text1" w:themeTint="A6"/>
                                <w:sz w:val="18"/>
                                <w:szCs w:val="18"/>
                              </w:rPr>
                              <w:t xml:space="preserve">as Grade </w:t>
                            </w:r>
                            <w:r w:rsidR="00FB058C">
                              <w:rPr>
                                <w:rFonts w:asciiTheme="minorHAnsi" w:hAnsiTheme="minorHAnsi" w:cstheme="minorHAnsi"/>
                                <w:color w:val="595959" w:themeColor="text1" w:themeTint="A6"/>
                                <w:sz w:val="18"/>
                                <w:szCs w:val="18"/>
                              </w:rPr>
                              <w:t>3</w:t>
                            </w:r>
                            <w:r w:rsidR="002C2E16" w:rsidRPr="004D553B">
                              <w:rPr>
                                <w:rFonts w:asciiTheme="minorHAnsi" w:hAnsiTheme="minorHAnsi" w:cstheme="minorHAnsi"/>
                                <w:color w:val="595959" w:themeColor="text1" w:themeTint="A6"/>
                                <w:sz w:val="18"/>
                                <w:szCs w:val="18"/>
                              </w:rPr>
                              <w:t xml:space="preserve"> on the Agricultural Land Classification Map. </w:t>
                            </w:r>
                          </w:p>
                          <w:p w14:paraId="7CA139CE" w14:textId="21202091" w:rsidR="000454B3" w:rsidRPr="004D553B" w:rsidRDefault="00EF6C03" w:rsidP="000454B3">
                            <w:pPr>
                              <w:pStyle w:val="Heading1"/>
                              <w:rPr>
                                <w:rFonts w:asciiTheme="minorHAnsi" w:hAnsiTheme="minorHAnsi" w:cstheme="minorHAnsi"/>
                                <w:sz w:val="18"/>
                                <w:szCs w:val="18"/>
                              </w:rPr>
                            </w:pPr>
                            <w:r w:rsidRPr="004D553B">
                              <w:rPr>
                                <w:rFonts w:asciiTheme="minorHAnsi" w:hAnsiTheme="minorHAnsi" w:cstheme="minorHAnsi"/>
                                <w:sz w:val="18"/>
                                <w:szCs w:val="18"/>
                              </w:rPr>
                              <w:t>Lot A</w:t>
                            </w:r>
                            <w:r w:rsidR="005F15FF" w:rsidRPr="004D553B">
                              <w:rPr>
                                <w:rFonts w:asciiTheme="minorHAnsi" w:hAnsiTheme="minorHAnsi" w:cstheme="minorHAnsi"/>
                                <w:sz w:val="18"/>
                                <w:szCs w:val="18"/>
                              </w:rPr>
                              <w:t xml:space="preserve"> </w:t>
                            </w:r>
                            <w:r w:rsidRPr="004D553B">
                              <w:rPr>
                                <w:rFonts w:asciiTheme="minorHAnsi" w:hAnsiTheme="minorHAnsi" w:cstheme="minorHAnsi"/>
                                <w:sz w:val="18"/>
                                <w:szCs w:val="18"/>
                              </w:rPr>
                              <w:t xml:space="preserve">- Guide </w:t>
                            </w:r>
                            <w:bookmarkStart w:id="0" w:name="_Hlk102483708"/>
                            <w:r w:rsidRPr="004D553B">
                              <w:rPr>
                                <w:rFonts w:asciiTheme="minorHAnsi" w:hAnsiTheme="minorHAnsi" w:cstheme="minorHAnsi"/>
                                <w:sz w:val="18"/>
                                <w:szCs w:val="18"/>
                              </w:rPr>
                              <w:t xml:space="preserve">Price: </w:t>
                            </w:r>
                            <w:r w:rsidR="000F066E" w:rsidRPr="004D553B">
                              <w:rPr>
                                <w:rFonts w:asciiTheme="minorHAnsi" w:hAnsiTheme="minorHAnsi" w:cstheme="minorHAnsi"/>
                                <w:sz w:val="18"/>
                                <w:szCs w:val="18"/>
                              </w:rPr>
                              <w:t>£</w:t>
                            </w:r>
                            <w:r w:rsidR="00880ADC">
                              <w:rPr>
                                <w:rFonts w:asciiTheme="minorHAnsi" w:hAnsiTheme="minorHAnsi" w:cstheme="minorHAnsi"/>
                                <w:sz w:val="18"/>
                                <w:szCs w:val="18"/>
                              </w:rPr>
                              <w:t>30</w:t>
                            </w:r>
                            <w:r w:rsidR="000F066E" w:rsidRPr="004D553B">
                              <w:rPr>
                                <w:rFonts w:asciiTheme="minorHAnsi" w:hAnsiTheme="minorHAnsi" w:cstheme="minorHAnsi"/>
                                <w:sz w:val="18"/>
                                <w:szCs w:val="18"/>
                              </w:rPr>
                              <w:t>,000 to £</w:t>
                            </w:r>
                            <w:r w:rsidR="00A53A49">
                              <w:rPr>
                                <w:rFonts w:asciiTheme="minorHAnsi" w:hAnsiTheme="minorHAnsi" w:cstheme="minorHAnsi"/>
                                <w:sz w:val="18"/>
                                <w:szCs w:val="18"/>
                              </w:rPr>
                              <w:t>50</w:t>
                            </w:r>
                            <w:r w:rsidR="000F066E" w:rsidRPr="004D553B">
                              <w:rPr>
                                <w:rFonts w:asciiTheme="minorHAnsi" w:hAnsiTheme="minorHAnsi" w:cstheme="minorHAnsi"/>
                                <w:sz w:val="18"/>
                                <w:szCs w:val="18"/>
                              </w:rPr>
                              <w:t>,</w:t>
                            </w:r>
                            <w:bookmarkEnd w:id="0"/>
                            <w:r w:rsidR="000F066E" w:rsidRPr="004D553B">
                              <w:rPr>
                                <w:rFonts w:asciiTheme="minorHAnsi" w:hAnsiTheme="minorHAnsi" w:cstheme="minorHAnsi"/>
                                <w:sz w:val="18"/>
                                <w:szCs w:val="18"/>
                              </w:rPr>
                              <w:t>000</w:t>
                            </w:r>
                          </w:p>
                          <w:p w14:paraId="0B143854" w14:textId="47A74486" w:rsidR="00065720" w:rsidRDefault="000F066E" w:rsidP="000F066E">
                            <w:pPr>
                              <w:pStyle w:val="Body"/>
                              <w:rPr>
                                <w:rFonts w:asciiTheme="minorHAnsi" w:hAnsiTheme="minorHAnsi" w:cstheme="minorHAnsi"/>
                                <w:sz w:val="18"/>
                                <w:szCs w:val="18"/>
                              </w:rPr>
                            </w:pPr>
                            <w:r w:rsidRPr="004D553B">
                              <w:rPr>
                                <w:rFonts w:asciiTheme="minorHAnsi" w:hAnsiTheme="minorHAnsi" w:cstheme="minorHAnsi"/>
                                <w:sz w:val="18"/>
                                <w:szCs w:val="18"/>
                              </w:rPr>
                              <w:t xml:space="preserve">Single enclosure of </w:t>
                            </w:r>
                            <w:r w:rsidR="005F15FF" w:rsidRPr="004D553B">
                              <w:rPr>
                                <w:rFonts w:asciiTheme="minorHAnsi" w:hAnsiTheme="minorHAnsi" w:cstheme="minorHAnsi"/>
                                <w:sz w:val="18"/>
                                <w:szCs w:val="18"/>
                              </w:rPr>
                              <w:t>pastureland</w:t>
                            </w:r>
                            <w:r w:rsidR="00A31713">
                              <w:rPr>
                                <w:rFonts w:asciiTheme="minorHAnsi" w:hAnsiTheme="minorHAnsi" w:cstheme="minorHAnsi"/>
                                <w:sz w:val="18"/>
                                <w:szCs w:val="18"/>
                              </w:rPr>
                              <w:t xml:space="preserve"> and hard</w:t>
                            </w:r>
                            <w:r w:rsidR="00EB0A52">
                              <w:rPr>
                                <w:rFonts w:asciiTheme="minorHAnsi" w:hAnsiTheme="minorHAnsi" w:cstheme="minorHAnsi"/>
                                <w:sz w:val="18"/>
                                <w:szCs w:val="18"/>
                              </w:rPr>
                              <w:t>-</w:t>
                            </w:r>
                            <w:r w:rsidR="00D35D57">
                              <w:rPr>
                                <w:rFonts w:asciiTheme="minorHAnsi" w:hAnsiTheme="minorHAnsi" w:cstheme="minorHAnsi"/>
                                <w:sz w:val="18"/>
                                <w:szCs w:val="18"/>
                              </w:rPr>
                              <w:t>standing</w:t>
                            </w:r>
                            <w:r w:rsidR="005F15FF" w:rsidRPr="004D553B">
                              <w:rPr>
                                <w:rFonts w:asciiTheme="minorHAnsi" w:hAnsiTheme="minorHAnsi" w:cstheme="minorHAnsi"/>
                                <w:sz w:val="18"/>
                                <w:szCs w:val="18"/>
                              </w:rPr>
                              <w:t xml:space="preserve"> extending to approximately</w:t>
                            </w:r>
                            <w:r w:rsidR="00555B90">
                              <w:rPr>
                                <w:rFonts w:asciiTheme="minorHAnsi" w:hAnsiTheme="minorHAnsi" w:cstheme="minorHAnsi"/>
                                <w:sz w:val="18"/>
                                <w:szCs w:val="18"/>
                              </w:rPr>
                              <w:t xml:space="preserve"> 1.81</w:t>
                            </w:r>
                            <w:r w:rsidR="00065720">
                              <w:rPr>
                                <w:rFonts w:asciiTheme="minorHAnsi" w:hAnsiTheme="minorHAnsi" w:cstheme="minorHAnsi"/>
                                <w:sz w:val="18"/>
                                <w:szCs w:val="18"/>
                              </w:rPr>
                              <w:t xml:space="preserve"> </w:t>
                            </w:r>
                            <w:r w:rsidR="005F15FF" w:rsidRPr="004D553B">
                              <w:rPr>
                                <w:rFonts w:asciiTheme="minorHAnsi" w:hAnsiTheme="minorHAnsi" w:cstheme="minorHAnsi"/>
                                <w:sz w:val="18"/>
                                <w:szCs w:val="18"/>
                              </w:rPr>
                              <w:t>acre</w:t>
                            </w:r>
                            <w:r w:rsidR="00065720">
                              <w:rPr>
                                <w:rFonts w:asciiTheme="minorHAnsi" w:hAnsiTheme="minorHAnsi" w:cstheme="minorHAnsi"/>
                                <w:sz w:val="18"/>
                                <w:szCs w:val="18"/>
                              </w:rPr>
                              <w:t>s</w:t>
                            </w:r>
                            <w:r w:rsidR="00FD5FB6">
                              <w:rPr>
                                <w:rFonts w:asciiTheme="minorHAnsi" w:hAnsiTheme="minorHAnsi" w:cstheme="minorHAnsi"/>
                                <w:sz w:val="18"/>
                                <w:szCs w:val="18"/>
                              </w:rPr>
                              <w:t>,</w:t>
                            </w:r>
                            <w:r w:rsidR="00065720">
                              <w:rPr>
                                <w:rFonts w:asciiTheme="minorHAnsi" w:hAnsiTheme="minorHAnsi" w:cstheme="minorHAnsi"/>
                                <w:sz w:val="18"/>
                                <w:szCs w:val="18"/>
                              </w:rPr>
                              <w:t xml:space="preserve"> together with range of structures comprising:</w:t>
                            </w:r>
                          </w:p>
                          <w:p w14:paraId="1AB892BC" w14:textId="3F43DFE1" w:rsidR="00065720" w:rsidRDefault="00065720" w:rsidP="00065720">
                            <w:pPr>
                              <w:pStyle w:val="Body"/>
                              <w:numPr>
                                <w:ilvl w:val="0"/>
                                <w:numId w:val="5"/>
                              </w:numPr>
                              <w:rPr>
                                <w:rFonts w:asciiTheme="minorHAnsi" w:hAnsiTheme="minorHAnsi" w:cstheme="minorHAnsi"/>
                                <w:sz w:val="18"/>
                                <w:szCs w:val="18"/>
                              </w:rPr>
                            </w:pPr>
                            <w:r>
                              <w:rPr>
                                <w:rFonts w:asciiTheme="minorHAnsi" w:hAnsiTheme="minorHAnsi" w:cstheme="minorHAnsi"/>
                                <w:sz w:val="18"/>
                                <w:szCs w:val="18"/>
                              </w:rPr>
                              <w:t>Stable Block</w:t>
                            </w:r>
                            <w:r w:rsidR="00994773">
                              <w:rPr>
                                <w:rFonts w:asciiTheme="minorHAnsi" w:hAnsiTheme="minorHAnsi" w:cstheme="minorHAnsi"/>
                                <w:sz w:val="18"/>
                                <w:szCs w:val="18"/>
                              </w:rPr>
                              <w:t xml:space="preserve"> – 4no. loose boxes (3.85m X 3.40m)</w:t>
                            </w:r>
                            <w:r w:rsidR="004351F5">
                              <w:rPr>
                                <w:rFonts w:asciiTheme="minorHAnsi" w:hAnsiTheme="minorHAnsi" w:cstheme="minorHAnsi"/>
                                <w:sz w:val="18"/>
                                <w:szCs w:val="18"/>
                              </w:rPr>
                              <w:t xml:space="preserve">. </w:t>
                            </w:r>
                            <w:r w:rsidR="00FD5FB6">
                              <w:rPr>
                                <w:rFonts w:asciiTheme="minorHAnsi" w:hAnsiTheme="minorHAnsi" w:cstheme="minorHAnsi"/>
                                <w:sz w:val="18"/>
                                <w:szCs w:val="18"/>
                              </w:rPr>
                              <w:t>C</w:t>
                            </w:r>
                            <w:r w:rsidR="004351F5">
                              <w:rPr>
                                <w:rFonts w:asciiTheme="minorHAnsi" w:hAnsiTheme="minorHAnsi" w:cstheme="minorHAnsi"/>
                                <w:sz w:val="18"/>
                                <w:szCs w:val="18"/>
                              </w:rPr>
                              <w:t xml:space="preserve">onstructed of rendered block elevations under box profile clad roof. </w:t>
                            </w:r>
                            <w:r w:rsidR="00891C77">
                              <w:rPr>
                                <w:rFonts w:asciiTheme="minorHAnsi" w:hAnsiTheme="minorHAnsi" w:cstheme="minorHAnsi"/>
                                <w:sz w:val="18"/>
                                <w:szCs w:val="18"/>
                              </w:rPr>
                              <w:t>Tarmac apron to front.</w:t>
                            </w:r>
                          </w:p>
                          <w:p w14:paraId="68131E1C" w14:textId="0E6E65A1" w:rsidR="00891C77" w:rsidRDefault="00891C77" w:rsidP="00065720">
                            <w:pPr>
                              <w:pStyle w:val="Body"/>
                              <w:numPr>
                                <w:ilvl w:val="0"/>
                                <w:numId w:val="5"/>
                              </w:numPr>
                              <w:rPr>
                                <w:rFonts w:asciiTheme="minorHAnsi" w:hAnsiTheme="minorHAnsi" w:cstheme="minorHAnsi"/>
                                <w:sz w:val="18"/>
                                <w:szCs w:val="18"/>
                              </w:rPr>
                            </w:pPr>
                            <w:r>
                              <w:rPr>
                                <w:rFonts w:asciiTheme="minorHAnsi" w:hAnsiTheme="minorHAnsi" w:cstheme="minorHAnsi"/>
                                <w:sz w:val="18"/>
                                <w:szCs w:val="18"/>
                              </w:rPr>
                              <w:t>Concrete block pig sty.</w:t>
                            </w:r>
                          </w:p>
                          <w:p w14:paraId="780BFD12" w14:textId="6C337679" w:rsidR="005F15FF" w:rsidRPr="0015307E" w:rsidRDefault="005315F5" w:rsidP="00B83F0C">
                            <w:pPr>
                              <w:pStyle w:val="Body"/>
                              <w:rPr>
                                <w:rFonts w:asciiTheme="minorHAnsi" w:hAnsiTheme="minorHAnsi" w:cstheme="minorHAnsi"/>
                                <w:sz w:val="18"/>
                                <w:szCs w:val="18"/>
                              </w:rPr>
                            </w:pPr>
                            <w:r>
                              <w:rPr>
                                <w:rFonts w:asciiTheme="minorHAnsi" w:hAnsiTheme="minorHAnsi" w:cstheme="minorHAnsi"/>
                                <w:sz w:val="18"/>
                                <w:szCs w:val="18"/>
                              </w:rPr>
                              <w:t xml:space="preserve">Mains water and electricity supply (electricity currently disconnected) </w:t>
                            </w:r>
                          </w:p>
                          <w:p w14:paraId="4E350ED5" w14:textId="3CA65C81" w:rsidR="005F15FF" w:rsidRPr="004D553B" w:rsidRDefault="005F15FF" w:rsidP="005F15FF">
                            <w:pPr>
                              <w:pStyle w:val="Heading1"/>
                              <w:rPr>
                                <w:rFonts w:asciiTheme="minorHAnsi" w:hAnsiTheme="minorHAnsi" w:cstheme="minorHAnsi"/>
                                <w:sz w:val="18"/>
                                <w:szCs w:val="18"/>
                              </w:rPr>
                            </w:pPr>
                            <w:r w:rsidRPr="004D553B">
                              <w:rPr>
                                <w:rFonts w:asciiTheme="minorHAnsi" w:hAnsiTheme="minorHAnsi" w:cstheme="minorHAnsi"/>
                                <w:sz w:val="18"/>
                                <w:szCs w:val="18"/>
                              </w:rPr>
                              <w:t>Lot B - Guide Price: £</w:t>
                            </w:r>
                            <w:r w:rsidR="00880ADC">
                              <w:rPr>
                                <w:rFonts w:asciiTheme="minorHAnsi" w:hAnsiTheme="minorHAnsi" w:cstheme="minorHAnsi"/>
                                <w:sz w:val="18"/>
                                <w:szCs w:val="18"/>
                              </w:rPr>
                              <w:t>30</w:t>
                            </w:r>
                            <w:r w:rsidRPr="004D553B">
                              <w:rPr>
                                <w:rFonts w:asciiTheme="minorHAnsi" w:hAnsiTheme="minorHAnsi" w:cstheme="minorHAnsi"/>
                                <w:sz w:val="18"/>
                                <w:szCs w:val="18"/>
                              </w:rPr>
                              <w:t>,000 to £</w:t>
                            </w:r>
                            <w:r w:rsidR="00F046F0">
                              <w:rPr>
                                <w:rFonts w:asciiTheme="minorHAnsi" w:hAnsiTheme="minorHAnsi" w:cstheme="minorHAnsi"/>
                                <w:sz w:val="18"/>
                                <w:szCs w:val="18"/>
                              </w:rPr>
                              <w:t>5</w:t>
                            </w:r>
                            <w:r w:rsidR="00880ADC">
                              <w:rPr>
                                <w:rFonts w:asciiTheme="minorHAnsi" w:hAnsiTheme="minorHAnsi" w:cstheme="minorHAnsi"/>
                                <w:sz w:val="18"/>
                                <w:szCs w:val="18"/>
                              </w:rPr>
                              <w:t>0</w:t>
                            </w:r>
                            <w:r w:rsidRPr="004D553B">
                              <w:rPr>
                                <w:rFonts w:asciiTheme="minorHAnsi" w:hAnsiTheme="minorHAnsi" w:cstheme="minorHAnsi"/>
                                <w:sz w:val="18"/>
                                <w:szCs w:val="18"/>
                              </w:rPr>
                              <w:t>,000</w:t>
                            </w:r>
                          </w:p>
                          <w:p w14:paraId="474C1531" w14:textId="1495699B" w:rsidR="00FF7738" w:rsidRDefault="00D7273B" w:rsidP="00A96BE4">
                            <w:pPr>
                              <w:pStyle w:val="Body"/>
                              <w:rPr>
                                <w:rFonts w:asciiTheme="minorHAnsi" w:hAnsiTheme="minorHAnsi" w:cstheme="minorHAnsi"/>
                                <w:sz w:val="18"/>
                                <w:szCs w:val="18"/>
                              </w:rPr>
                            </w:pPr>
                            <w:r w:rsidRPr="004D553B">
                              <w:rPr>
                                <w:rFonts w:asciiTheme="minorHAnsi" w:hAnsiTheme="minorHAnsi" w:cstheme="minorHAnsi"/>
                                <w:sz w:val="18"/>
                                <w:szCs w:val="18"/>
                              </w:rPr>
                              <w:t xml:space="preserve">Extending to approximately </w:t>
                            </w:r>
                            <w:r w:rsidR="00F046F0">
                              <w:rPr>
                                <w:rFonts w:asciiTheme="minorHAnsi" w:hAnsiTheme="minorHAnsi" w:cstheme="minorHAnsi"/>
                                <w:sz w:val="18"/>
                                <w:szCs w:val="18"/>
                              </w:rPr>
                              <w:t>1.67</w:t>
                            </w:r>
                            <w:r w:rsidRPr="004D553B">
                              <w:rPr>
                                <w:rFonts w:asciiTheme="minorHAnsi" w:hAnsiTheme="minorHAnsi" w:cstheme="minorHAnsi"/>
                                <w:sz w:val="18"/>
                                <w:szCs w:val="18"/>
                              </w:rPr>
                              <w:t xml:space="preserve"> acres</w:t>
                            </w:r>
                            <w:r w:rsidR="000A5B28">
                              <w:rPr>
                                <w:rFonts w:asciiTheme="minorHAnsi" w:hAnsiTheme="minorHAnsi" w:cstheme="minorHAnsi"/>
                                <w:sz w:val="18"/>
                                <w:szCs w:val="18"/>
                              </w:rPr>
                              <w:t xml:space="preserve"> and</w:t>
                            </w:r>
                            <w:r w:rsidRPr="004D553B">
                              <w:rPr>
                                <w:rFonts w:asciiTheme="minorHAnsi" w:hAnsiTheme="minorHAnsi" w:cstheme="minorHAnsi"/>
                                <w:sz w:val="18"/>
                                <w:szCs w:val="18"/>
                              </w:rPr>
                              <w:t xml:space="preserve"> held within a single </w:t>
                            </w:r>
                            <w:r w:rsidR="00FF7738" w:rsidRPr="004D553B">
                              <w:rPr>
                                <w:rFonts w:asciiTheme="minorHAnsi" w:hAnsiTheme="minorHAnsi" w:cstheme="minorHAnsi"/>
                                <w:sz w:val="18"/>
                                <w:szCs w:val="18"/>
                              </w:rPr>
                              <w:t>enclosure</w:t>
                            </w:r>
                            <w:r w:rsidR="00250991" w:rsidRPr="004D553B">
                              <w:rPr>
                                <w:rFonts w:asciiTheme="minorHAnsi" w:hAnsiTheme="minorHAnsi" w:cstheme="minorHAnsi"/>
                                <w:sz w:val="18"/>
                                <w:szCs w:val="18"/>
                              </w:rPr>
                              <w:t xml:space="preserve">. </w:t>
                            </w:r>
                            <w:r w:rsidR="0015307E">
                              <w:rPr>
                                <w:rFonts w:asciiTheme="minorHAnsi" w:hAnsiTheme="minorHAnsi" w:cstheme="minorHAnsi"/>
                                <w:sz w:val="18"/>
                                <w:szCs w:val="18"/>
                              </w:rPr>
                              <w:t xml:space="preserve">Mains water </w:t>
                            </w:r>
                            <w:r w:rsidR="00F046F0">
                              <w:rPr>
                                <w:rFonts w:asciiTheme="minorHAnsi" w:hAnsiTheme="minorHAnsi" w:cstheme="minorHAnsi"/>
                                <w:sz w:val="18"/>
                                <w:szCs w:val="18"/>
                              </w:rPr>
                              <w:t>supply</w:t>
                            </w:r>
                            <w:r w:rsidR="0015307E">
                              <w:rPr>
                                <w:rFonts w:asciiTheme="minorHAnsi" w:hAnsiTheme="minorHAnsi" w:cstheme="minorHAnsi"/>
                                <w:sz w:val="18"/>
                                <w:szCs w:val="18"/>
                              </w:rPr>
                              <w:t xml:space="preserve"> to cattle drinking trough.</w:t>
                            </w:r>
                          </w:p>
                          <w:p w14:paraId="0CEEE4F2" w14:textId="6CE0F9C3" w:rsidR="005315F5" w:rsidRDefault="00F046F0" w:rsidP="00A96BE4">
                            <w:pPr>
                              <w:pStyle w:val="Body"/>
                              <w:rPr>
                                <w:rFonts w:asciiTheme="minorHAnsi" w:hAnsiTheme="minorHAnsi" w:cstheme="minorHAnsi"/>
                                <w:b/>
                                <w:color w:val="B21E28"/>
                                <w:sz w:val="18"/>
                                <w:szCs w:val="18"/>
                              </w:rPr>
                            </w:pPr>
                            <w:r>
                              <w:rPr>
                                <w:rFonts w:asciiTheme="minorHAnsi" w:hAnsiTheme="minorHAnsi" w:cstheme="minorHAnsi"/>
                                <w:b/>
                                <w:color w:val="B21E28"/>
                                <w:sz w:val="18"/>
                                <w:szCs w:val="18"/>
                              </w:rPr>
                              <w:t>Agents Note</w:t>
                            </w:r>
                          </w:p>
                          <w:p w14:paraId="604F85B3" w14:textId="597CC2AB" w:rsidR="005315F5" w:rsidRPr="004D553B" w:rsidRDefault="00F046F0" w:rsidP="00A96BE4">
                            <w:pPr>
                              <w:pStyle w:val="Body"/>
                              <w:rPr>
                                <w:rFonts w:asciiTheme="minorHAnsi" w:hAnsiTheme="minorHAnsi" w:cstheme="minorHAnsi"/>
                                <w:sz w:val="18"/>
                                <w:szCs w:val="18"/>
                              </w:rPr>
                            </w:pPr>
                            <w:r>
                              <w:rPr>
                                <w:rFonts w:asciiTheme="minorHAnsi" w:hAnsiTheme="minorHAnsi" w:cstheme="minorHAnsi"/>
                                <w:sz w:val="18"/>
                                <w:szCs w:val="18"/>
                              </w:rPr>
                              <w:t xml:space="preserve">Purchaser of Lot </w:t>
                            </w:r>
                            <w:r w:rsidR="00297B19">
                              <w:rPr>
                                <w:rFonts w:asciiTheme="minorHAnsi" w:hAnsiTheme="minorHAnsi" w:cstheme="minorHAnsi"/>
                                <w:sz w:val="18"/>
                                <w:szCs w:val="18"/>
                              </w:rPr>
                              <w:t>A will be required to erect and thereafter maintain, within 6 weeks of completion, a stock</w:t>
                            </w:r>
                            <w:r w:rsidR="00EB0A52">
                              <w:rPr>
                                <w:rFonts w:asciiTheme="minorHAnsi" w:hAnsiTheme="minorHAnsi" w:cstheme="minorHAnsi"/>
                                <w:sz w:val="18"/>
                                <w:szCs w:val="18"/>
                              </w:rPr>
                              <w:t>-</w:t>
                            </w:r>
                            <w:r w:rsidR="00297B19">
                              <w:rPr>
                                <w:rFonts w:asciiTheme="minorHAnsi" w:hAnsiTheme="minorHAnsi" w:cstheme="minorHAnsi"/>
                                <w:sz w:val="18"/>
                                <w:szCs w:val="18"/>
                              </w:rPr>
                              <w:t xml:space="preserve">proof fence </w:t>
                            </w:r>
                            <w:r w:rsidR="00F83548">
                              <w:rPr>
                                <w:rFonts w:asciiTheme="minorHAnsi" w:hAnsiTheme="minorHAnsi" w:cstheme="minorHAnsi"/>
                                <w:sz w:val="18"/>
                                <w:szCs w:val="18"/>
                              </w:rPr>
                              <w:t>between</w:t>
                            </w:r>
                            <w:r w:rsidR="00297B19">
                              <w:rPr>
                                <w:rFonts w:asciiTheme="minorHAnsi" w:hAnsiTheme="minorHAnsi" w:cstheme="minorHAnsi"/>
                                <w:sz w:val="18"/>
                                <w:szCs w:val="18"/>
                              </w:rPr>
                              <w:t xml:space="preserve"> points </w:t>
                            </w:r>
                            <w:r w:rsidR="00F83548">
                              <w:rPr>
                                <w:rFonts w:asciiTheme="minorHAnsi" w:hAnsiTheme="minorHAnsi" w:cstheme="minorHAnsi"/>
                                <w:sz w:val="18"/>
                                <w:szCs w:val="18"/>
                              </w:rPr>
                              <w:t>labelled</w:t>
                            </w:r>
                            <w:r w:rsidR="00297B19">
                              <w:rPr>
                                <w:rFonts w:asciiTheme="minorHAnsi" w:hAnsiTheme="minorHAnsi" w:cstheme="minorHAnsi"/>
                                <w:sz w:val="18"/>
                                <w:szCs w:val="18"/>
                              </w:rPr>
                              <w:t xml:space="preserve"> ‘X’ and ‘Y’ on sale plan opposite. Further </w:t>
                            </w:r>
                            <w:r w:rsidR="00F83548">
                              <w:rPr>
                                <w:rFonts w:asciiTheme="minorHAnsi" w:hAnsiTheme="minorHAnsi" w:cstheme="minorHAnsi"/>
                                <w:sz w:val="18"/>
                                <w:szCs w:val="18"/>
                              </w:rPr>
                              <w:t xml:space="preserve">details contained within </w:t>
                            </w:r>
                            <w:r w:rsidR="00EB0A52">
                              <w:rPr>
                                <w:rFonts w:asciiTheme="minorHAnsi" w:hAnsiTheme="minorHAnsi" w:cstheme="minorHAnsi"/>
                                <w:sz w:val="18"/>
                                <w:szCs w:val="18"/>
                              </w:rPr>
                              <w:t>a</w:t>
                            </w:r>
                            <w:r w:rsidR="00F83548">
                              <w:rPr>
                                <w:rFonts w:asciiTheme="minorHAnsi" w:hAnsiTheme="minorHAnsi" w:cstheme="minorHAnsi"/>
                                <w:sz w:val="18"/>
                                <w:szCs w:val="18"/>
                              </w:rPr>
                              <w:t xml:space="preserve">uction Legal Pack. </w:t>
                            </w:r>
                            <w:r w:rsidR="00297B19">
                              <w:rPr>
                                <w:rFonts w:asciiTheme="minorHAnsi" w:hAnsiTheme="minorHAnsi" w:cstheme="minorHAnsi"/>
                                <w:sz w:val="18"/>
                                <w:szCs w:val="18"/>
                              </w:rPr>
                              <w:t xml:space="preserve"> </w:t>
                            </w:r>
                          </w:p>
                          <w:p w14:paraId="2CACF777" w14:textId="22CF269F" w:rsidR="006747AC" w:rsidRPr="004D553B" w:rsidRDefault="00ED2567" w:rsidP="00A96BE4">
                            <w:pPr>
                              <w:pStyle w:val="Body"/>
                              <w:rPr>
                                <w:rFonts w:asciiTheme="minorHAnsi" w:hAnsiTheme="minorHAnsi" w:cstheme="minorHAnsi"/>
                                <w:b/>
                                <w:color w:val="B21E28"/>
                                <w:sz w:val="18"/>
                                <w:szCs w:val="18"/>
                              </w:rPr>
                            </w:pPr>
                            <w:r w:rsidRPr="004D553B">
                              <w:rPr>
                                <w:rFonts w:asciiTheme="minorHAnsi" w:hAnsiTheme="minorHAnsi" w:cstheme="minorHAnsi"/>
                                <w:b/>
                                <w:color w:val="B21E28"/>
                                <w:sz w:val="18"/>
                                <w:szCs w:val="18"/>
                              </w:rPr>
                              <w:t>Basic Payment Scheme</w:t>
                            </w:r>
                            <w:r w:rsidR="0052657A" w:rsidRPr="004D553B">
                              <w:rPr>
                                <w:rFonts w:asciiTheme="minorHAnsi" w:hAnsiTheme="minorHAnsi" w:cstheme="minorHAnsi"/>
                                <w:b/>
                                <w:color w:val="B21E28"/>
                                <w:sz w:val="18"/>
                                <w:szCs w:val="18"/>
                              </w:rPr>
                              <w:t xml:space="preserve"> (BPS)</w:t>
                            </w:r>
                            <w:r w:rsidR="00DC50F4" w:rsidRPr="004D553B">
                              <w:rPr>
                                <w:rFonts w:asciiTheme="minorHAnsi" w:hAnsiTheme="minorHAnsi" w:cstheme="minorHAnsi"/>
                                <w:b/>
                                <w:color w:val="B21E28"/>
                                <w:sz w:val="18"/>
                                <w:szCs w:val="18"/>
                              </w:rPr>
                              <w:t xml:space="preserve"> and </w:t>
                            </w:r>
                            <w:r w:rsidR="00E75D4A" w:rsidRPr="004D553B">
                              <w:rPr>
                                <w:rFonts w:asciiTheme="minorHAnsi" w:hAnsiTheme="minorHAnsi" w:cstheme="minorHAnsi"/>
                                <w:b/>
                                <w:color w:val="B21E28"/>
                                <w:sz w:val="18"/>
                                <w:szCs w:val="18"/>
                              </w:rPr>
                              <w:t>Other Schemes</w:t>
                            </w:r>
                          </w:p>
                          <w:p w14:paraId="24CA613F" w14:textId="2F7F6E8F" w:rsidR="00ED7713" w:rsidRDefault="00924B41" w:rsidP="00E75D4A">
                            <w:pPr>
                              <w:jc w:val="both"/>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Not</w:t>
                            </w:r>
                            <w:r w:rsidR="003C69EE" w:rsidRPr="004D553B">
                              <w:rPr>
                                <w:rFonts w:asciiTheme="minorHAnsi" w:hAnsiTheme="minorHAnsi" w:cstheme="minorHAnsi"/>
                                <w:color w:val="595959" w:themeColor="text1" w:themeTint="A6"/>
                                <w:sz w:val="18"/>
                                <w:szCs w:val="18"/>
                              </w:rPr>
                              <w:t xml:space="preserve"> registered for the BPS</w:t>
                            </w:r>
                            <w:r w:rsidR="0052657A" w:rsidRPr="004D553B">
                              <w:rPr>
                                <w:rFonts w:asciiTheme="minorHAnsi" w:hAnsiTheme="minorHAnsi" w:cstheme="minorHAnsi"/>
                                <w:color w:val="595959" w:themeColor="text1" w:themeTint="A6"/>
                                <w:sz w:val="18"/>
                                <w:szCs w:val="18"/>
                              </w:rPr>
                              <w:t xml:space="preserve">. </w:t>
                            </w:r>
                            <w:r w:rsidR="00ED7713" w:rsidRPr="004D553B">
                              <w:rPr>
                                <w:rFonts w:asciiTheme="minorHAnsi" w:hAnsiTheme="minorHAnsi" w:cstheme="minorHAnsi"/>
                                <w:color w:val="595959" w:themeColor="text1" w:themeTint="A6"/>
                                <w:sz w:val="18"/>
                                <w:szCs w:val="18"/>
                              </w:rPr>
                              <w:t xml:space="preserve">The land is not subject to any environmental or countryside stewardship schemes.  </w:t>
                            </w:r>
                          </w:p>
                          <w:p w14:paraId="281D456E" w14:textId="46D75476" w:rsidR="00D35D57" w:rsidRDefault="00F83548" w:rsidP="00E75D4A">
                            <w:pPr>
                              <w:jc w:val="both"/>
                              <w:rPr>
                                <w:rFonts w:asciiTheme="minorHAnsi" w:hAnsiTheme="minorHAnsi" w:cstheme="minorHAnsi"/>
                                <w:b/>
                                <w:color w:val="B21E28"/>
                                <w:sz w:val="18"/>
                                <w:szCs w:val="18"/>
                              </w:rPr>
                            </w:pPr>
                            <w:r>
                              <w:rPr>
                                <w:rFonts w:asciiTheme="minorHAnsi" w:hAnsiTheme="minorHAnsi" w:cstheme="minorHAnsi"/>
                                <w:b/>
                                <w:color w:val="B21E28"/>
                                <w:sz w:val="18"/>
                                <w:szCs w:val="18"/>
                              </w:rPr>
                              <w:t>Uplift Clause</w:t>
                            </w:r>
                          </w:p>
                          <w:p w14:paraId="04F5F3BB" w14:textId="26B1E8FD" w:rsidR="00E4472C" w:rsidRPr="005D39B5" w:rsidRDefault="00D35D57" w:rsidP="005D39B5">
                            <w:pPr>
                              <w:jc w:val="both"/>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xml:space="preserve">Lots A and B will be sold </w:t>
                            </w:r>
                            <w:r w:rsidR="005D39B5">
                              <w:rPr>
                                <w:rFonts w:asciiTheme="minorHAnsi" w:hAnsiTheme="minorHAnsi" w:cstheme="minorHAnsi"/>
                                <w:color w:val="595959" w:themeColor="text1" w:themeTint="A6"/>
                                <w:sz w:val="18"/>
                                <w:szCs w:val="18"/>
                              </w:rPr>
                              <w:t>subject to an uplift clause in relation to residential development. Further details contained within the auction Legal Pack.</w:t>
                            </w:r>
                          </w:p>
                          <w:p w14:paraId="02120AA8" w14:textId="2AD72D30" w:rsidR="009725BB" w:rsidRPr="004D553B" w:rsidRDefault="009725BB" w:rsidP="00A96BE4">
                            <w:pPr>
                              <w:pStyle w:val="Body"/>
                              <w:rPr>
                                <w:rFonts w:asciiTheme="minorHAnsi" w:hAnsiTheme="minorHAnsi" w:cstheme="minorHAnsi"/>
                                <w:sz w:val="18"/>
                                <w:szCs w:val="18"/>
                              </w:rPr>
                            </w:pPr>
                            <w:r w:rsidRPr="004D553B">
                              <w:rPr>
                                <w:rFonts w:asciiTheme="minorHAnsi" w:hAnsiTheme="minorHAnsi" w:cstheme="minorHAnsi"/>
                                <w:b/>
                                <w:color w:val="B21E28"/>
                                <w:sz w:val="18"/>
                                <w:szCs w:val="18"/>
                              </w:rPr>
                              <w:t>Footpaths and Rights of Way</w:t>
                            </w:r>
                          </w:p>
                          <w:p w14:paraId="7669DE24" w14:textId="5C783459" w:rsidR="005D39B5" w:rsidRPr="004D553B" w:rsidRDefault="005D39B5" w:rsidP="00DC50F4">
                            <w:pPr>
                              <w:jc w:val="both"/>
                              <w:rPr>
                                <w:rFonts w:asciiTheme="minorHAnsi" w:hAnsiTheme="minorHAnsi" w:cstheme="minorHAnsi"/>
                                <w:color w:val="595959" w:themeColor="text1" w:themeTint="A6"/>
                                <w:sz w:val="18"/>
                                <w:szCs w:val="18"/>
                              </w:rPr>
                            </w:pPr>
                            <w:bookmarkStart w:id="1" w:name="_Hlk62742194"/>
                            <w:r>
                              <w:rPr>
                                <w:rFonts w:asciiTheme="minorHAnsi" w:hAnsiTheme="minorHAnsi" w:cstheme="minorHAnsi"/>
                                <w:color w:val="595959" w:themeColor="text1" w:themeTint="A6"/>
                                <w:sz w:val="18"/>
                                <w:szCs w:val="18"/>
                              </w:rPr>
                              <w:t>Not subject to any footpaths or rights of way.</w:t>
                            </w:r>
                          </w:p>
                          <w:bookmarkEnd w:id="1"/>
                          <w:p w14:paraId="4A0B9D95" w14:textId="1CBAB724" w:rsidR="00A96BE4" w:rsidRPr="004D553B" w:rsidRDefault="00A96BE4" w:rsidP="00A96BE4">
                            <w:pPr>
                              <w:pStyle w:val="Heading1"/>
                              <w:rPr>
                                <w:rFonts w:asciiTheme="minorHAnsi" w:hAnsiTheme="minorHAnsi" w:cstheme="minorHAnsi"/>
                                <w:sz w:val="18"/>
                                <w:szCs w:val="18"/>
                              </w:rPr>
                            </w:pPr>
                            <w:r w:rsidRPr="004D553B">
                              <w:rPr>
                                <w:rFonts w:asciiTheme="minorHAnsi" w:hAnsiTheme="minorHAnsi" w:cstheme="minorHAnsi"/>
                                <w:sz w:val="18"/>
                                <w:szCs w:val="18"/>
                              </w:rPr>
                              <w:t>Completion</w:t>
                            </w:r>
                          </w:p>
                          <w:p w14:paraId="1228F64A" w14:textId="4C6C3355" w:rsidR="003352E3" w:rsidRPr="004D553B" w:rsidRDefault="00A96BE4" w:rsidP="00A96BE4">
                            <w:pPr>
                              <w:pStyle w:val="Body"/>
                              <w:rPr>
                                <w:rFonts w:asciiTheme="minorHAnsi" w:hAnsiTheme="minorHAnsi" w:cstheme="minorHAnsi"/>
                                <w:sz w:val="18"/>
                                <w:szCs w:val="18"/>
                              </w:rPr>
                            </w:pPr>
                            <w:r w:rsidRPr="004D553B">
                              <w:rPr>
                                <w:rFonts w:asciiTheme="minorHAnsi" w:hAnsiTheme="minorHAnsi" w:cstheme="minorHAnsi"/>
                                <w:sz w:val="18"/>
                                <w:szCs w:val="18"/>
                              </w:rPr>
                              <w:t xml:space="preserve">Completion has been set for </w:t>
                            </w:r>
                            <w:r w:rsidR="00F27410" w:rsidRPr="004D553B">
                              <w:rPr>
                                <w:rFonts w:asciiTheme="minorHAnsi" w:hAnsiTheme="minorHAnsi" w:cstheme="minorHAnsi"/>
                                <w:sz w:val="18"/>
                                <w:szCs w:val="18"/>
                              </w:rPr>
                              <w:t>Wednesday</w:t>
                            </w:r>
                            <w:r w:rsidRPr="004D553B">
                              <w:rPr>
                                <w:rFonts w:asciiTheme="minorHAnsi" w:hAnsiTheme="minorHAnsi" w:cstheme="minorHAnsi"/>
                                <w:sz w:val="18"/>
                                <w:szCs w:val="18"/>
                              </w:rPr>
                              <w:t xml:space="preserve"> </w:t>
                            </w:r>
                            <w:r w:rsidR="002D2ECF">
                              <w:rPr>
                                <w:rFonts w:asciiTheme="minorHAnsi" w:hAnsiTheme="minorHAnsi" w:cstheme="minorHAnsi"/>
                                <w:sz w:val="18"/>
                                <w:szCs w:val="18"/>
                              </w:rPr>
                              <w:t>16</w:t>
                            </w:r>
                            <w:r w:rsidR="002D2ECF" w:rsidRPr="002D2ECF">
                              <w:rPr>
                                <w:rFonts w:asciiTheme="minorHAnsi" w:hAnsiTheme="minorHAnsi" w:cstheme="minorHAnsi"/>
                                <w:sz w:val="18"/>
                                <w:szCs w:val="18"/>
                                <w:vertAlign w:val="superscript"/>
                              </w:rPr>
                              <w:t>th</w:t>
                            </w:r>
                            <w:r w:rsidR="002D2ECF">
                              <w:rPr>
                                <w:rFonts w:asciiTheme="minorHAnsi" w:hAnsiTheme="minorHAnsi" w:cstheme="minorHAnsi"/>
                                <w:sz w:val="18"/>
                                <w:szCs w:val="18"/>
                              </w:rPr>
                              <w:t xml:space="preserve"> November</w:t>
                            </w:r>
                            <w:r w:rsidRPr="004D553B">
                              <w:rPr>
                                <w:rFonts w:asciiTheme="minorHAnsi" w:hAnsiTheme="minorHAnsi" w:cstheme="minorHAnsi"/>
                                <w:sz w:val="18"/>
                                <w:szCs w:val="18"/>
                              </w:rPr>
                              <w:t xml:space="preserve"> 20</w:t>
                            </w:r>
                            <w:r w:rsidR="00696AC3" w:rsidRPr="004D553B">
                              <w:rPr>
                                <w:rFonts w:asciiTheme="minorHAnsi" w:hAnsiTheme="minorHAnsi" w:cstheme="minorHAnsi"/>
                                <w:sz w:val="18"/>
                                <w:szCs w:val="18"/>
                              </w:rPr>
                              <w:t>22</w:t>
                            </w:r>
                            <w:r w:rsidRPr="004D553B">
                              <w:rPr>
                                <w:rFonts w:asciiTheme="minorHAnsi" w:hAnsiTheme="minorHAnsi" w:cstheme="minorHAnsi"/>
                                <w:sz w:val="18"/>
                                <w:szCs w:val="18"/>
                              </w:rPr>
                              <w:t xml:space="preserve"> or earlier by arrangement.</w:t>
                            </w:r>
                          </w:p>
                          <w:p w14:paraId="0721EB9E" w14:textId="77777777" w:rsidR="00207B4C" w:rsidRPr="004D553B" w:rsidRDefault="00C15D02" w:rsidP="00207B4C">
                            <w:pPr>
                              <w:pStyle w:val="Heading1"/>
                              <w:rPr>
                                <w:rFonts w:asciiTheme="minorHAnsi" w:eastAsia="Calibri" w:hAnsiTheme="minorHAnsi" w:cstheme="minorHAnsi"/>
                                <w:bCs/>
                                <w:color w:val="63666A"/>
                                <w:sz w:val="18"/>
                                <w:szCs w:val="18"/>
                                <w:shd w:val="clear" w:color="auto" w:fill="FFFFFF"/>
                              </w:rPr>
                            </w:pPr>
                            <w:r w:rsidRPr="004D553B">
                              <w:rPr>
                                <w:rFonts w:asciiTheme="minorHAnsi" w:eastAsia="Calibri" w:hAnsiTheme="minorHAnsi" w:cstheme="minorHAnsi"/>
                                <w:bCs/>
                                <w:sz w:val="18"/>
                                <w:szCs w:val="18"/>
                              </w:rPr>
                              <w:t>Registering to bid</w:t>
                            </w:r>
                            <w:r w:rsidR="00D70C32" w:rsidRPr="004D553B">
                              <w:rPr>
                                <w:rFonts w:asciiTheme="minorHAnsi" w:eastAsia="Calibri" w:hAnsiTheme="minorHAnsi" w:cstheme="minorHAnsi"/>
                                <w:bCs/>
                                <w:sz w:val="18"/>
                                <w:szCs w:val="18"/>
                              </w:rPr>
                              <w:t xml:space="preserve"> and Administration fee</w:t>
                            </w:r>
                          </w:p>
                          <w:p w14:paraId="3DD1E783" w14:textId="55ED1264" w:rsidR="00A96BE4" w:rsidRPr="00FD5FB6" w:rsidRDefault="00207B4C" w:rsidP="00E75D4A">
                            <w:pPr>
                              <w:jc w:val="both"/>
                              <w:rPr>
                                <w:rFonts w:asciiTheme="minorHAnsi" w:eastAsia="Calibri" w:hAnsiTheme="minorHAnsi" w:cstheme="minorHAnsi"/>
                                <w:color w:val="63666A"/>
                                <w:sz w:val="18"/>
                                <w:szCs w:val="18"/>
                                <w:shd w:val="clear" w:color="auto" w:fill="FFFFFF"/>
                              </w:rPr>
                            </w:pPr>
                            <w:r w:rsidRPr="004D553B">
                              <w:rPr>
                                <w:rFonts w:asciiTheme="minorHAnsi" w:eastAsia="Calibri" w:hAnsiTheme="minorHAnsi" w:cstheme="minorHAnsi"/>
                                <w:color w:val="63666A"/>
                                <w:sz w:val="18"/>
                                <w:szCs w:val="18"/>
                                <w:shd w:val="clear" w:color="auto" w:fill="FFFFFF"/>
                              </w:rPr>
                              <w:t>Cooper and Tanner requires all bidders who wish to bid at our Auction to register beforehand, whether you are intending on bidding in the room</w:t>
                            </w:r>
                            <w:r w:rsidR="00A53A2A" w:rsidRPr="004D553B">
                              <w:rPr>
                                <w:rFonts w:asciiTheme="minorHAnsi" w:eastAsia="Calibri" w:hAnsiTheme="minorHAnsi" w:cstheme="minorHAnsi"/>
                                <w:color w:val="63666A"/>
                                <w:sz w:val="18"/>
                                <w:szCs w:val="18"/>
                                <w:shd w:val="clear" w:color="auto" w:fill="FFFFFF"/>
                              </w:rPr>
                              <w:t>, by proxy</w:t>
                            </w:r>
                            <w:r w:rsidRPr="004D553B">
                              <w:rPr>
                                <w:rFonts w:asciiTheme="minorHAnsi" w:eastAsia="Calibri" w:hAnsiTheme="minorHAnsi" w:cstheme="minorHAnsi"/>
                                <w:color w:val="63666A"/>
                                <w:sz w:val="18"/>
                                <w:szCs w:val="18"/>
                                <w:shd w:val="clear" w:color="auto" w:fill="FFFFFF"/>
                              </w:rPr>
                              <w:t xml:space="preserve"> or online. As part of the registration process</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you will be asked to provide card details in order that the B</w:t>
                            </w:r>
                            <w:r w:rsidR="00342BBA" w:rsidRPr="004D553B">
                              <w:rPr>
                                <w:rFonts w:asciiTheme="minorHAnsi" w:eastAsia="Calibri" w:hAnsiTheme="minorHAnsi" w:cstheme="minorHAnsi"/>
                                <w:color w:val="63666A"/>
                                <w:sz w:val="18"/>
                                <w:szCs w:val="18"/>
                                <w:shd w:val="clear" w:color="auto" w:fill="FFFFFF"/>
                              </w:rPr>
                              <w:t>uyer</w:t>
                            </w:r>
                            <w:r w:rsidR="00E5220C" w:rsidRPr="004D553B">
                              <w:rPr>
                                <w:rFonts w:asciiTheme="minorHAnsi" w:eastAsia="Calibri" w:hAnsiTheme="minorHAnsi" w:cstheme="minorHAnsi"/>
                                <w:color w:val="63666A"/>
                                <w:sz w:val="18"/>
                                <w:szCs w:val="18"/>
                                <w:shd w:val="clear" w:color="auto" w:fill="FFFFFF"/>
                              </w:rPr>
                              <w:t>’</w:t>
                            </w:r>
                            <w:r w:rsidR="00342BBA" w:rsidRPr="004D553B">
                              <w:rPr>
                                <w:rFonts w:asciiTheme="minorHAnsi" w:eastAsia="Calibri" w:hAnsiTheme="minorHAnsi" w:cstheme="minorHAnsi"/>
                                <w:color w:val="63666A"/>
                                <w:sz w:val="18"/>
                                <w:szCs w:val="18"/>
                                <w:shd w:val="clear" w:color="auto" w:fill="FFFFFF"/>
                              </w:rPr>
                              <w:t>s</w:t>
                            </w:r>
                            <w:r w:rsidRPr="004D553B">
                              <w:rPr>
                                <w:rFonts w:asciiTheme="minorHAnsi" w:eastAsia="Calibri" w:hAnsiTheme="minorHAnsi" w:cstheme="minorHAnsi"/>
                                <w:color w:val="63666A"/>
                                <w:sz w:val="18"/>
                                <w:szCs w:val="18"/>
                                <w:shd w:val="clear" w:color="auto" w:fill="FFFFFF"/>
                              </w:rPr>
                              <w:t xml:space="preserve"> </w:t>
                            </w:r>
                            <w:r w:rsidR="00D70C32" w:rsidRPr="004D553B">
                              <w:rPr>
                                <w:rFonts w:asciiTheme="minorHAnsi" w:eastAsia="Calibri" w:hAnsiTheme="minorHAnsi" w:cstheme="minorHAnsi"/>
                                <w:color w:val="63666A"/>
                                <w:sz w:val="18"/>
                                <w:szCs w:val="18"/>
                                <w:shd w:val="clear" w:color="auto" w:fill="FFFFFF"/>
                              </w:rPr>
                              <w:t>Admin</w:t>
                            </w:r>
                            <w:r w:rsidR="0076355E" w:rsidRPr="004D553B">
                              <w:rPr>
                                <w:rFonts w:asciiTheme="minorHAnsi" w:eastAsia="Calibri" w:hAnsiTheme="minorHAnsi" w:cstheme="minorHAnsi"/>
                                <w:color w:val="63666A"/>
                                <w:sz w:val="18"/>
                                <w:szCs w:val="18"/>
                                <w:shd w:val="clear" w:color="auto" w:fill="FFFFFF"/>
                              </w:rPr>
                              <w:t>istration</w:t>
                            </w:r>
                            <w:r w:rsidRPr="004D553B">
                              <w:rPr>
                                <w:rFonts w:asciiTheme="minorHAnsi" w:eastAsia="Calibri" w:hAnsiTheme="minorHAnsi" w:cstheme="minorHAnsi"/>
                                <w:color w:val="63666A"/>
                                <w:sz w:val="18"/>
                                <w:szCs w:val="18"/>
                                <w:shd w:val="clear" w:color="auto" w:fill="FFFFFF"/>
                              </w:rPr>
                              <w:t xml:space="preserve"> Fee of £1260 inc VAT</w:t>
                            </w:r>
                            <w:r w:rsidR="00012438">
                              <w:rPr>
                                <w:rFonts w:asciiTheme="minorHAnsi" w:eastAsia="Calibri" w:hAnsiTheme="minorHAnsi" w:cstheme="minorHAnsi"/>
                                <w:color w:val="63666A"/>
                                <w:sz w:val="18"/>
                                <w:szCs w:val="18"/>
                                <w:shd w:val="clear" w:color="auto" w:fill="FFFFFF"/>
                              </w:rPr>
                              <w:t xml:space="preserve"> per lot</w:t>
                            </w:r>
                            <w:r w:rsidRPr="004D553B">
                              <w:rPr>
                                <w:rFonts w:asciiTheme="minorHAnsi" w:eastAsia="Calibri" w:hAnsiTheme="minorHAnsi" w:cstheme="minorHAnsi"/>
                                <w:color w:val="63666A"/>
                                <w:sz w:val="18"/>
                                <w:szCs w:val="18"/>
                                <w:shd w:val="clear" w:color="auto" w:fill="FFFFFF"/>
                              </w:rPr>
                              <w:t xml:space="preserve"> can be paid if you are successful.  A week before the auction a hold will be placed on your account for this sum</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which will then be released if you are unsuccessful.  This fee will only be taken if you are the successful buyer.</w:t>
                            </w:r>
                            <w:r w:rsidRPr="004D553B">
                              <w:rPr>
                                <w:rFonts w:asciiTheme="minorHAnsi" w:eastAsia="Calibri" w:hAnsiTheme="minorHAnsi" w:cstheme="minorHAnsi"/>
                                <w:color w:val="595959" w:themeColor="text1" w:themeTint="A6"/>
                                <w:sz w:val="18"/>
                                <w:szCs w:val="18"/>
                              </w:rPr>
                              <w:t xml:space="preserve"> The fee is retained by Cooper and Tanner and does not form part of your deposit</w:t>
                            </w:r>
                            <w:r w:rsidR="00A53A2A" w:rsidRPr="004D553B">
                              <w:rPr>
                                <w:rFonts w:asciiTheme="minorHAnsi" w:eastAsia="Calibri" w:hAnsiTheme="minorHAnsi" w:cstheme="minorHAnsi"/>
                                <w:color w:val="595959" w:themeColor="text1" w:themeTint="A6"/>
                                <w:sz w:val="18"/>
                                <w:szCs w:val="18"/>
                              </w:rPr>
                              <w:t xml:space="preserve"> or completion settlement</w:t>
                            </w:r>
                            <w:r w:rsidRPr="004D553B">
                              <w:rPr>
                                <w:rFonts w:asciiTheme="minorHAnsi" w:eastAsia="Calibri" w:hAnsiTheme="minorHAnsi" w:cstheme="minorHAnsi"/>
                                <w:color w:val="595959" w:themeColor="text1" w:themeTint="A6"/>
                                <w:sz w:val="18"/>
                                <w:szCs w:val="18"/>
                              </w:rPr>
                              <w:t>.   Please also be aware that the B</w:t>
                            </w:r>
                            <w:r w:rsidR="00342BBA" w:rsidRPr="004D553B">
                              <w:rPr>
                                <w:rFonts w:asciiTheme="minorHAnsi" w:eastAsia="Calibri" w:hAnsiTheme="minorHAnsi" w:cstheme="minorHAnsi"/>
                                <w:color w:val="595959" w:themeColor="text1" w:themeTint="A6"/>
                                <w:sz w:val="18"/>
                                <w:szCs w:val="18"/>
                              </w:rPr>
                              <w:t>uyer</w:t>
                            </w:r>
                            <w:r w:rsidR="00E5220C" w:rsidRPr="004D553B">
                              <w:rPr>
                                <w:rFonts w:asciiTheme="minorHAnsi" w:eastAsia="Calibri" w:hAnsiTheme="minorHAnsi" w:cstheme="minorHAnsi"/>
                                <w:color w:val="595959" w:themeColor="text1" w:themeTint="A6"/>
                                <w:sz w:val="18"/>
                                <w:szCs w:val="18"/>
                              </w:rPr>
                              <w:t>’</w:t>
                            </w:r>
                            <w:r w:rsidRPr="004D553B">
                              <w:rPr>
                                <w:rFonts w:asciiTheme="minorHAnsi" w:eastAsia="Calibri" w:hAnsiTheme="minorHAnsi" w:cstheme="minorHAnsi"/>
                                <w:color w:val="595959" w:themeColor="text1" w:themeTint="A6"/>
                                <w:sz w:val="18"/>
                                <w:szCs w:val="18"/>
                              </w:rPr>
                              <w:t xml:space="preserve">s </w:t>
                            </w:r>
                            <w:r w:rsidR="0076355E" w:rsidRPr="004D553B">
                              <w:rPr>
                                <w:rFonts w:asciiTheme="minorHAnsi" w:eastAsia="Calibri" w:hAnsiTheme="minorHAnsi" w:cstheme="minorHAnsi"/>
                                <w:color w:val="595959" w:themeColor="text1" w:themeTint="A6"/>
                                <w:sz w:val="18"/>
                                <w:szCs w:val="18"/>
                              </w:rPr>
                              <w:t>Administration</w:t>
                            </w:r>
                            <w:r w:rsidRPr="004D553B">
                              <w:rPr>
                                <w:rFonts w:asciiTheme="minorHAnsi" w:eastAsia="Calibri" w:hAnsiTheme="minorHAnsi" w:cstheme="minorHAnsi"/>
                                <w:color w:val="595959" w:themeColor="text1" w:themeTint="A6"/>
                                <w:sz w:val="18"/>
                                <w:szCs w:val="18"/>
                              </w:rPr>
                              <w:t xml:space="preserve"> fee is payable per lot purchased.  If you are successful in purchasing more than one lot</w:t>
                            </w:r>
                            <w:r w:rsidR="00E5220C" w:rsidRPr="004D553B">
                              <w:rPr>
                                <w:rFonts w:asciiTheme="minorHAnsi" w:eastAsia="Calibri" w:hAnsiTheme="minorHAnsi" w:cstheme="minorHAnsi"/>
                                <w:color w:val="595959" w:themeColor="text1" w:themeTint="A6"/>
                                <w:sz w:val="18"/>
                                <w:szCs w:val="18"/>
                              </w:rPr>
                              <w:t>,</w:t>
                            </w:r>
                            <w:r w:rsidRPr="004D553B">
                              <w:rPr>
                                <w:rFonts w:asciiTheme="minorHAnsi" w:eastAsia="Calibri" w:hAnsiTheme="minorHAnsi" w:cstheme="minorHAnsi"/>
                                <w:color w:val="595959" w:themeColor="text1" w:themeTint="A6"/>
                                <w:sz w:val="18"/>
                                <w:szCs w:val="18"/>
                              </w:rPr>
                              <w:t xml:space="preserve"> we will contact you following the auction to take subsequent payments</w:t>
                            </w:r>
                            <w:r w:rsidR="00342BBA" w:rsidRPr="004D553B">
                              <w:rPr>
                                <w:rFonts w:asciiTheme="minorHAnsi" w:eastAsia="Calibri" w:hAnsiTheme="minorHAnsi" w:cstheme="minorHAnsi"/>
                                <w:color w:val="595959" w:themeColor="text1" w:themeTint="A6"/>
                                <w:sz w:val="18"/>
                                <w:szCs w:val="18"/>
                              </w:rPr>
                              <w:t xml:space="preserve"> for additional lots bought.</w:t>
                            </w:r>
                            <w:r w:rsidR="00EB4EBC" w:rsidRPr="004D553B">
                              <w:rPr>
                                <w:rFonts w:asciiTheme="minorHAnsi" w:eastAsia="Calibri" w:hAnsiTheme="minorHAnsi" w:cstheme="minorHAnsi"/>
                                <w:color w:val="595959" w:themeColor="text1" w:themeTint="A6"/>
                                <w:sz w:val="18"/>
                                <w:szCs w:val="18"/>
                              </w:rPr>
                              <w:t xml:space="preserve"> </w:t>
                            </w:r>
                            <w:r w:rsidRPr="004D553B">
                              <w:rPr>
                                <w:rFonts w:asciiTheme="minorHAnsi" w:eastAsia="Calibri" w:hAnsiTheme="minorHAnsi" w:cstheme="minorHAnsi"/>
                                <w:color w:val="63666A"/>
                                <w:sz w:val="18"/>
                                <w:szCs w:val="18"/>
                                <w:shd w:val="clear" w:color="auto" w:fill="FFFFFF"/>
                              </w:rPr>
                              <w:t>All checks required by current anti-money laundering legislation must be satisfactorily completed</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as part of the registration process before prior approval to bid will be granted</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this will include providing proof of funds. </w:t>
                            </w:r>
                          </w:p>
                          <w:p w14:paraId="7DAD1CD8" w14:textId="3200A18B" w:rsidR="00EB4EBC" w:rsidRPr="004D553B" w:rsidRDefault="00EB4EBC" w:rsidP="00A96BE4">
                            <w:pPr>
                              <w:pStyle w:val="Body"/>
                              <w:rPr>
                                <w:rFonts w:asciiTheme="minorHAnsi" w:hAnsiTheme="minorHAnsi" w:cstheme="minorHAnsi"/>
                                <w:b/>
                                <w:color w:val="C00000"/>
                                <w:sz w:val="18"/>
                                <w:szCs w:val="18"/>
                              </w:rPr>
                            </w:pPr>
                            <w:r w:rsidRPr="004D553B">
                              <w:rPr>
                                <w:rFonts w:asciiTheme="minorHAnsi" w:eastAsia="Calibri" w:hAnsiTheme="minorHAnsi" w:cstheme="minorHAnsi"/>
                                <w:b/>
                                <w:color w:val="C00000"/>
                                <w:sz w:val="18"/>
                                <w:szCs w:val="18"/>
                              </w:rPr>
                              <w:t xml:space="preserve">Deposit </w:t>
                            </w:r>
                          </w:p>
                          <w:p w14:paraId="03E871A6" w14:textId="7324F36E" w:rsidR="00EB4EBC" w:rsidRPr="004D553B" w:rsidRDefault="00EB4EBC" w:rsidP="00EB4EBC">
                            <w:pPr>
                              <w:spacing w:line="240" w:lineRule="exact"/>
                              <w:jc w:val="both"/>
                              <w:rPr>
                                <w:rFonts w:asciiTheme="minorHAnsi" w:hAnsiTheme="minorHAnsi" w:cstheme="minorHAnsi"/>
                                <w:color w:val="58595A"/>
                                <w:sz w:val="18"/>
                                <w:szCs w:val="18"/>
                              </w:rPr>
                            </w:pPr>
                            <w:bookmarkStart w:id="2" w:name="_Hlk36039039"/>
                            <w:r w:rsidRPr="004D553B">
                              <w:rPr>
                                <w:rFonts w:asciiTheme="minorHAnsi" w:hAnsiTheme="minorHAnsi" w:cstheme="minorHAnsi"/>
                                <w:color w:val="595959" w:themeColor="text1" w:themeTint="A6"/>
                                <w:sz w:val="18"/>
                                <w:szCs w:val="18"/>
                              </w:rPr>
                              <w:t xml:space="preserve">Successful bidders will be required to pay to the Cooper and Tanner Client Account the deposit of 10% of the purchase price within 24 hours of the auction.  The account details will be provided to the successful bidder on conclusion of the auction.  Once funds are cleared, they will be transferred on to the account of the solicitor acting for the seller.  Please ensure that funds are in an account suitable to be able to make an Electronic Transfer from.  </w:t>
                            </w:r>
                          </w:p>
                          <w:bookmarkEnd w:id="2"/>
                          <w:p w14:paraId="54CA43B5" w14:textId="77777777" w:rsidR="00A96BE4" w:rsidRPr="00021D1B" w:rsidRDefault="00A96BE4" w:rsidP="00A77D9F">
                            <w:pPr>
                              <w:pStyle w:val="Body"/>
                              <w:rPr>
                                <w:rFonts w:asciiTheme="minorHAnsi" w:hAnsiTheme="minorHAnsi" w:cstheme="minorHAnsi"/>
                                <w:sz w:val="19"/>
                                <w:szCs w:val="19"/>
                              </w:rPr>
                            </w:pPr>
                          </w:p>
                          <w:p w14:paraId="6E945769" w14:textId="0028A177" w:rsidR="00D15FD9" w:rsidRPr="00021D1B" w:rsidRDefault="00D15FD9" w:rsidP="00A77D9F">
                            <w:pPr>
                              <w:pStyle w:val="Body"/>
                              <w:rPr>
                                <w:rFonts w:asciiTheme="minorHAnsi" w:hAnsiTheme="minorHAnsi" w:cstheme="minorHAnsi"/>
                                <w:sz w:val="19"/>
                                <w:szCs w:val="19"/>
                              </w:rPr>
                            </w:pPr>
                            <w:r w:rsidRPr="00021D1B">
                              <w:rPr>
                                <w:rFonts w:asciiTheme="minorHAnsi" w:hAnsiTheme="minorHAnsi" w:cstheme="minorHAnsi"/>
                                <w:sz w:val="19"/>
                                <w:szCs w:val="19"/>
                              </w:rPr>
                              <w:t>Ref:</w:t>
                            </w:r>
                            <w:r w:rsidR="00BC3F94">
                              <w:rPr>
                                <w:rFonts w:asciiTheme="minorHAnsi" w:hAnsiTheme="minorHAnsi" w:cstheme="minorHAnsi"/>
                                <w:sz w:val="19"/>
                                <w:szCs w:val="19"/>
                              </w:rPr>
                              <w:t xml:space="preserve"> GPT/</w:t>
                            </w:r>
                            <w:r w:rsidR="002D2ECF">
                              <w:rPr>
                                <w:rFonts w:asciiTheme="minorHAnsi" w:hAnsiTheme="minorHAnsi" w:cstheme="minorHAnsi"/>
                                <w:sz w:val="19"/>
                                <w:szCs w:val="19"/>
                              </w:rPr>
                              <w:t>10554</w:t>
                            </w:r>
                          </w:p>
                          <w:p w14:paraId="4BEA3D1F" w14:textId="77777777" w:rsidR="00A77D9F" w:rsidRDefault="00A77D9F" w:rsidP="00A77D9F">
                            <w:pPr>
                              <w:pStyle w:val="Body"/>
                            </w:pPr>
                          </w:p>
                          <w:p w14:paraId="7437B057" w14:textId="77777777" w:rsidR="00CE028D" w:rsidRPr="00A77D9F" w:rsidRDefault="00CE028D" w:rsidP="00A77D9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3F567" id="Text Box 170" o:spid="_x0000_s1038" type="#_x0000_t202" style="position:absolute;margin-left:42pt;margin-top:210.75pt;width:248.05pt;height:416.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" stroked="f">
                <v:textbox style="mso-next-textbox:#Text Box 171" inset="0,0,0,0">
                  <w:txbxContent>
                    <w:p w14:paraId="420E8FE0" w14:textId="77777777" w:rsidR="00A77D9F" w:rsidRPr="004D553B" w:rsidRDefault="00A77D9F" w:rsidP="00A77D9F">
                      <w:pPr>
                        <w:pStyle w:val="Heading1"/>
                        <w:rPr>
                          <w:rFonts w:asciiTheme="minorHAnsi" w:hAnsiTheme="minorHAnsi" w:cstheme="minorHAnsi"/>
                          <w:sz w:val="18"/>
                          <w:szCs w:val="18"/>
                        </w:rPr>
                      </w:pPr>
                      <w:r w:rsidRPr="004D553B">
                        <w:rPr>
                          <w:rFonts w:asciiTheme="minorHAnsi" w:hAnsiTheme="minorHAnsi" w:cstheme="minorHAnsi"/>
                          <w:sz w:val="18"/>
                          <w:szCs w:val="18"/>
                        </w:rPr>
                        <w:fldChar w:fldCharType="begin"/>
                      </w:r>
                      <w:r w:rsidRPr="004D553B">
                        <w:rPr>
                          <w:rFonts w:asciiTheme="minorHAnsi" w:hAnsiTheme="minorHAnsi" w:cstheme="minorHAnsi"/>
                          <w:sz w:val="18"/>
                          <w:szCs w:val="18"/>
                        </w:rPr>
                        <w:instrText xml:space="preserve"> MACROBUTTON  AcceptAllChangesInDoc Description</w:instrText>
                      </w:r>
                      <w:r w:rsidRPr="004D553B">
                        <w:rPr>
                          <w:rFonts w:asciiTheme="minorHAnsi" w:hAnsiTheme="minorHAnsi" w:cstheme="minorHAnsi"/>
                          <w:sz w:val="18"/>
                          <w:szCs w:val="18"/>
                        </w:rPr>
                        <w:fldChar w:fldCharType="end"/>
                      </w:r>
                    </w:p>
                    <w:p w14:paraId="43B25D2A" w14:textId="6C517A36" w:rsidR="00A96BE4" w:rsidRPr="004D553B" w:rsidRDefault="00AE677F" w:rsidP="008E7CFE">
                      <w:pPr>
                        <w:spacing w:line="240" w:lineRule="exact"/>
                        <w:jc w:val="both"/>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xml:space="preserve">An extremely attractive parcel </w:t>
                      </w:r>
                      <w:r w:rsidR="00892B70">
                        <w:rPr>
                          <w:rFonts w:asciiTheme="minorHAnsi" w:hAnsiTheme="minorHAnsi" w:cstheme="minorHAnsi"/>
                          <w:color w:val="595959" w:themeColor="text1" w:themeTint="A6"/>
                          <w:sz w:val="18"/>
                          <w:szCs w:val="18"/>
                        </w:rPr>
                        <w:t>of land</w:t>
                      </w:r>
                      <w:r w:rsidR="00CC3FE7">
                        <w:rPr>
                          <w:rFonts w:asciiTheme="minorHAnsi" w:hAnsiTheme="minorHAnsi" w:cstheme="minorHAnsi"/>
                          <w:color w:val="595959" w:themeColor="text1" w:themeTint="A6"/>
                          <w:sz w:val="18"/>
                          <w:szCs w:val="18"/>
                        </w:rPr>
                        <w:t xml:space="preserve"> and buildings</w:t>
                      </w:r>
                      <w:r w:rsidR="00892B70">
                        <w:rPr>
                          <w:rFonts w:asciiTheme="minorHAnsi" w:hAnsiTheme="minorHAnsi" w:cstheme="minorHAnsi"/>
                          <w:color w:val="595959" w:themeColor="text1" w:themeTint="A6"/>
                          <w:sz w:val="18"/>
                          <w:szCs w:val="18"/>
                        </w:rPr>
                        <w:t>, situated within the Mendip Hills AONB and extending</w:t>
                      </w:r>
                      <w:r w:rsidR="005736D2">
                        <w:rPr>
                          <w:rFonts w:asciiTheme="minorHAnsi" w:hAnsiTheme="minorHAnsi" w:cstheme="minorHAnsi"/>
                          <w:color w:val="595959" w:themeColor="text1" w:themeTint="A6"/>
                          <w:sz w:val="18"/>
                          <w:szCs w:val="18"/>
                        </w:rPr>
                        <w:t xml:space="preserve"> to</w:t>
                      </w:r>
                      <w:r w:rsidR="00892B70">
                        <w:rPr>
                          <w:rFonts w:asciiTheme="minorHAnsi" w:hAnsiTheme="minorHAnsi" w:cstheme="minorHAnsi"/>
                          <w:color w:val="595959" w:themeColor="text1" w:themeTint="A6"/>
                          <w:sz w:val="18"/>
                          <w:szCs w:val="18"/>
                        </w:rPr>
                        <w:t xml:space="preserve"> </w:t>
                      </w:r>
                      <w:r w:rsidR="00F754D7">
                        <w:rPr>
                          <w:rFonts w:asciiTheme="minorHAnsi" w:hAnsiTheme="minorHAnsi" w:cstheme="minorHAnsi"/>
                          <w:color w:val="595959" w:themeColor="text1" w:themeTint="A6"/>
                          <w:sz w:val="18"/>
                          <w:szCs w:val="18"/>
                        </w:rPr>
                        <w:t>3.48</w:t>
                      </w:r>
                      <w:r w:rsidR="00CF5652">
                        <w:rPr>
                          <w:rFonts w:asciiTheme="minorHAnsi" w:hAnsiTheme="minorHAnsi" w:cstheme="minorHAnsi"/>
                          <w:color w:val="595959" w:themeColor="text1" w:themeTint="A6"/>
                          <w:sz w:val="18"/>
                          <w:szCs w:val="18"/>
                        </w:rPr>
                        <w:t xml:space="preserve"> acres</w:t>
                      </w:r>
                      <w:r w:rsidR="007D5FF8" w:rsidRPr="004D553B">
                        <w:rPr>
                          <w:rFonts w:asciiTheme="minorHAnsi" w:hAnsiTheme="minorHAnsi" w:cstheme="minorHAnsi"/>
                          <w:color w:val="595959" w:themeColor="text1" w:themeTint="A6"/>
                          <w:sz w:val="18"/>
                          <w:szCs w:val="18"/>
                        </w:rPr>
                        <w:t xml:space="preserve"> (</w:t>
                      </w:r>
                      <w:r w:rsidR="00DA762B">
                        <w:rPr>
                          <w:rFonts w:asciiTheme="minorHAnsi" w:hAnsiTheme="minorHAnsi" w:cstheme="minorHAnsi"/>
                          <w:color w:val="595959" w:themeColor="text1" w:themeTint="A6"/>
                          <w:sz w:val="18"/>
                          <w:szCs w:val="18"/>
                        </w:rPr>
                        <w:t>1.41</w:t>
                      </w:r>
                      <w:r w:rsidR="00300E22" w:rsidRPr="004D553B">
                        <w:rPr>
                          <w:rFonts w:asciiTheme="minorHAnsi" w:hAnsiTheme="minorHAnsi" w:cstheme="minorHAnsi"/>
                          <w:color w:val="595959" w:themeColor="text1" w:themeTint="A6"/>
                          <w:sz w:val="18"/>
                          <w:szCs w:val="18"/>
                        </w:rPr>
                        <w:t xml:space="preserve"> hectares)</w:t>
                      </w:r>
                      <w:r w:rsidR="00892B70">
                        <w:rPr>
                          <w:rFonts w:asciiTheme="minorHAnsi" w:hAnsiTheme="minorHAnsi" w:cstheme="minorHAnsi"/>
                          <w:color w:val="595959" w:themeColor="text1" w:themeTint="A6"/>
                          <w:sz w:val="18"/>
                          <w:szCs w:val="18"/>
                        </w:rPr>
                        <w:t xml:space="preserve"> in total.</w:t>
                      </w:r>
                      <w:r w:rsidR="00DA762B">
                        <w:rPr>
                          <w:rFonts w:asciiTheme="minorHAnsi" w:hAnsiTheme="minorHAnsi" w:cstheme="minorHAnsi"/>
                          <w:color w:val="595959" w:themeColor="text1" w:themeTint="A6"/>
                          <w:sz w:val="18"/>
                          <w:szCs w:val="18"/>
                        </w:rPr>
                        <w:t xml:space="preserve"> </w:t>
                      </w:r>
                      <w:r w:rsidR="00CC3FE7">
                        <w:rPr>
                          <w:rFonts w:asciiTheme="minorHAnsi" w:hAnsiTheme="minorHAnsi" w:cstheme="minorHAnsi"/>
                          <w:color w:val="595959" w:themeColor="text1" w:themeTint="A6"/>
                          <w:sz w:val="18"/>
                          <w:szCs w:val="18"/>
                        </w:rPr>
                        <w:t>G</w:t>
                      </w:r>
                      <w:r w:rsidR="00DA762B">
                        <w:rPr>
                          <w:rFonts w:asciiTheme="minorHAnsi" w:hAnsiTheme="minorHAnsi" w:cstheme="minorHAnsi"/>
                          <w:color w:val="595959" w:themeColor="text1" w:themeTint="A6"/>
                          <w:sz w:val="18"/>
                          <w:szCs w:val="18"/>
                        </w:rPr>
                        <w:t>ently undulating</w:t>
                      </w:r>
                      <w:r w:rsidR="007D5FF8" w:rsidRPr="004D553B">
                        <w:rPr>
                          <w:rFonts w:asciiTheme="minorHAnsi" w:hAnsiTheme="minorHAnsi" w:cstheme="minorHAnsi"/>
                          <w:color w:val="595959" w:themeColor="text1" w:themeTint="A6"/>
                          <w:sz w:val="18"/>
                          <w:szCs w:val="18"/>
                        </w:rPr>
                        <w:t xml:space="preserve"> </w:t>
                      </w:r>
                      <w:r w:rsidR="00CC3FE7">
                        <w:rPr>
                          <w:rFonts w:asciiTheme="minorHAnsi" w:hAnsiTheme="minorHAnsi" w:cstheme="minorHAnsi"/>
                          <w:color w:val="595959" w:themeColor="text1" w:themeTint="A6"/>
                          <w:sz w:val="18"/>
                          <w:szCs w:val="18"/>
                        </w:rPr>
                        <w:t>in topography and</w:t>
                      </w:r>
                      <w:r w:rsidR="0077072B" w:rsidRPr="004D553B">
                        <w:rPr>
                          <w:rFonts w:asciiTheme="minorHAnsi" w:hAnsiTheme="minorHAnsi" w:cstheme="minorHAnsi"/>
                          <w:color w:val="595959" w:themeColor="text1" w:themeTint="A6"/>
                          <w:sz w:val="18"/>
                          <w:szCs w:val="18"/>
                        </w:rPr>
                        <w:t xml:space="preserve"> </w:t>
                      </w:r>
                      <w:r>
                        <w:rPr>
                          <w:rFonts w:asciiTheme="minorHAnsi" w:hAnsiTheme="minorHAnsi" w:cstheme="minorHAnsi"/>
                          <w:color w:val="595959" w:themeColor="text1" w:themeTint="A6"/>
                          <w:sz w:val="18"/>
                          <w:szCs w:val="18"/>
                        </w:rPr>
                        <w:t>offered for sale in two</w:t>
                      </w:r>
                      <w:r w:rsidR="00DA762B">
                        <w:rPr>
                          <w:rFonts w:asciiTheme="minorHAnsi" w:hAnsiTheme="minorHAnsi" w:cstheme="minorHAnsi"/>
                          <w:color w:val="595959" w:themeColor="text1" w:themeTint="A6"/>
                          <w:sz w:val="18"/>
                          <w:szCs w:val="18"/>
                        </w:rPr>
                        <w:t xml:space="preserve"> </w:t>
                      </w:r>
                      <w:r w:rsidR="00300E22" w:rsidRPr="004D553B">
                        <w:rPr>
                          <w:rFonts w:asciiTheme="minorHAnsi" w:hAnsiTheme="minorHAnsi" w:cstheme="minorHAnsi"/>
                          <w:color w:val="595959" w:themeColor="text1" w:themeTint="A6"/>
                          <w:sz w:val="18"/>
                          <w:szCs w:val="18"/>
                        </w:rPr>
                        <w:t>useful</w:t>
                      </w:r>
                      <w:r w:rsidR="005736D2">
                        <w:rPr>
                          <w:rFonts w:asciiTheme="minorHAnsi" w:hAnsiTheme="minorHAnsi" w:cstheme="minorHAnsi"/>
                          <w:color w:val="595959" w:themeColor="text1" w:themeTint="A6"/>
                          <w:sz w:val="18"/>
                          <w:szCs w:val="18"/>
                        </w:rPr>
                        <w:t>-</w:t>
                      </w:r>
                      <w:r w:rsidR="00300E22" w:rsidRPr="004D553B">
                        <w:rPr>
                          <w:rFonts w:asciiTheme="minorHAnsi" w:hAnsiTheme="minorHAnsi" w:cstheme="minorHAnsi"/>
                          <w:color w:val="595959" w:themeColor="text1" w:themeTint="A6"/>
                          <w:sz w:val="18"/>
                          <w:szCs w:val="18"/>
                        </w:rPr>
                        <w:t>sized</w:t>
                      </w:r>
                      <w:r w:rsidR="007D5FF8" w:rsidRPr="004D553B">
                        <w:rPr>
                          <w:rFonts w:asciiTheme="minorHAnsi" w:hAnsiTheme="minorHAnsi" w:cstheme="minorHAnsi"/>
                          <w:color w:val="595959" w:themeColor="text1" w:themeTint="A6"/>
                          <w:sz w:val="18"/>
                          <w:szCs w:val="18"/>
                        </w:rPr>
                        <w:t xml:space="preserve"> </w:t>
                      </w:r>
                      <w:r w:rsidR="002F48A6">
                        <w:rPr>
                          <w:rFonts w:asciiTheme="minorHAnsi" w:hAnsiTheme="minorHAnsi" w:cstheme="minorHAnsi"/>
                          <w:color w:val="595959" w:themeColor="text1" w:themeTint="A6"/>
                          <w:sz w:val="18"/>
                          <w:szCs w:val="18"/>
                        </w:rPr>
                        <w:t>lots</w:t>
                      </w:r>
                      <w:r w:rsidR="00E316FC" w:rsidRPr="004D553B">
                        <w:rPr>
                          <w:rFonts w:asciiTheme="minorHAnsi" w:hAnsiTheme="minorHAnsi" w:cstheme="minorHAnsi"/>
                          <w:color w:val="595959" w:themeColor="text1" w:themeTint="A6"/>
                          <w:sz w:val="18"/>
                          <w:szCs w:val="18"/>
                        </w:rPr>
                        <w:t xml:space="preserve">. </w:t>
                      </w:r>
                      <w:r w:rsidR="00300E22" w:rsidRPr="004D553B">
                        <w:rPr>
                          <w:rFonts w:asciiTheme="minorHAnsi" w:hAnsiTheme="minorHAnsi" w:cstheme="minorHAnsi"/>
                          <w:color w:val="595959" w:themeColor="text1" w:themeTint="A6"/>
                          <w:sz w:val="18"/>
                          <w:szCs w:val="18"/>
                        </w:rPr>
                        <w:t>B</w:t>
                      </w:r>
                      <w:r w:rsidR="00E316FC" w:rsidRPr="004D553B">
                        <w:rPr>
                          <w:rFonts w:asciiTheme="minorHAnsi" w:hAnsiTheme="minorHAnsi" w:cstheme="minorHAnsi"/>
                          <w:color w:val="595959" w:themeColor="text1" w:themeTint="A6"/>
                          <w:sz w:val="18"/>
                          <w:szCs w:val="18"/>
                        </w:rPr>
                        <w:t>enefiting from</w:t>
                      </w:r>
                      <w:r w:rsidR="002F48A6">
                        <w:rPr>
                          <w:rFonts w:asciiTheme="minorHAnsi" w:hAnsiTheme="minorHAnsi" w:cstheme="minorHAnsi"/>
                          <w:color w:val="595959" w:themeColor="text1" w:themeTint="A6"/>
                          <w:sz w:val="18"/>
                          <w:szCs w:val="18"/>
                        </w:rPr>
                        <w:t xml:space="preserve"> right of way</w:t>
                      </w:r>
                      <w:r w:rsidR="00CC3FE7">
                        <w:rPr>
                          <w:rFonts w:asciiTheme="minorHAnsi" w:hAnsiTheme="minorHAnsi" w:cstheme="minorHAnsi"/>
                          <w:color w:val="595959" w:themeColor="text1" w:themeTint="A6"/>
                          <w:sz w:val="18"/>
                          <w:szCs w:val="18"/>
                        </w:rPr>
                        <w:t xml:space="preserve"> track</w:t>
                      </w:r>
                      <w:r w:rsidR="002F48A6">
                        <w:rPr>
                          <w:rFonts w:asciiTheme="minorHAnsi" w:hAnsiTheme="minorHAnsi" w:cstheme="minorHAnsi"/>
                          <w:color w:val="595959" w:themeColor="text1" w:themeTint="A6"/>
                          <w:sz w:val="18"/>
                          <w:szCs w:val="18"/>
                        </w:rPr>
                        <w:t xml:space="preserve"> access leading directly from the Council</w:t>
                      </w:r>
                      <w:r w:rsidR="00E316FC" w:rsidRPr="004D553B">
                        <w:rPr>
                          <w:rFonts w:asciiTheme="minorHAnsi" w:hAnsiTheme="minorHAnsi" w:cstheme="minorHAnsi"/>
                          <w:color w:val="595959" w:themeColor="text1" w:themeTint="A6"/>
                          <w:sz w:val="18"/>
                          <w:szCs w:val="18"/>
                        </w:rPr>
                        <w:t xml:space="preserve"> highway</w:t>
                      </w:r>
                      <w:r w:rsidR="005736D2">
                        <w:rPr>
                          <w:rFonts w:asciiTheme="minorHAnsi" w:hAnsiTheme="minorHAnsi" w:cstheme="minorHAnsi"/>
                          <w:color w:val="595959" w:themeColor="text1" w:themeTint="A6"/>
                          <w:sz w:val="18"/>
                          <w:szCs w:val="18"/>
                        </w:rPr>
                        <w:t>,</w:t>
                      </w:r>
                      <w:r w:rsidR="002F48A6">
                        <w:rPr>
                          <w:rFonts w:asciiTheme="minorHAnsi" w:hAnsiTheme="minorHAnsi" w:cstheme="minorHAnsi"/>
                          <w:color w:val="595959" w:themeColor="text1" w:themeTint="A6"/>
                          <w:sz w:val="18"/>
                          <w:szCs w:val="18"/>
                        </w:rPr>
                        <w:t xml:space="preserve"> together with</w:t>
                      </w:r>
                      <w:r w:rsidR="007D0EDD">
                        <w:rPr>
                          <w:rFonts w:asciiTheme="minorHAnsi" w:hAnsiTheme="minorHAnsi" w:cstheme="minorHAnsi"/>
                          <w:color w:val="595959" w:themeColor="text1" w:themeTint="A6"/>
                          <w:sz w:val="18"/>
                          <w:szCs w:val="18"/>
                        </w:rPr>
                        <w:t xml:space="preserve"> mains water supply</w:t>
                      </w:r>
                      <w:r w:rsidR="00B83F0C">
                        <w:rPr>
                          <w:rFonts w:asciiTheme="minorHAnsi" w:hAnsiTheme="minorHAnsi" w:cstheme="minorHAnsi"/>
                          <w:color w:val="595959" w:themeColor="text1" w:themeTint="A6"/>
                          <w:sz w:val="18"/>
                          <w:szCs w:val="18"/>
                        </w:rPr>
                        <w:t xml:space="preserve"> and mains electricity to Lot A (currently disconnected)</w:t>
                      </w:r>
                      <w:r w:rsidR="00E316FC" w:rsidRPr="004D553B">
                        <w:rPr>
                          <w:rFonts w:asciiTheme="minorHAnsi" w:hAnsiTheme="minorHAnsi" w:cstheme="minorHAnsi"/>
                          <w:color w:val="595959" w:themeColor="text1" w:themeTint="A6"/>
                          <w:sz w:val="18"/>
                          <w:szCs w:val="18"/>
                        </w:rPr>
                        <w:t>. Bound and</w:t>
                      </w:r>
                      <w:r w:rsidR="00CC3FE7">
                        <w:rPr>
                          <w:rFonts w:asciiTheme="minorHAnsi" w:hAnsiTheme="minorHAnsi" w:cstheme="minorHAnsi"/>
                          <w:color w:val="595959" w:themeColor="text1" w:themeTint="A6"/>
                          <w:sz w:val="18"/>
                          <w:szCs w:val="18"/>
                        </w:rPr>
                        <w:t xml:space="preserve"> divided by</w:t>
                      </w:r>
                      <w:r w:rsidR="007D0EDD">
                        <w:rPr>
                          <w:rFonts w:asciiTheme="minorHAnsi" w:hAnsiTheme="minorHAnsi" w:cstheme="minorHAnsi"/>
                          <w:color w:val="595959" w:themeColor="text1" w:themeTint="A6"/>
                          <w:sz w:val="18"/>
                          <w:szCs w:val="18"/>
                        </w:rPr>
                        <w:t xml:space="preserve"> natural hedgerows </w:t>
                      </w:r>
                      <w:r w:rsidR="004C1BA5">
                        <w:rPr>
                          <w:rFonts w:asciiTheme="minorHAnsi" w:hAnsiTheme="minorHAnsi" w:cstheme="minorHAnsi"/>
                          <w:color w:val="595959" w:themeColor="text1" w:themeTint="A6"/>
                          <w:sz w:val="18"/>
                          <w:szCs w:val="18"/>
                        </w:rPr>
                        <w:t>and stock</w:t>
                      </w:r>
                      <w:r w:rsidR="00EB0A52">
                        <w:rPr>
                          <w:rFonts w:asciiTheme="minorHAnsi" w:hAnsiTheme="minorHAnsi" w:cstheme="minorHAnsi"/>
                          <w:color w:val="595959" w:themeColor="text1" w:themeTint="A6"/>
                          <w:sz w:val="18"/>
                          <w:szCs w:val="18"/>
                        </w:rPr>
                        <w:t>-</w:t>
                      </w:r>
                      <w:r w:rsidR="004C1BA5">
                        <w:rPr>
                          <w:rFonts w:asciiTheme="minorHAnsi" w:hAnsiTheme="minorHAnsi" w:cstheme="minorHAnsi"/>
                          <w:color w:val="595959" w:themeColor="text1" w:themeTint="A6"/>
                          <w:sz w:val="18"/>
                          <w:szCs w:val="18"/>
                        </w:rPr>
                        <w:t>proof fencing</w:t>
                      </w:r>
                      <w:r w:rsidR="00E316FC" w:rsidRPr="004D553B">
                        <w:rPr>
                          <w:rFonts w:asciiTheme="minorHAnsi" w:hAnsiTheme="minorHAnsi" w:cstheme="minorHAnsi"/>
                          <w:color w:val="595959" w:themeColor="text1" w:themeTint="A6"/>
                          <w:sz w:val="18"/>
                          <w:szCs w:val="18"/>
                        </w:rPr>
                        <w:t xml:space="preserve">. Ideally suited for anyone with an </w:t>
                      </w:r>
                      <w:r w:rsidR="004C1BA5">
                        <w:rPr>
                          <w:rFonts w:asciiTheme="minorHAnsi" w:hAnsiTheme="minorHAnsi" w:cstheme="minorHAnsi"/>
                          <w:color w:val="595959" w:themeColor="text1" w:themeTint="A6"/>
                          <w:sz w:val="18"/>
                          <w:szCs w:val="18"/>
                        </w:rPr>
                        <w:t xml:space="preserve">equestrian, </w:t>
                      </w:r>
                      <w:r w:rsidR="00E316FC" w:rsidRPr="004D553B">
                        <w:rPr>
                          <w:rFonts w:asciiTheme="minorHAnsi" w:hAnsiTheme="minorHAnsi" w:cstheme="minorHAnsi"/>
                          <w:color w:val="595959" w:themeColor="text1" w:themeTint="A6"/>
                          <w:sz w:val="18"/>
                          <w:szCs w:val="18"/>
                        </w:rPr>
                        <w:t>agricultural</w:t>
                      </w:r>
                      <w:r w:rsidR="003B30B8" w:rsidRPr="004D553B">
                        <w:rPr>
                          <w:rFonts w:asciiTheme="minorHAnsi" w:hAnsiTheme="minorHAnsi" w:cstheme="minorHAnsi"/>
                          <w:color w:val="595959" w:themeColor="text1" w:themeTint="A6"/>
                          <w:sz w:val="18"/>
                          <w:szCs w:val="18"/>
                        </w:rPr>
                        <w:t xml:space="preserve">, </w:t>
                      </w:r>
                      <w:r w:rsidR="00E316FC" w:rsidRPr="004D553B">
                        <w:rPr>
                          <w:rFonts w:asciiTheme="minorHAnsi" w:hAnsiTheme="minorHAnsi" w:cstheme="minorHAnsi"/>
                          <w:color w:val="595959" w:themeColor="text1" w:themeTint="A6"/>
                          <w:sz w:val="18"/>
                          <w:szCs w:val="18"/>
                        </w:rPr>
                        <w:t>conservational</w:t>
                      </w:r>
                      <w:r w:rsidR="00021D1B" w:rsidRPr="004D553B">
                        <w:rPr>
                          <w:rFonts w:asciiTheme="minorHAnsi" w:hAnsiTheme="minorHAnsi" w:cstheme="minorHAnsi"/>
                          <w:color w:val="595959" w:themeColor="text1" w:themeTint="A6"/>
                          <w:sz w:val="18"/>
                          <w:szCs w:val="18"/>
                        </w:rPr>
                        <w:t xml:space="preserve"> or amenity</w:t>
                      </w:r>
                      <w:r w:rsidR="00E316FC" w:rsidRPr="004D553B">
                        <w:rPr>
                          <w:rFonts w:asciiTheme="minorHAnsi" w:hAnsiTheme="minorHAnsi" w:cstheme="minorHAnsi"/>
                          <w:color w:val="595959" w:themeColor="text1" w:themeTint="A6"/>
                          <w:sz w:val="18"/>
                          <w:szCs w:val="18"/>
                        </w:rPr>
                        <w:t xml:space="preserve"> interest, subject to any necessary planning consents required. The</w:t>
                      </w:r>
                      <w:r w:rsidR="00DA0E0B" w:rsidRPr="004D553B">
                        <w:rPr>
                          <w:rFonts w:asciiTheme="minorHAnsi" w:hAnsiTheme="minorHAnsi" w:cstheme="minorHAnsi"/>
                          <w:color w:val="595959" w:themeColor="text1" w:themeTint="A6"/>
                          <w:sz w:val="18"/>
                          <w:szCs w:val="18"/>
                        </w:rPr>
                        <w:t xml:space="preserve"> </w:t>
                      </w:r>
                      <w:r w:rsidR="00E316FC" w:rsidRPr="004D553B">
                        <w:rPr>
                          <w:rFonts w:asciiTheme="minorHAnsi" w:hAnsiTheme="minorHAnsi" w:cstheme="minorHAnsi"/>
                          <w:color w:val="595959" w:themeColor="text1" w:themeTint="A6"/>
                          <w:sz w:val="18"/>
                          <w:szCs w:val="18"/>
                        </w:rPr>
                        <w:t xml:space="preserve">soil </w:t>
                      </w:r>
                      <w:r w:rsidR="006C207F" w:rsidRPr="004D553B">
                        <w:rPr>
                          <w:rFonts w:asciiTheme="minorHAnsi" w:hAnsiTheme="minorHAnsi" w:cstheme="minorHAnsi"/>
                          <w:color w:val="595959" w:themeColor="text1" w:themeTint="A6"/>
                          <w:sz w:val="18"/>
                          <w:szCs w:val="18"/>
                        </w:rPr>
                        <w:t>comprises</w:t>
                      </w:r>
                      <w:r w:rsidR="00525B99">
                        <w:rPr>
                          <w:rFonts w:asciiTheme="minorHAnsi" w:hAnsiTheme="minorHAnsi" w:cstheme="minorHAnsi"/>
                          <w:color w:val="595959" w:themeColor="text1" w:themeTint="A6"/>
                          <w:sz w:val="18"/>
                          <w:szCs w:val="18"/>
                        </w:rPr>
                        <w:t xml:space="preserve"> </w:t>
                      </w:r>
                      <w:r w:rsidR="00FB058C">
                        <w:rPr>
                          <w:rFonts w:asciiTheme="minorHAnsi" w:hAnsiTheme="minorHAnsi" w:cstheme="minorHAnsi"/>
                          <w:color w:val="595959" w:themeColor="text1" w:themeTint="A6"/>
                          <w:sz w:val="18"/>
                          <w:szCs w:val="18"/>
                        </w:rPr>
                        <w:t>freely drain</w:t>
                      </w:r>
                      <w:r w:rsidR="00525B99">
                        <w:rPr>
                          <w:rFonts w:asciiTheme="minorHAnsi" w:hAnsiTheme="minorHAnsi" w:cstheme="minorHAnsi"/>
                          <w:color w:val="595959" w:themeColor="text1" w:themeTint="A6"/>
                          <w:sz w:val="18"/>
                          <w:szCs w:val="18"/>
                        </w:rPr>
                        <w:t>in</w:t>
                      </w:r>
                      <w:r w:rsidR="00FB058C">
                        <w:rPr>
                          <w:rFonts w:asciiTheme="minorHAnsi" w:hAnsiTheme="minorHAnsi" w:cstheme="minorHAnsi"/>
                          <w:color w:val="595959" w:themeColor="text1" w:themeTint="A6"/>
                          <w:sz w:val="18"/>
                          <w:szCs w:val="18"/>
                        </w:rPr>
                        <w:t>g base</w:t>
                      </w:r>
                      <w:r w:rsidR="00EB0A52">
                        <w:rPr>
                          <w:rFonts w:asciiTheme="minorHAnsi" w:hAnsiTheme="minorHAnsi" w:cstheme="minorHAnsi"/>
                          <w:color w:val="595959" w:themeColor="text1" w:themeTint="A6"/>
                          <w:sz w:val="18"/>
                          <w:szCs w:val="18"/>
                        </w:rPr>
                        <w:t>-</w:t>
                      </w:r>
                      <w:r w:rsidR="00FB058C">
                        <w:rPr>
                          <w:rFonts w:asciiTheme="minorHAnsi" w:hAnsiTheme="minorHAnsi" w:cstheme="minorHAnsi"/>
                          <w:color w:val="595959" w:themeColor="text1" w:themeTint="A6"/>
                          <w:sz w:val="18"/>
                          <w:szCs w:val="18"/>
                        </w:rPr>
                        <w:t>rich type with high natural fertility</w:t>
                      </w:r>
                      <w:r w:rsidR="00282CFB" w:rsidRPr="004D553B">
                        <w:rPr>
                          <w:rFonts w:asciiTheme="minorHAnsi" w:hAnsiTheme="minorHAnsi" w:cstheme="minorHAnsi"/>
                          <w:color w:val="595959" w:themeColor="text1" w:themeTint="A6"/>
                          <w:sz w:val="18"/>
                          <w:szCs w:val="18"/>
                        </w:rPr>
                        <w:t>.</w:t>
                      </w:r>
                      <w:r w:rsidR="00E316FC" w:rsidRPr="004D553B">
                        <w:rPr>
                          <w:rFonts w:asciiTheme="minorHAnsi" w:hAnsiTheme="minorHAnsi" w:cstheme="minorHAnsi"/>
                          <w:color w:val="595959" w:themeColor="text1" w:themeTint="A6"/>
                          <w:sz w:val="18"/>
                          <w:szCs w:val="18"/>
                        </w:rPr>
                        <w:t xml:space="preserve"> </w:t>
                      </w:r>
                      <w:r w:rsidR="00282CFB" w:rsidRPr="004D553B">
                        <w:rPr>
                          <w:rFonts w:asciiTheme="minorHAnsi" w:hAnsiTheme="minorHAnsi" w:cstheme="minorHAnsi"/>
                          <w:color w:val="595959" w:themeColor="text1" w:themeTint="A6"/>
                          <w:sz w:val="18"/>
                          <w:szCs w:val="18"/>
                        </w:rPr>
                        <w:t xml:space="preserve">Classified </w:t>
                      </w:r>
                      <w:r w:rsidR="002C2E16" w:rsidRPr="004D553B">
                        <w:rPr>
                          <w:rFonts w:asciiTheme="minorHAnsi" w:hAnsiTheme="minorHAnsi" w:cstheme="minorHAnsi"/>
                          <w:color w:val="595959" w:themeColor="text1" w:themeTint="A6"/>
                          <w:sz w:val="18"/>
                          <w:szCs w:val="18"/>
                        </w:rPr>
                        <w:t xml:space="preserve">as Grade </w:t>
                      </w:r>
                      <w:r w:rsidR="00FB058C">
                        <w:rPr>
                          <w:rFonts w:asciiTheme="minorHAnsi" w:hAnsiTheme="minorHAnsi" w:cstheme="minorHAnsi"/>
                          <w:color w:val="595959" w:themeColor="text1" w:themeTint="A6"/>
                          <w:sz w:val="18"/>
                          <w:szCs w:val="18"/>
                        </w:rPr>
                        <w:t>3</w:t>
                      </w:r>
                      <w:r w:rsidR="002C2E16" w:rsidRPr="004D553B">
                        <w:rPr>
                          <w:rFonts w:asciiTheme="minorHAnsi" w:hAnsiTheme="minorHAnsi" w:cstheme="minorHAnsi"/>
                          <w:color w:val="595959" w:themeColor="text1" w:themeTint="A6"/>
                          <w:sz w:val="18"/>
                          <w:szCs w:val="18"/>
                        </w:rPr>
                        <w:t xml:space="preserve"> on the Agricultural Land Classification Map. </w:t>
                      </w:r>
                    </w:p>
                    <w:p w14:paraId="7CA139CE" w14:textId="21202091" w:rsidR="000454B3" w:rsidRPr="004D553B" w:rsidRDefault="00EF6C03" w:rsidP="000454B3">
                      <w:pPr>
                        <w:pStyle w:val="Heading1"/>
                        <w:rPr>
                          <w:rFonts w:asciiTheme="minorHAnsi" w:hAnsiTheme="minorHAnsi" w:cstheme="minorHAnsi"/>
                          <w:sz w:val="18"/>
                          <w:szCs w:val="18"/>
                        </w:rPr>
                      </w:pPr>
                      <w:r w:rsidRPr="004D553B">
                        <w:rPr>
                          <w:rFonts w:asciiTheme="minorHAnsi" w:hAnsiTheme="minorHAnsi" w:cstheme="minorHAnsi"/>
                          <w:sz w:val="18"/>
                          <w:szCs w:val="18"/>
                        </w:rPr>
                        <w:t>Lot A</w:t>
                      </w:r>
                      <w:r w:rsidR="005F15FF" w:rsidRPr="004D553B">
                        <w:rPr>
                          <w:rFonts w:asciiTheme="minorHAnsi" w:hAnsiTheme="minorHAnsi" w:cstheme="minorHAnsi"/>
                          <w:sz w:val="18"/>
                          <w:szCs w:val="18"/>
                        </w:rPr>
                        <w:t xml:space="preserve"> </w:t>
                      </w:r>
                      <w:r w:rsidRPr="004D553B">
                        <w:rPr>
                          <w:rFonts w:asciiTheme="minorHAnsi" w:hAnsiTheme="minorHAnsi" w:cstheme="minorHAnsi"/>
                          <w:sz w:val="18"/>
                          <w:szCs w:val="18"/>
                        </w:rPr>
                        <w:t xml:space="preserve">- Guide </w:t>
                      </w:r>
                      <w:bookmarkStart w:id="3" w:name="_Hlk102483708"/>
                      <w:r w:rsidRPr="004D553B">
                        <w:rPr>
                          <w:rFonts w:asciiTheme="minorHAnsi" w:hAnsiTheme="minorHAnsi" w:cstheme="minorHAnsi"/>
                          <w:sz w:val="18"/>
                          <w:szCs w:val="18"/>
                        </w:rPr>
                        <w:t xml:space="preserve">Price: </w:t>
                      </w:r>
                      <w:r w:rsidR="000F066E" w:rsidRPr="004D553B">
                        <w:rPr>
                          <w:rFonts w:asciiTheme="minorHAnsi" w:hAnsiTheme="minorHAnsi" w:cstheme="minorHAnsi"/>
                          <w:sz w:val="18"/>
                          <w:szCs w:val="18"/>
                        </w:rPr>
                        <w:t>£</w:t>
                      </w:r>
                      <w:r w:rsidR="00880ADC">
                        <w:rPr>
                          <w:rFonts w:asciiTheme="minorHAnsi" w:hAnsiTheme="minorHAnsi" w:cstheme="minorHAnsi"/>
                          <w:sz w:val="18"/>
                          <w:szCs w:val="18"/>
                        </w:rPr>
                        <w:t>30</w:t>
                      </w:r>
                      <w:r w:rsidR="000F066E" w:rsidRPr="004D553B">
                        <w:rPr>
                          <w:rFonts w:asciiTheme="minorHAnsi" w:hAnsiTheme="minorHAnsi" w:cstheme="minorHAnsi"/>
                          <w:sz w:val="18"/>
                          <w:szCs w:val="18"/>
                        </w:rPr>
                        <w:t>,000 to £</w:t>
                      </w:r>
                      <w:r w:rsidR="00A53A49">
                        <w:rPr>
                          <w:rFonts w:asciiTheme="minorHAnsi" w:hAnsiTheme="minorHAnsi" w:cstheme="minorHAnsi"/>
                          <w:sz w:val="18"/>
                          <w:szCs w:val="18"/>
                        </w:rPr>
                        <w:t>50</w:t>
                      </w:r>
                      <w:r w:rsidR="000F066E" w:rsidRPr="004D553B">
                        <w:rPr>
                          <w:rFonts w:asciiTheme="minorHAnsi" w:hAnsiTheme="minorHAnsi" w:cstheme="minorHAnsi"/>
                          <w:sz w:val="18"/>
                          <w:szCs w:val="18"/>
                        </w:rPr>
                        <w:t>,</w:t>
                      </w:r>
                      <w:bookmarkEnd w:id="3"/>
                      <w:r w:rsidR="000F066E" w:rsidRPr="004D553B">
                        <w:rPr>
                          <w:rFonts w:asciiTheme="minorHAnsi" w:hAnsiTheme="minorHAnsi" w:cstheme="minorHAnsi"/>
                          <w:sz w:val="18"/>
                          <w:szCs w:val="18"/>
                        </w:rPr>
                        <w:t>000</w:t>
                      </w:r>
                    </w:p>
                    <w:p w14:paraId="0B143854" w14:textId="47A74486" w:rsidR="00065720" w:rsidRDefault="000F066E" w:rsidP="000F066E">
                      <w:pPr>
                        <w:pStyle w:val="Body"/>
                        <w:rPr>
                          <w:rFonts w:asciiTheme="minorHAnsi" w:hAnsiTheme="minorHAnsi" w:cstheme="minorHAnsi"/>
                          <w:sz w:val="18"/>
                          <w:szCs w:val="18"/>
                        </w:rPr>
                      </w:pPr>
                      <w:r w:rsidRPr="004D553B">
                        <w:rPr>
                          <w:rFonts w:asciiTheme="minorHAnsi" w:hAnsiTheme="minorHAnsi" w:cstheme="minorHAnsi"/>
                          <w:sz w:val="18"/>
                          <w:szCs w:val="18"/>
                        </w:rPr>
                        <w:t xml:space="preserve">Single enclosure of </w:t>
                      </w:r>
                      <w:r w:rsidR="005F15FF" w:rsidRPr="004D553B">
                        <w:rPr>
                          <w:rFonts w:asciiTheme="minorHAnsi" w:hAnsiTheme="minorHAnsi" w:cstheme="minorHAnsi"/>
                          <w:sz w:val="18"/>
                          <w:szCs w:val="18"/>
                        </w:rPr>
                        <w:t>pastureland</w:t>
                      </w:r>
                      <w:r w:rsidR="00A31713">
                        <w:rPr>
                          <w:rFonts w:asciiTheme="minorHAnsi" w:hAnsiTheme="minorHAnsi" w:cstheme="minorHAnsi"/>
                          <w:sz w:val="18"/>
                          <w:szCs w:val="18"/>
                        </w:rPr>
                        <w:t xml:space="preserve"> and hard</w:t>
                      </w:r>
                      <w:r w:rsidR="00EB0A52">
                        <w:rPr>
                          <w:rFonts w:asciiTheme="minorHAnsi" w:hAnsiTheme="minorHAnsi" w:cstheme="minorHAnsi"/>
                          <w:sz w:val="18"/>
                          <w:szCs w:val="18"/>
                        </w:rPr>
                        <w:t>-</w:t>
                      </w:r>
                      <w:r w:rsidR="00D35D57">
                        <w:rPr>
                          <w:rFonts w:asciiTheme="minorHAnsi" w:hAnsiTheme="minorHAnsi" w:cstheme="minorHAnsi"/>
                          <w:sz w:val="18"/>
                          <w:szCs w:val="18"/>
                        </w:rPr>
                        <w:t>standing</w:t>
                      </w:r>
                      <w:r w:rsidR="005F15FF" w:rsidRPr="004D553B">
                        <w:rPr>
                          <w:rFonts w:asciiTheme="minorHAnsi" w:hAnsiTheme="minorHAnsi" w:cstheme="minorHAnsi"/>
                          <w:sz w:val="18"/>
                          <w:szCs w:val="18"/>
                        </w:rPr>
                        <w:t xml:space="preserve"> extending to approximately</w:t>
                      </w:r>
                      <w:r w:rsidR="00555B90">
                        <w:rPr>
                          <w:rFonts w:asciiTheme="minorHAnsi" w:hAnsiTheme="minorHAnsi" w:cstheme="minorHAnsi"/>
                          <w:sz w:val="18"/>
                          <w:szCs w:val="18"/>
                        </w:rPr>
                        <w:t xml:space="preserve"> 1.81</w:t>
                      </w:r>
                      <w:r w:rsidR="00065720">
                        <w:rPr>
                          <w:rFonts w:asciiTheme="minorHAnsi" w:hAnsiTheme="minorHAnsi" w:cstheme="minorHAnsi"/>
                          <w:sz w:val="18"/>
                          <w:szCs w:val="18"/>
                        </w:rPr>
                        <w:t xml:space="preserve"> </w:t>
                      </w:r>
                      <w:r w:rsidR="005F15FF" w:rsidRPr="004D553B">
                        <w:rPr>
                          <w:rFonts w:asciiTheme="minorHAnsi" w:hAnsiTheme="minorHAnsi" w:cstheme="minorHAnsi"/>
                          <w:sz w:val="18"/>
                          <w:szCs w:val="18"/>
                        </w:rPr>
                        <w:t>acre</w:t>
                      </w:r>
                      <w:r w:rsidR="00065720">
                        <w:rPr>
                          <w:rFonts w:asciiTheme="minorHAnsi" w:hAnsiTheme="minorHAnsi" w:cstheme="minorHAnsi"/>
                          <w:sz w:val="18"/>
                          <w:szCs w:val="18"/>
                        </w:rPr>
                        <w:t>s</w:t>
                      </w:r>
                      <w:r w:rsidR="00FD5FB6">
                        <w:rPr>
                          <w:rFonts w:asciiTheme="minorHAnsi" w:hAnsiTheme="minorHAnsi" w:cstheme="minorHAnsi"/>
                          <w:sz w:val="18"/>
                          <w:szCs w:val="18"/>
                        </w:rPr>
                        <w:t>,</w:t>
                      </w:r>
                      <w:r w:rsidR="00065720">
                        <w:rPr>
                          <w:rFonts w:asciiTheme="minorHAnsi" w:hAnsiTheme="minorHAnsi" w:cstheme="minorHAnsi"/>
                          <w:sz w:val="18"/>
                          <w:szCs w:val="18"/>
                        </w:rPr>
                        <w:t xml:space="preserve"> together with range of structures comprising:</w:t>
                      </w:r>
                    </w:p>
                    <w:p w14:paraId="1AB892BC" w14:textId="3F43DFE1" w:rsidR="00065720" w:rsidRDefault="00065720" w:rsidP="00065720">
                      <w:pPr>
                        <w:pStyle w:val="Body"/>
                        <w:numPr>
                          <w:ilvl w:val="0"/>
                          <w:numId w:val="5"/>
                        </w:numPr>
                        <w:rPr>
                          <w:rFonts w:asciiTheme="minorHAnsi" w:hAnsiTheme="minorHAnsi" w:cstheme="minorHAnsi"/>
                          <w:sz w:val="18"/>
                          <w:szCs w:val="18"/>
                        </w:rPr>
                      </w:pPr>
                      <w:r>
                        <w:rPr>
                          <w:rFonts w:asciiTheme="minorHAnsi" w:hAnsiTheme="minorHAnsi" w:cstheme="minorHAnsi"/>
                          <w:sz w:val="18"/>
                          <w:szCs w:val="18"/>
                        </w:rPr>
                        <w:t>Stable Block</w:t>
                      </w:r>
                      <w:r w:rsidR="00994773">
                        <w:rPr>
                          <w:rFonts w:asciiTheme="minorHAnsi" w:hAnsiTheme="minorHAnsi" w:cstheme="minorHAnsi"/>
                          <w:sz w:val="18"/>
                          <w:szCs w:val="18"/>
                        </w:rPr>
                        <w:t xml:space="preserve"> – 4no. loose boxes (3.85m X 3.40m)</w:t>
                      </w:r>
                      <w:r w:rsidR="004351F5">
                        <w:rPr>
                          <w:rFonts w:asciiTheme="minorHAnsi" w:hAnsiTheme="minorHAnsi" w:cstheme="minorHAnsi"/>
                          <w:sz w:val="18"/>
                          <w:szCs w:val="18"/>
                        </w:rPr>
                        <w:t xml:space="preserve">. </w:t>
                      </w:r>
                      <w:r w:rsidR="00FD5FB6">
                        <w:rPr>
                          <w:rFonts w:asciiTheme="minorHAnsi" w:hAnsiTheme="minorHAnsi" w:cstheme="minorHAnsi"/>
                          <w:sz w:val="18"/>
                          <w:szCs w:val="18"/>
                        </w:rPr>
                        <w:t>C</w:t>
                      </w:r>
                      <w:r w:rsidR="004351F5">
                        <w:rPr>
                          <w:rFonts w:asciiTheme="minorHAnsi" w:hAnsiTheme="minorHAnsi" w:cstheme="minorHAnsi"/>
                          <w:sz w:val="18"/>
                          <w:szCs w:val="18"/>
                        </w:rPr>
                        <w:t xml:space="preserve">onstructed of rendered block elevations under box profile clad roof. </w:t>
                      </w:r>
                      <w:r w:rsidR="00891C77">
                        <w:rPr>
                          <w:rFonts w:asciiTheme="minorHAnsi" w:hAnsiTheme="minorHAnsi" w:cstheme="minorHAnsi"/>
                          <w:sz w:val="18"/>
                          <w:szCs w:val="18"/>
                        </w:rPr>
                        <w:t>Tarmac apron to front.</w:t>
                      </w:r>
                    </w:p>
                    <w:p w14:paraId="68131E1C" w14:textId="0E6E65A1" w:rsidR="00891C77" w:rsidRDefault="00891C77" w:rsidP="00065720">
                      <w:pPr>
                        <w:pStyle w:val="Body"/>
                        <w:numPr>
                          <w:ilvl w:val="0"/>
                          <w:numId w:val="5"/>
                        </w:numPr>
                        <w:rPr>
                          <w:rFonts w:asciiTheme="minorHAnsi" w:hAnsiTheme="minorHAnsi" w:cstheme="minorHAnsi"/>
                          <w:sz w:val="18"/>
                          <w:szCs w:val="18"/>
                        </w:rPr>
                      </w:pPr>
                      <w:r>
                        <w:rPr>
                          <w:rFonts w:asciiTheme="minorHAnsi" w:hAnsiTheme="minorHAnsi" w:cstheme="minorHAnsi"/>
                          <w:sz w:val="18"/>
                          <w:szCs w:val="18"/>
                        </w:rPr>
                        <w:t>Concrete block pig sty.</w:t>
                      </w:r>
                    </w:p>
                    <w:p w14:paraId="780BFD12" w14:textId="6C337679" w:rsidR="005F15FF" w:rsidRPr="0015307E" w:rsidRDefault="005315F5" w:rsidP="00B83F0C">
                      <w:pPr>
                        <w:pStyle w:val="Body"/>
                        <w:rPr>
                          <w:rFonts w:asciiTheme="minorHAnsi" w:hAnsiTheme="minorHAnsi" w:cstheme="minorHAnsi"/>
                          <w:sz w:val="18"/>
                          <w:szCs w:val="18"/>
                        </w:rPr>
                      </w:pPr>
                      <w:r>
                        <w:rPr>
                          <w:rFonts w:asciiTheme="minorHAnsi" w:hAnsiTheme="minorHAnsi" w:cstheme="minorHAnsi"/>
                          <w:sz w:val="18"/>
                          <w:szCs w:val="18"/>
                        </w:rPr>
                        <w:t xml:space="preserve">Mains water and electricity supply (electricity currently disconnected) </w:t>
                      </w:r>
                    </w:p>
                    <w:p w14:paraId="4E350ED5" w14:textId="3CA65C81" w:rsidR="005F15FF" w:rsidRPr="004D553B" w:rsidRDefault="005F15FF" w:rsidP="005F15FF">
                      <w:pPr>
                        <w:pStyle w:val="Heading1"/>
                        <w:rPr>
                          <w:rFonts w:asciiTheme="minorHAnsi" w:hAnsiTheme="minorHAnsi" w:cstheme="minorHAnsi"/>
                          <w:sz w:val="18"/>
                          <w:szCs w:val="18"/>
                        </w:rPr>
                      </w:pPr>
                      <w:r w:rsidRPr="004D553B">
                        <w:rPr>
                          <w:rFonts w:asciiTheme="minorHAnsi" w:hAnsiTheme="minorHAnsi" w:cstheme="minorHAnsi"/>
                          <w:sz w:val="18"/>
                          <w:szCs w:val="18"/>
                        </w:rPr>
                        <w:t>Lot B - Guide Price: £</w:t>
                      </w:r>
                      <w:r w:rsidR="00880ADC">
                        <w:rPr>
                          <w:rFonts w:asciiTheme="minorHAnsi" w:hAnsiTheme="minorHAnsi" w:cstheme="minorHAnsi"/>
                          <w:sz w:val="18"/>
                          <w:szCs w:val="18"/>
                        </w:rPr>
                        <w:t>30</w:t>
                      </w:r>
                      <w:r w:rsidRPr="004D553B">
                        <w:rPr>
                          <w:rFonts w:asciiTheme="minorHAnsi" w:hAnsiTheme="minorHAnsi" w:cstheme="minorHAnsi"/>
                          <w:sz w:val="18"/>
                          <w:szCs w:val="18"/>
                        </w:rPr>
                        <w:t>,000 to £</w:t>
                      </w:r>
                      <w:r w:rsidR="00F046F0">
                        <w:rPr>
                          <w:rFonts w:asciiTheme="minorHAnsi" w:hAnsiTheme="minorHAnsi" w:cstheme="minorHAnsi"/>
                          <w:sz w:val="18"/>
                          <w:szCs w:val="18"/>
                        </w:rPr>
                        <w:t>5</w:t>
                      </w:r>
                      <w:r w:rsidR="00880ADC">
                        <w:rPr>
                          <w:rFonts w:asciiTheme="minorHAnsi" w:hAnsiTheme="minorHAnsi" w:cstheme="minorHAnsi"/>
                          <w:sz w:val="18"/>
                          <w:szCs w:val="18"/>
                        </w:rPr>
                        <w:t>0</w:t>
                      </w:r>
                      <w:r w:rsidRPr="004D553B">
                        <w:rPr>
                          <w:rFonts w:asciiTheme="minorHAnsi" w:hAnsiTheme="minorHAnsi" w:cstheme="minorHAnsi"/>
                          <w:sz w:val="18"/>
                          <w:szCs w:val="18"/>
                        </w:rPr>
                        <w:t>,000</w:t>
                      </w:r>
                    </w:p>
                    <w:p w14:paraId="474C1531" w14:textId="1495699B" w:rsidR="00FF7738" w:rsidRDefault="00D7273B" w:rsidP="00A96BE4">
                      <w:pPr>
                        <w:pStyle w:val="Body"/>
                        <w:rPr>
                          <w:rFonts w:asciiTheme="minorHAnsi" w:hAnsiTheme="minorHAnsi" w:cstheme="minorHAnsi"/>
                          <w:sz w:val="18"/>
                          <w:szCs w:val="18"/>
                        </w:rPr>
                      </w:pPr>
                      <w:r w:rsidRPr="004D553B">
                        <w:rPr>
                          <w:rFonts w:asciiTheme="minorHAnsi" w:hAnsiTheme="minorHAnsi" w:cstheme="minorHAnsi"/>
                          <w:sz w:val="18"/>
                          <w:szCs w:val="18"/>
                        </w:rPr>
                        <w:t xml:space="preserve">Extending to approximately </w:t>
                      </w:r>
                      <w:r w:rsidR="00F046F0">
                        <w:rPr>
                          <w:rFonts w:asciiTheme="minorHAnsi" w:hAnsiTheme="minorHAnsi" w:cstheme="minorHAnsi"/>
                          <w:sz w:val="18"/>
                          <w:szCs w:val="18"/>
                        </w:rPr>
                        <w:t>1.67</w:t>
                      </w:r>
                      <w:r w:rsidRPr="004D553B">
                        <w:rPr>
                          <w:rFonts w:asciiTheme="minorHAnsi" w:hAnsiTheme="minorHAnsi" w:cstheme="minorHAnsi"/>
                          <w:sz w:val="18"/>
                          <w:szCs w:val="18"/>
                        </w:rPr>
                        <w:t xml:space="preserve"> acres</w:t>
                      </w:r>
                      <w:r w:rsidR="000A5B28">
                        <w:rPr>
                          <w:rFonts w:asciiTheme="minorHAnsi" w:hAnsiTheme="minorHAnsi" w:cstheme="minorHAnsi"/>
                          <w:sz w:val="18"/>
                          <w:szCs w:val="18"/>
                        </w:rPr>
                        <w:t xml:space="preserve"> and</w:t>
                      </w:r>
                      <w:r w:rsidRPr="004D553B">
                        <w:rPr>
                          <w:rFonts w:asciiTheme="minorHAnsi" w:hAnsiTheme="minorHAnsi" w:cstheme="minorHAnsi"/>
                          <w:sz w:val="18"/>
                          <w:szCs w:val="18"/>
                        </w:rPr>
                        <w:t xml:space="preserve"> held within a single </w:t>
                      </w:r>
                      <w:r w:rsidR="00FF7738" w:rsidRPr="004D553B">
                        <w:rPr>
                          <w:rFonts w:asciiTheme="minorHAnsi" w:hAnsiTheme="minorHAnsi" w:cstheme="minorHAnsi"/>
                          <w:sz w:val="18"/>
                          <w:szCs w:val="18"/>
                        </w:rPr>
                        <w:t>enclosure</w:t>
                      </w:r>
                      <w:r w:rsidR="00250991" w:rsidRPr="004D553B">
                        <w:rPr>
                          <w:rFonts w:asciiTheme="minorHAnsi" w:hAnsiTheme="minorHAnsi" w:cstheme="minorHAnsi"/>
                          <w:sz w:val="18"/>
                          <w:szCs w:val="18"/>
                        </w:rPr>
                        <w:t xml:space="preserve">. </w:t>
                      </w:r>
                      <w:r w:rsidR="0015307E">
                        <w:rPr>
                          <w:rFonts w:asciiTheme="minorHAnsi" w:hAnsiTheme="minorHAnsi" w:cstheme="minorHAnsi"/>
                          <w:sz w:val="18"/>
                          <w:szCs w:val="18"/>
                        </w:rPr>
                        <w:t xml:space="preserve">Mains water </w:t>
                      </w:r>
                      <w:r w:rsidR="00F046F0">
                        <w:rPr>
                          <w:rFonts w:asciiTheme="minorHAnsi" w:hAnsiTheme="minorHAnsi" w:cstheme="minorHAnsi"/>
                          <w:sz w:val="18"/>
                          <w:szCs w:val="18"/>
                        </w:rPr>
                        <w:t>supply</w:t>
                      </w:r>
                      <w:r w:rsidR="0015307E">
                        <w:rPr>
                          <w:rFonts w:asciiTheme="minorHAnsi" w:hAnsiTheme="minorHAnsi" w:cstheme="minorHAnsi"/>
                          <w:sz w:val="18"/>
                          <w:szCs w:val="18"/>
                        </w:rPr>
                        <w:t xml:space="preserve"> to cattle drinking trough.</w:t>
                      </w:r>
                    </w:p>
                    <w:p w14:paraId="0CEEE4F2" w14:textId="6CE0F9C3" w:rsidR="005315F5" w:rsidRDefault="00F046F0" w:rsidP="00A96BE4">
                      <w:pPr>
                        <w:pStyle w:val="Body"/>
                        <w:rPr>
                          <w:rFonts w:asciiTheme="minorHAnsi" w:hAnsiTheme="minorHAnsi" w:cstheme="minorHAnsi"/>
                          <w:b/>
                          <w:color w:val="B21E28"/>
                          <w:sz w:val="18"/>
                          <w:szCs w:val="18"/>
                        </w:rPr>
                      </w:pPr>
                      <w:r>
                        <w:rPr>
                          <w:rFonts w:asciiTheme="minorHAnsi" w:hAnsiTheme="minorHAnsi" w:cstheme="minorHAnsi"/>
                          <w:b/>
                          <w:color w:val="B21E28"/>
                          <w:sz w:val="18"/>
                          <w:szCs w:val="18"/>
                        </w:rPr>
                        <w:t>Agents Note</w:t>
                      </w:r>
                    </w:p>
                    <w:p w14:paraId="604F85B3" w14:textId="597CC2AB" w:rsidR="005315F5" w:rsidRPr="004D553B" w:rsidRDefault="00F046F0" w:rsidP="00A96BE4">
                      <w:pPr>
                        <w:pStyle w:val="Body"/>
                        <w:rPr>
                          <w:rFonts w:asciiTheme="minorHAnsi" w:hAnsiTheme="minorHAnsi" w:cstheme="minorHAnsi"/>
                          <w:sz w:val="18"/>
                          <w:szCs w:val="18"/>
                        </w:rPr>
                      </w:pPr>
                      <w:r>
                        <w:rPr>
                          <w:rFonts w:asciiTheme="minorHAnsi" w:hAnsiTheme="minorHAnsi" w:cstheme="minorHAnsi"/>
                          <w:sz w:val="18"/>
                          <w:szCs w:val="18"/>
                        </w:rPr>
                        <w:t xml:space="preserve">Purchaser of Lot </w:t>
                      </w:r>
                      <w:r w:rsidR="00297B19">
                        <w:rPr>
                          <w:rFonts w:asciiTheme="minorHAnsi" w:hAnsiTheme="minorHAnsi" w:cstheme="minorHAnsi"/>
                          <w:sz w:val="18"/>
                          <w:szCs w:val="18"/>
                        </w:rPr>
                        <w:t>A will be required to erect and thereafter maintain, within 6 weeks of completion, a stock</w:t>
                      </w:r>
                      <w:r w:rsidR="00EB0A52">
                        <w:rPr>
                          <w:rFonts w:asciiTheme="minorHAnsi" w:hAnsiTheme="minorHAnsi" w:cstheme="minorHAnsi"/>
                          <w:sz w:val="18"/>
                          <w:szCs w:val="18"/>
                        </w:rPr>
                        <w:t>-</w:t>
                      </w:r>
                      <w:r w:rsidR="00297B19">
                        <w:rPr>
                          <w:rFonts w:asciiTheme="minorHAnsi" w:hAnsiTheme="minorHAnsi" w:cstheme="minorHAnsi"/>
                          <w:sz w:val="18"/>
                          <w:szCs w:val="18"/>
                        </w:rPr>
                        <w:t xml:space="preserve">proof fence </w:t>
                      </w:r>
                      <w:r w:rsidR="00F83548">
                        <w:rPr>
                          <w:rFonts w:asciiTheme="minorHAnsi" w:hAnsiTheme="minorHAnsi" w:cstheme="minorHAnsi"/>
                          <w:sz w:val="18"/>
                          <w:szCs w:val="18"/>
                        </w:rPr>
                        <w:t>between</w:t>
                      </w:r>
                      <w:r w:rsidR="00297B19">
                        <w:rPr>
                          <w:rFonts w:asciiTheme="minorHAnsi" w:hAnsiTheme="minorHAnsi" w:cstheme="minorHAnsi"/>
                          <w:sz w:val="18"/>
                          <w:szCs w:val="18"/>
                        </w:rPr>
                        <w:t xml:space="preserve"> points </w:t>
                      </w:r>
                      <w:r w:rsidR="00F83548">
                        <w:rPr>
                          <w:rFonts w:asciiTheme="minorHAnsi" w:hAnsiTheme="minorHAnsi" w:cstheme="minorHAnsi"/>
                          <w:sz w:val="18"/>
                          <w:szCs w:val="18"/>
                        </w:rPr>
                        <w:t>labelled</w:t>
                      </w:r>
                      <w:r w:rsidR="00297B19">
                        <w:rPr>
                          <w:rFonts w:asciiTheme="minorHAnsi" w:hAnsiTheme="minorHAnsi" w:cstheme="minorHAnsi"/>
                          <w:sz w:val="18"/>
                          <w:szCs w:val="18"/>
                        </w:rPr>
                        <w:t xml:space="preserve"> ‘X’ and ‘Y’ on sale plan opposite. Further </w:t>
                      </w:r>
                      <w:r w:rsidR="00F83548">
                        <w:rPr>
                          <w:rFonts w:asciiTheme="minorHAnsi" w:hAnsiTheme="minorHAnsi" w:cstheme="minorHAnsi"/>
                          <w:sz w:val="18"/>
                          <w:szCs w:val="18"/>
                        </w:rPr>
                        <w:t xml:space="preserve">details contained within </w:t>
                      </w:r>
                      <w:r w:rsidR="00EB0A52">
                        <w:rPr>
                          <w:rFonts w:asciiTheme="minorHAnsi" w:hAnsiTheme="minorHAnsi" w:cstheme="minorHAnsi"/>
                          <w:sz w:val="18"/>
                          <w:szCs w:val="18"/>
                        </w:rPr>
                        <w:t>a</w:t>
                      </w:r>
                      <w:r w:rsidR="00F83548">
                        <w:rPr>
                          <w:rFonts w:asciiTheme="minorHAnsi" w:hAnsiTheme="minorHAnsi" w:cstheme="minorHAnsi"/>
                          <w:sz w:val="18"/>
                          <w:szCs w:val="18"/>
                        </w:rPr>
                        <w:t xml:space="preserve">uction Legal Pack. </w:t>
                      </w:r>
                      <w:r w:rsidR="00297B19">
                        <w:rPr>
                          <w:rFonts w:asciiTheme="minorHAnsi" w:hAnsiTheme="minorHAnsi" w:cstheme="minorHAnsi"/>
                          <w:sz w:val="18"/>
                          <w:szCs w:val="18"/>
                        </w:rPr>
                        <w:t xml:space="preserve"> </w:t>
                      </w:r>
                    </w:p>
                    <w:p w14:paraId="2CACF777" w14:textId="22CF269F" w:rsidR="006747AC" w:rsidRPr="004D553B" w:rsidRDefault="00ED2567" w:rsidP="00A96BE4">
                      <w:pPr>
                        <w:pStyle w:val="Body"/>
                        <w:rPr>
                          <w:rFonts w:asciiTheme="minorHAnsi" w:hAnsiTheme="minorHAnsi" w:cstheme="minorHAnsi"/>
                          <w:b/>
                          <w:color w:val="B21E28"/>
                          <w:sz w:val="18"/>
                          <w:szCs w:val="18"/>
                        </w:rPr>
                      </w:pPr>
                      <w:r w:rsidRPr="004D553B">
                        <w:rPr>
                          <w:rFonts w:asciiTheme="minorHAnsi" w:hAnsiTheme="minorHAnsi" w:cstheme="minorHAnsi"/>
                          <w:b/>
                          <w:color w:val="B21E28"/>
                          <w:sz w:val="18"/>
                          <w:szCs w:val="18"/>
                        </w:rPr>
                        <w:t>Basic Payment Scheme</w:t>
                      </w:r>
                      <w:r w:rsidR="0052657A" w:rsidRPr="004D553B">
                        <w:rPr>
                          <w:rFonts w:asciiTheme="minorHAnsi" w:hAnsiTheme="minorHAnsi" w:cstheme="minorHAnsi"/>
                          <w:b/>
                          <w:color w:val="B21E28"/>
                          <w:sz w:val="18"/>
                          <w:szCs w:val="18"/>
                        </w:rPr>
                        <w:t xml:space="preserve"> (BPS)</w:t>
                      </w:r>
                      <w:r w:rsidR="00DC50F4" w:rsidRPr="004D553B">
                        <w:rPr>
                          <w:rFonts w:asciiTheme="minorHAnsi" w:hAnsiTheme="minorHAnsi" w:cstheme="minorHAnsi"/>
                          <w:b/>
                          <w:color w:val="B21E28"/>
                          <w:sz w:val="18"/>
                          <w:szCs w:val="18"/>
                        </w:rPr>
                        <w:t xml:space="preserve"> and </w:t>
                      </w:r>
                      <w:r w:rsidR="00E75D4A" w:rsidRPr="004D553B">
                        <w:rPr>
                          <w:rFonts w:asciiTheme="minorHAnsi" w:hAnsiTheme="minorHAnsi" w:cstheme="minorHAnsi"/>
                          <w:b/>
                          <w:color w:val="B21E28"/>
                          <w:sz w:val="18"/>
                          <w:szCs w:val="18"/>
                        </w:rPr>
                        <w:t>Other Schemes</w:t>
                      </w:r>
                    </w:p>
                    <w:p w14:paraId="24CA613F" w14:textId="2F7F6E8F" w:rsidR="00ED7713" w:rsidRDefault="00924B41" w:rsidP="00E75D4A">
                      <w:pPr>
                        <w:jc w:val="both"/>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Not</w:t>
                      </w:r>
                      <w:r w:rsidR="003C69EE" w:rsidRPr="004D553B">
                        <w:rPr>
                          <w:rFonts w:asciiTheme="minorHAnsi" w:hAnsiTheme="minorHAnsi" w:cstheme="minorHAnsi"/>
                          <w:color w:val="595959" w:themeColor="text1" w:themeTint="A6"/>
                          <w:sz w:val="18"/>
                          <w:szCs w:val="18"/>
                        </w:rPr>
                        <w:t xml:space="preserve"> registered for the BPS</w:t>
                      </w:r>
                      <w:r w:rsidR="0052657A" w:rsidRPr="004D553B">
                        <w:rPr>
                          <w:rFonts w:asciiTheme="minorHAnsi" w:hAnsiTheme="minorHAnsi" w:cstheme="minorHAnsi"/>
                          <w:color w:val="595959" w:themeColor="text1" w:themeTint="A6"/>
                          <w:sz w:val="18"/>
                          <w:szCs w:val="18"/>
                        </w:rPr>
                        <w:t xml:space="preserve">. </w:t>
                      </w:r>
                      <w:r w:rsidR="00ED7713" w:rsidRPr="004D553B">
                        <w:rPr>
                          <w:rFonts w:asciiTheme="minorHAnsi" w:hAnsiTheme="minorHAnsi" w:cstheme="minorHAnsi"/>
                          <w:color w:val="595959" w:themeColor="text1" w:themeTint="A6"/>
                          <w:sz w:val="18"/>
                          <w:szCs w:val="18"/>
                        </w:rPr>
                        <w:t xml:space="preserve">The land is not subject to any environmental or countryside stewardship schemes.  </w:t>
                      </w:r>
                    </w:p>
                    <w:p w14:paraId="281D456E" w14:textId="46D75476" w:rsidR="00D35D57" w:rsidRDefault="00F83548" w:rsidP="00E75D4A">
                      <w:pPr>
                        <w:jc w:val="both"/>
                        <w:rPr>
                          <w:rFonts w:asciiTheme="minorHAnsi" w:hAnsiTheme="minorHAnsi" w:cstheme="minorHAnsi"/>
                          <w:b/>
                          <w:color w:val="B21E28"/>
                          <w:sz w:val="18"/>
                          <w:szCs w:val="18"/>
                        </w:rPr>
                      </w:pPr>
                      <w:r>
                        <w:rPr>
                          <w:rFonts w:asciiTheme="minorHAnsi" w:hAnsiTheme="minorHAnsi" w:cstheme="minorHAnsi"/>
                          <w:b/>
                          <w:color w:val="B21E28"/>
                          <w:sz w:val="18"/>
                          <w:szCs w:val="18"/>
                        </w:rPr>
                        <w:t>Uplift Clause</w:t>
                      </w:r>
                    </w:p>
                    <w:p w14:paraId="04F5F3BB" w14:textId="26B1E8FD" w:rsidR="00E4472C" w:rsidRPr="005D39B5" w:rsidRDefault="00D35D57" w:rsidP="005D39B5">
                      <w:pPr>
                        <w:jc w:val="both"/>
                        <w:rPr>
                          <w:rFonts w:asciiTheme="minorHAnsi" w:hAnsiTheme="minorHAnsi" w:cstheme="minorHAnsi"/>
                          <w:color w:val="595959" w:themeColor="text1" w:themeTint="A6"/>
                          <w:sz w:val="18"/>
                          <w:szCs w:val="18"/>
                        </w:rPr>
                      </w:pPr>
                      <w:r>
                        <w:rPr>
                          <w:rFonts w:asciiTheme="minorHAnsi" w:hAnsiTheme="minorHAnsi" w:cstheme="minorHAnsi"/>
                          <w:color w:val="595959" w:themeColor="text1" w:themeTint="A6"/>
                          <w:sz w:val="18"/>
                          <w:szCs w:val="18"/>
                        </w:rPr>
                        <w:t xml:space="preserve">Lots A and B will be sold </w:t>
                      </w:r>
                      <w:r w:rsidR="005D39B5">
                        <w:rPr>
                          <w:rFonts w:asciiTheme="minorHAnsi" w:hAnsiTheme="minorHAnsi" w:cstheme="minorHAnsi"/>
                          <w:color w:val="595959" w:themeColor="text1" w:themeTint="A6"/>
                          <w:sz w:val="18"/>
                          <w:szCs w:val="18"/>
                        </w:rPr>
                        <w:t>subject to an uplift clause in relation to residential development. Further details contained within the auction Legal Pack.</w:t>
                      </w:r>
                    </w:p>
                    <w:p w14:paraId="02120AA8" w14:textId="2AD72D30" w:rsidR="009725BB" w:rsidRPr="004D553B" w:rsidRDefault="009725BB" w:rsidP="00A96BE4">
                      <w:pPr>
                        <w:pStyle w:val="Body"/>
                        <w:rPr>
                          <w:rFonts w:asciiTheme="minorHAnsi" w:hAnsiTheme="minorHAnsi" w:cstheme="minorHAnsi"/>
                          <w:sz w:val="18"/>
                          <w:szCs w:val="18"/>
                        </w:rPr>
                      </w:pPr>
                      <w:r w:rsidRPr="004D553B">
                        <w:rPr>
                          <w:rFonts w:asciiTheme="minorHAnsi" w:hAnsiTheme="minorHAnsi" w:cstheme="minorHAnsi"/>
                          <w:b/>
                          <w:color w:val="B21E28"/>
                          <w:sz w:val="18"/>
                          <w:szCs w:val="18"/>
                        </w:rPr>
                        <w:t>Footpaths and Rights of Way</w:t>
                      </w:r>
                    </w:p>
                    <w:p w14:paraId="7669DE24" w14:textId="5C783459" w:rsidR="005D39B5" w:rsidRPr="004D553B" w:rsidRDefault="005D39B5" w:rsidP="00DC50F4">
                      <w:pPr>
                        <w:jc w:val="both"/>
                        <w:rPr>
                          <w:rFonts w:asciiTheme="minorHAnsi" w:hAnsiTheme="minorHAnsi" w:cstheme="minorHAnsi"/>
                          <w:color w:val="595959" w:themeColor="text1" w:themeTint="A6"/>
                          <w:sz w:val="18"/>
                          <w:szCs w:val="18"/>
                        </w:rPr>
                      </w:pPr>
                      <w:bookmarkStart w:id="4" w:name="_Hlk62742194"/>
                      <w:r>
                        <w:rPr>
                          <w:rFonts w:asciiTheme="minorHAnsi" w:hAnsiTheme="minorHAnsi" w:cstheme="minorHAnsi"/>
                          <w:color w:val="595959" w:themeColor="text1" w:themeTint="A6"/>
                          <w:sz w:val="18"/>
                          <w:szCs w:val="18"/>
                        </w:rPr>
                        <w:t>Not subject to any footpaths or rights of way.</w:t>
                      </w:r>
                    </w:p>
                    <w:bookmarkEnd w:id="4"/>
                    <w:p w14:paraId="4A0B9D95" w14:textId="1CBAB724" w:rsidR="00A96BE4" w:rsidRPr="004D553B" w:rsidRDefault="00A96BE4" w:rsidP="00A96BE4">
                      <w:pPr>
                        <w:pStyle w:val="Heading1"/>
                        <w:rPr>
                          <w:rFonts w:asciiTheme="minorHAnsi" w:hAnsiTheme="minorHAnsi" w:cstheme="minorHAnsi"/>
                          <w:sz w:val="18"/>
                          <w:szCs w:val="18"/>
                        </w:rPr>
                      </w:pPr>
                      <w:r w:rsidRPr="004D553B">
                        <w:rPr>
                          <w:rFonts w:asciiTheme="minorHAnsi" w:hAnsiTheme="minorHAnsi" w:cstheme="minorHAnsi"/>
                          <w:sz w:val="18"/>
                          <w:szCs w:val="18"/>
                        </w:rPr>
                        <w:t>Completion</w:t>
                      </w:r>
                    </w:p>
                    <w:p w14:paraId="1228F64A" w14:textId="4C6C3355" w:rsidR="003352E3" w:rsidRPr="004D553B" w:rsidRDefault="00A96BE4" w:rsidP="00A96BE4">
                      <w:pPr>
                        <w:pStyle w:val="Body"/>
                        <w:rPr>
                          <w:rFonts w:asciiTheme="minorHAnsi" w:hAnsiTheme="minorHAnsi" w:cstheme="minorHAnsi"/>
                          <w:sz w:val="18"/>
                          <w:szCs w:val="18"/>
                        </w:rPr>
                      </w:pPr>
                      <w:r w:rsidRPr="004D553B">
                        <w:rPr>
                          <w:rFonts w:asciiTheme="minorHAnsi" w:hAnsiTheme="minorHAnsi" w:cstheme="minorHAnsi"/>
                          <w:sz w:val="18"/>
                          <w:szCs w:val="18"/>
                        </w:rPr>
                        <w:t xml:space="preserve">Completion has been set for </w:t>
                      </w:r>
                      <w:r w:rsidR="00F27410" w:rsidRPr="004D553B">
                        <w:rPr>
                          <w:rFonts w:asciiTheme="minorHAnsi" w:hAnsiTheme="minorHAnsi" w:cstheme="minorHAnsi"/>
                          <w:sz w:val="18"/>
                          <w:szCs w:val="18"/>
                        </w:rPr>
                        <w:t>Wednesday</w:t>
                      </w:r>
                      <w:r w:rsidRPr="004D553B">
                        <w:rPr>
                          <w:rFonts w:asciiTheme="minorHAnsi" w:hAnsiTheme="minorHAnsi" w:cstheme="minorHAnsi"/>
                          <w:sz w:val="18"/>
                          <w:szCs w:val="18"/>
                        </w:rPr>
                        <w:t xml:space="preserve"> </w:t>
                      </w:r>
                      <w:r w:rsidR="002D2ECF">
                        <w:rPr>
                          <w:rFonts w:asciiTheme="minorHAnsi" w:hAnsiTheme="minorHAnsi" w:cstheme="minorHAnsi"/>
                          <w:sz w:val="18"/>
                          <w:szCs w:val="18"/>
                        </w:rPr>
                        <w:t>16</w:t>
                      </w:r>
                      <w:r w:rsidR="002D2ECF" w:rsidRPr="002D2ECF">
                        <w:rPr>
                          <w:rFonts w:asciiTheme="minorHAnsi" w:hAnsiTheme="minorHAnsi" w:cstheme="minorHAnsi"/>
                          <w:sz w:val="18"/>
                          <w:szCs w:val="18"/>
                          <w:vertAlign w:val="superscript"/>
                        </w:rPr>
                        <w:t>th</w:t>
                      </w:r>
                      <w:r w:rsidR="002D2ECF">
                        <w:rPr>
                          <w:rFonts w:asciiTheme="minorHAnsi" w:hAnsiTheme="minorHAnsi" w:cstheme="minorHAnsi"/>
                          <w:sz w:val="18"/>
                          <w:szCs w:val="18"/>
                        </w:rPr>
                        <w:t xml:space="preserve"> November</w:t>
                      </w:r>
                      <w:r w:rsidRPr="004D553B">
                        <w:rPr>
                          <w:rFonts w:asciiTheme="minorHAnsi" w:hAnsiTheme="minorHAnsi" w:cstheme="minorHAnsi"/>
                          <w:sz w:val="18"/>
                          <w:szCs w:val="18"/>
                        </w:rPr>
                        <w:t xml:space="preserve"> 20</w:t>
                      </w:r>
                      <w:r w:rsidR="00696AC3" w:rsidRPr="004D553B">
                        <w:rPr>
                          <w:rFonts w:asciiTheme="minorHAnsi" w:hAnsiTheme="minorHAnsi" w:cstheme="minorHAnsi"/>
                          <w:sz w:val="18"/>
                          <w:szCs w:val="18"/>
                        </w:rPr>
                        <w:t>22</w:t>
                      </w:r>
                      <w:r w:rsidRPr="004D553B">
                        <w:rPr>
                          <w:rFonts w:asciiTheme="minorHAnsi" w:hAnsiTheme="minorHAnsi" w:cstheme="minorHAnsi"/>
                          <w:sz w:val="18"/>
                          <w:szCs w:val="18"/>
                        </w:rPr>
                        <w:t xml:space="preserve"> or earlier by arrangement.</w:t>
                      </w:r>
                    </w:p>
                    <w:p w14:paraId="0721EB9E" w14:textId="77777777" w:rsidR="00207B4C" w:rsidRPr="004D553B" w:rsidRDefault="00C15D02" w:rsidP="00207B4C">
                      <w:pPr>
                        <w:pStyle w:val="Heading1"/>
                        <w:rPr>
                          <w:rFonts w:asciiTheme="minorHAnsi" w:eastAsia="Calibri" w:hAnsiTheme="minorHAnsi" w:cstheme="minorHAnsi"/>
                          <w:bCs/>
                          <w:color w:val="63666A"/>
                          <w:sz w:val="18"/>
                          <w:szCs w:val="18"/>
                          <w:shd w:val="clear" w:color="auto" w:fill="FFFFFF"/>
                        </w:rPr>
                      </w:pPr>
                      <w:r w:rsidRPr="004D553B">
                        <w:rPr>
                          <w:rFonts w:asciiTheme="minorHAnsi" w:eastAsia="Calibri" w:hAnsiTheme="minorHAnsi" w:cstheme="minorHAnsi"/>
                          <w:bCs/>
                          <w:sz w:val="18"/>
                          <w:szCs w:val="18"/>
                        </w:rPr>
                        <w:t>Registering to bid</w:t>
                      </w:r>
                      <w:r w:rsidR="00D70C32" w:rsidRPr="004D553B">
                        <w:rPr>
                          <w:rFonts w:asciiTheme="minorHAnsi" w:eastAsia="Calibri" w:hAnsiTheme="minorHAnsi" w:cstheme="minorHAnsi"/>
                          <w:bCs/>
                          <w:sz w:val="18"/>
                          <w:szCs w:val="18"/>
                        </w:rPr>
                        <w:t xml:space="preserve"> and Administration fee</w:t>
                      </w:r>
                    </w:p>
                    <w:p w14:paraId="3DD1E783" w14:textId="55ED1264" w:rsidR="00A96BE4" w:rsidRPr="00FD5FB6" w:rsidRDefault="00207B4C" w:rsidP="00E75D4A">
                      <w:pPr>
                        <w:jc w:val="both"/>
                        <w:rPr>
                          <w:rFonts w:asciiTheme="minorHAnsi" w:eastAsia="Calibri" w:hAnsiTheme="minorHAnsi" w:cstheme="minorHAnsi"/>
                          <w:color w:val="63666A"/>
                          <w:sz w:val="18"/>
                          <w:szCs w:val="18"/>
                          <w:shd w:val="clear" w:color="auto" w:fill="FFFFFF"/>
                        </w:rPr>
                      </w:pPr>
                      <w:r w:rsidRPr="004D553B">
                        <w:rPr>
                          <w:rFonts w:asciiTheme="minorHAnsi" w:eastAsia="Calibri" w:hAnsiTheme="minorHAnsi" w:cstheme="minorHAnsi"/>
                          <w:color w:val="63666A"/>
                          <w:sz w:val="18"/>
                          <w:szCs w:val="18"/>
                          <w:shd w:val="clear" w:color="auto" w:fill="FFFFFF"/>
                        </w:rPr>
                        <w:t>Cooper and Tanner requires all bidders who wish to bid at our Auction to register beforehand, whether you are intending on bidding in the room</w:t>
                      </w:r>
                      <w:r w:rsidR="00A53A2A" w:rsidRPr="004D553B">
                        <w:rPr>
                          <w:rFonts w:asciiTheme="minorHAnsi" w:eastAsia="Calibri" w:hAnsiTheme="minorHAnsi" w:cstheme="minorHAnsi"/>
                          <w:color w:val="63666A"/>
                          <w:sz w:val="18"/>
                          <w:szCs w:val="18"/>
                          <w:shd w:val="clear" w:color="auto" w:fill="FFFFFF"/>
                        </w:rPr>
                        <w:t>, by proxy</w:t>
                      </w:r>
                      <w:r w:rsidRPr="004D553B">
                        <w:rPr>
                          <w:rFonts w:asciiTheme="minorHAnsi" w:eastAsia="Calibri" w:hAnsiTheme="minorHAnsi" w:cstheme="minorHAnsi"/>
                          <w:color w:val="63666A"/>
                          <w:sz w:val="18"/>
                          <w:szCs w:val="18"/>
                          <w:shd w:val="clear" w:color="auto" w:fill="FFFFFF"/>
                        </w:rPr>
                        <w:t xml:space="preserve"> or online. As part of the registration process</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you will be asked to provide card details in order that the B</w:t>
                      </w:r>
                      <w:r w:rsidR="00342BBA" w:rsidRPr="004D553B">
                        <w:rPr>
                          <w:rFonts w:asciiTheme="minorHAnsi" w:eastAsia="Calibri" w:hAnsiTheme="minorHAnsi" w:cstheme="minorHAnsi"/>
                          <w:color w:val="63666A"/>
                          <w:sz w:val="18"/>
                          <w:szCs w:val="18"/>
                          <w:shd w:val="clear" w:color="auto" w:fill="FFFFFF"/>
                        </w:rPr>
                        <w:t>uyer</w:t>
                      </w:r>
                      <w:r w:rsidR="00E5220C" w:rsidRPr="004D553B">
                        <w:rPr>
                          <w:rFonts w:asciiTheme="minorHAnsi" w:eastAsia="Calibri" w:hAnsiTheme="minorHAnsi" w:cstheme="minorHAnsi"/>
                          <w:color w:val="63666A"/>
                          <w:sz w:val="18"/>
                          <w:szCs w:val="18"/>
                          <w:shd w:val="clear" w:color="auto" w:fill="FFFFFF"/>
                        </w:rPr>
                        <w:t>’</w:t>
                      </w:r>
                      <w:r w:rsidR="00342BBA" w:rsidRPr="004D553B">
                        <w:rPr>
                          <w:rFonts w:asciiTheme="minorHAnsi" w:eastAsia="Calibri" w:hAnsiTheme="minorHAnsi" w:cstheme="minorHAnsi"/>
                          <w:color w:val="63666A"/>
                          <w:sz w:val="18"/>
                          <w:szCs w:val="18"/>
                          <w:shd w:val="clear" w:color="auto" w:fill="FFFFFF"/>
                        </w:rPr>
                        <w:t>s</w:t>
                      </w:r>
                      <w:r w:rsidRPr="004D553B">
                        <w:rPr>
                          <w:rFonts w:asciiTheme="minorHAnsi" w:eastAsia="Calibri" w:hAnsiTheme="minorHAnsi" w:cstheme="minorHAnsi"/>
                          <w:color w:val="63666A"/>
                          <w:sz w:val="18"/>
                          <w:szCs w:val="18"/>
                          <w:shd w:val="clear" w:color="auto" w:fill="FFFFFF"/>
                        </w:rPr>
                        <w:t xml:space="preserve"> </w:t>
                      </w:r>
                      <w:r w:rsidR="00D70C32" w:rsidRPr="004D553B">
                        <w:rPr>
                          <w:rFonts w:asciiTheme="minorHAnsi" w:eastAsia="Calibri" w:hAnsiTheme="minorHAnsi" w:cstheme="minorHAnsi"/>
                          <w:color w:val="63666A"/>
                          <w:sz w:val="18"/>
                          <w:szCs w:val="18"/>
                          <w:shd w:val="clear" w:color="auto" w:fill="FFFFFF"/>
                        </w:rPr>
                        <w:t>Admin</w:t>
                      </w:r>
                      <w:r w:rsidR="0076355E" w:rsidRPr="004D553B">
                        <w:rPr>
                          <w:rFonts w:asciiTheme="minorHAnsi" w:eastAsia="Calibri" w:hAnsiTheme="minorHAnsi" w:cstheme="minorHAnsi"/>
                          <w:color w:val="63666A"/>
                          <w:sz w:val="18"/>
                          <w:szCs w:val="18"/>
                          <w:shd w:val="clear" w:color="auto" w:fill="FFFFFF"/>
                        </w:rPr>
                        <w:t>istration</w:t>
                      </w:r>
                      <w:r w:rsidRPr="004D553B">
                        <w:rPr>
                          <w:rFonts w:asciiTheme="minorHAnsi" w:eastAsia="Calibri" w:hAnsiTheme="minorHAnsi" w:cstheme="minorHAnsi"/>
                          <w:color w:val="63666A"/>
                          <w:sz w:val="18"/>
                          <w:szCs w:val="18"/>
                          <w:shd w:val="clear" w:color="auto" w:fill="FFFFFF"/>
                        </w:rPr>
                        <w:t xml:space="preserve"> Fee of £1260 inc VAT</w:t>
                      </w:r>
                      <w:r w:rsidR="00012438">
                        <w:rPr>
                          <w:rFonts w:asciiTheme="minorHAnsi" w:eastAsia="Calibri" w:hAnsiTheme="minorHAnsi" w:cstheme="minorHAnsi"/>
                          <w:color w:val="63666A"/>
                          <w:sz w:val="18"/>
                          <w:szCs w:val="18"/>
                          <w:shd w:val="clear" w:color="auto" w:fill="FFFFFF"/>
                        </w:rPr>
                        <w:t xml:space="preserve"> per lot</w:t>
                      </w:r>
                      <w:r w:rsidRPr="004D553B">
                        <w:rPr>
                          <w:rFonts w:asciiTheme="minorHAnsi" w:eastAsia="Calibri" w:hAnsiTheme="minorHAnsi" w:cstheme="minorHAnsi"/>
                          <w:color w:val="63666A"/>
                          <w:sz w:val="18"/>
                          <w:szCs w:val="18"/>
                          <w:shd w:val="clear" w:color="auto" w:fill="FFFFFF"/>
                        </w:rPr>
                        <w:t xml:space="preserve"> can be paid if you are successful.  A week before the auction a hold will be placed on your account for this sum</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which will then be released if you are unsuccessful.  This fee will only be taken if you are the successful buyer.</w:t>
                      </w:r>
                      <w:r w:rsidRPr="004D553B">
                        <w:rPr>
                          <w:rFonts w:asciiTheme="minorHAnsi" w:eastAsia="Calibri" w:hAnsiTheme="minorHAnsi" w:cstheme="minorHAnsi"/>
                          <w:color w:val="595959" w:themeColor="text1" w:themeTint="A6"/>
                          <w:sz w:val="18"/>
                          <w:szCs w:val="18"/>
                        </w:rPr>
                        <w:t xml:space="preserve"> The fee is retained by Cooper and Tanner and does not form part of your deposit</w:t>
                      </w:r>
                      <w:r w:rsidR="00A53A2A" w:rsidRPr="004D553B">
                        <w:rPr>
                          <w:rFonts w:asciiTheme="minorHAnsi" w:eastAsia="Calibri" w:hAnsiTheme="minorHAnsi" w:cstheme="minorHAnsi"/>
                          <w:color w:val="595959" w:themeColor="text1" w:themeTint="A6"/>
                          <w:sz w:val="18"/>
                          <w:szCs w:val="18"/>
                        </w:rPr>
                        <w:t xml:space="preserve"> or completion settlement</w:t>
                      </w:r>
                      <w:r w:rsidRPr="004D553B">
                        <w:rPr>
                          <w:rFonts w:asciiTheme="minorHAnsi" w:eastAsia="Calibri" w:hAnsiTheme="minorHAnsi" w:cstheme="minorHAnsi"/>
                          <w:color w:val="595959" w:themeColor="text1" w:themeTint="A6"/>
                          <w:sz w:val="18"/>
                          <w:szCs w:val="18"/>
                        </w:rPr>
                        <w:t>.   Please also be aware that the B</w:t>
                      </w:r>
                      <w:r w:rsidR="00342BBA" w:rsidRPr="004D553B">
                        <w:rPr>
                          <w:rFonts w:asciiTheme="minorHAnsi" w:eastAsia="Calibri" w:hAnsiTheme="minorHAnsi" w:cstheme="minorHAnsi"/>
                          <w:color w:val="595959" w:themeColor="text1" w:themeTint="A6"/>
                          <w:sz w:val="18"/>
                          <w:szCs w:val="18"/>
                        </w:rPr>
                        <w:t>uyer</w:t>
                      </w:r>
                      <w:r w:rsidR="00E5220C" w:rsidRPr="004D553B">
                        <w:rPr>
                          <w:rFonts w:asciiTheme="minorHAnsi" w:eastAsia="Calibri" w:hAnsiTheme="minorHAnsi" w:cstheme="minorHAnsi"/>
                          <w:color w:val="595959" w:themeColor="text1" w:themeTint="A6"/>
                          <w:sz w:val="18"/>
                          <w:szCs w:val="18"/>
                        </w:rPr>
                        <w:t>’</w:t>
                      </w:r>
                      <w:r w:rsidRPr="004D553B">
                        <w:rPr>
                          <w:rFonts w:asciiTheme="minorHAnsi" w:eastAsia="Calibri" w:hAnsiTheme="minorHAnsi" w:cstheme="minorHAnsi"/>
                          <w:color w:val="595959" w:themeColor="text1" w:themeTint="A6"/>
                          <w:sz w:val="18"/>
                          <w:szCs w:val="18"/>
                        </w:rPr>
                        <w:t xml:space="preserve">s </w:t>
                      </w:r>
                      <w:r w:rsidR="0076355E" w:rsidRPr="004D553B">
                        <w:rPr>
                          <w:rFonts w:asciiTheme="minorHAnsi" w:eastAsia="Calibri" w:hAnsiTheme="minorHAnsi" w:cstheme="minorHAnsi"/>
                          <w:color w:val="595959" w:themeColor="text1" w:themeTint="A6"/>
                          <w:sz w:val="18"/>
                          <w:szCs w:val="18"/>
                        </w:rPr>
                        <w:t>Administration</w:t>
                      </w:r>
                      <w:r w:rsidRPr="004D553B">
                        <w:rPr>
                          <w:rFonts w:asciiTheme="minorHAnsi" w:eastAsia="Calibri" w:hAnsiTheme="minorHAnsi" w:cstheme="minorHAnsi"/>
                          <w:color w:val="595959" w:themeColor="text1" w:themeTint="A6"/>
                          <w:sz w:val="18"/>
                          <w:szCs w:val="18"/>
                        </w:rPr>
                        <w:t xml:space="preserve"> fee is payable per lot purchased.  If you are successful in purchasing more than one lot</w:t>
                      </w:r>
                      <w:r w:rsidR="00E5220C" w:rsidRPr="004D553B">
                        <w:rPr>
                          <w:rFonts w:asciiTheme="minorHAnsi" w:eastAsia="Calibri" w:hAnsiTheme="minorHAnsi" w:cstheme="minorHAnsi"/>
                          <w:color w:val="595959" w:themeColor="text1" w:themeTint="A6"/>
                          <w:sz w:val="18"/>
                          <w:szCs w:val="18"/>
                        </w:rPr>
                        <w:t>,</w:t>
                      </w:r>
                      <w:r w:rsidRPr="004D553B">
                        <w:rPr>
                          <w:rFonts w:asciiTheme="minorHAnsi" w:eastAsia="Calibri" w:hAnsiTheme="minorHAnsi" w:cstheme="minorHAnsi"/>
                          <w:color w:val="595959" w:themeColor="text1" w:themeTint="A6"/>
                          <w:sz w:val="18"/>
                          <w:szCs w:val="18"/>
                        </w:rPr>
                        <w:t xml:space="preserve"> we will contact you following the auction to take subsequent payments</w:t>
                      </w:r>
                      <w:r w:rsidR="00342BBA" w:rsidRPr="004D553B">
                        <w:rPr>
                          <w:rFonts w:asciiTheme="minorHAnsi" w:eastAsia="Calibri" w:hAnsiTheme="minorHAnsi" w:cstheme="minorHAnsi"/>
                          <w:color w:val="595959" w:themeColor="text1" w:themeTint="A6"/>
                          <w:sz w:val="18"/>
                          <w:szCs w:val="18"/>
                        </w:rPr>
                        <w:t xml:space="preserve"> for additional lots bought.</w:t>
                      </w:r>
                      <w:r w:rsidR="00EB4EBC" w:rsidRPr="004D553B">
                        <w:rPr>
                          <w:rFonts w:asciiTheme="minorHAnsi" w:eastAsia="Calibri" w:hAnsiTheme="minorHAnsi" w:cstheme="minorHAnsi"/>
                          <w:color w:val="595959" w:themeColor="text1" w:themeTint="A6"/>
                          <w:sz w:val="18"/>
                          <w:szCs w:val="18"/>
                        </w:rPr>
                        <w:t xml:space="preserve"> </w:t>
                      </w:r>
                      <w:r w:rsidRPr="004D553B">
                        <w:rPr>
                          <w:rFonts w:asciiTheme="minorHAnsi" w:eastAsia="Calibri" w:hAnsiTheme="minorHAnsi" w:cstheme="minorHAnsi"/>
                          <w:color w:val="63666A"/>
                          <w:sz w:val="18"/>
                          <w:szCs w:val="18"/>
                          <w:shd w:val="clear" w:color="auto" w:fill="FFFFFF"/>
                        </w:rPr>
                        <w:t>All checks required by current anti-money laundering legislation must be satisfactorily completed</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as part of the registration process before prior approval to bid will be granted</w:t>
                      </w:r>
                      <w:r w:rsidR="00E5220C" w:rsidRPr="004D553B">
                        <w:rPr>
                          <w:rFonts w:asciiTheme="minorHAnsi" w:eastAsia="Calibri" w:hAnsiTheme="minorHAnsi" w:cstheme="minorHAnsi"/>
                          <w:color w:val="63666A"/>
                          <w:sz w:val="18"/>
                          <w:szCs w:val="18"/>
                          <w:shd w:val="clear" w:color="auto" w:fill="FFFFFF"/>
                        </w:rPr>
                        <w:t>;</w:t>
                      </w:r>
                      <w:r w:rsidRPr="004D553B">
                        <w:rPr>
                          <w:rFonts w:asciiTheme="minorHAnsi" w:eastAsia="Calibri" w:hAnsiTheme="minorHAnsi" w:cstheme="minorHAnsi"/>
                          <w:color w:val="63666A"/>
                          <w:sz w:val="18"/>
                          <w:szCs w:val="18"/>
                          <w:shd w:val="clear" w:color="auto" w:fill="FFFFFF"/>
                        </w:rPr>
                        <w:t xml:space="preserve"> this will include providing proof of funds. </w:t>
                      </w:r>
                    </w:p>
                    <w:p w14:paraId="7DAD1CD8" w14:textId="3200A18B" w:rsidR="00EB4EBC" w:rsidRPr="004D553B" w:rsidRDefault="00EB4EBC" w:rsidP="00A96BE4">
                      <w:pPr>
                        <w:pStyle w:val="Body"/>
                        <w:rPr>
                          <w:rFonts w:asciiTheme="minorHAnsi" w:hAnsiTheme="minorHAnsi" w:cstheme="minorHAnsi"/>
                          <w:b/>
                          <w:color w:val="C00000"/>
                          <w:sz w:val="18"/>
                          <w:szCs w:val="18"/>
                        </w:rPr>
                      </w:pPr>
                      <w:r w:rsidRPr="004D553B">
                        <w:rPr>
                          <w:rFonts w:asciiTheme="minorHAnsi" w:eastAsia="Calibri" w:hAnsiTheme="minorHAnsi" w:cstheme="minorHAnsi"/>
                          <w:b/>
                          <w:color w:val="C00000"/>
                          <w:sz w:val="18"/>
                          <w:szCs w:val="18"/>
                        </w:rPr>
                        <w:t xml:space="preserve">Deposit </w:t>
                      </w:r>
                    </w:p>
                    <w:p w14:paraId="03E871A6" w14:textId="7324F36E" w:rsidR="00EB4EBC" w:rsidRPr="004D553B" w:rsidRDefault="00EB4EBC" w:rsidP="00EB4EBC">
                      <w:pPr>
                        <w:spacing w:line="240" w:lineRule="exact"/>
                        <w:jc w:val="both"/>
                        <w:rPr>
                          <w:rFonts w:asciiTheme="minorHAnsi" w:hAnsiTheme="minorHAnsi" w:cstheme="minorHAnsi"/>
                          <w:color w:val="58595A"/>
                          <w:sz w:val="18"/>
                          <w:szCs w:val="18"/>
                        </w:rPr>
                      </w:pPr>
                      <w:bookmarkStart w:id="5" w:name="_Hlk36039039"/>
                      <w:r w:rsidRPr="004D553B">
                        <w:rPr>
                          <w:rFonts w:asciiTheme="minorHAnsi" w:hAnsiTheme="minorHAnsi" w:cstheme="minorHAnsi"/>
                          <w:color w:val="595959" w:themeColor="text1" w:themeTint="A6"/>
                          <w:sz w:val="18"/>
                          <w:szCs w:val="18"/>
                        </w:rPr>
                        <w:t xml:space="preserve">Successful bidders will be required to pay to the Cooper and Tanner Client Account the deposit of 10% of the purchase price within 24 hours of the auction.  The account details will be provided to the successful bidder on conclusion of the auction.  Once funds are cleared, they will be transferred on to the account of the solicitor acting for the seller.  Please ensure that funds are in an account suitable to be able to make an Electronic Transfer from.  </w:t>
                      </w:r>
                    </w:p>
                    <w:bookmarkEnd w:id="5"/>
                    <w:p w14:paraId="54CA43B5" w14:textId="77777777" w:rsidR="00A96BE4" w:rsidRPr="00021D1B" w:rsidRDefault="00A96BE4" w:rsidP="00A77D9F">
                      <w:pPr>
                        <w:pStyle w:val="Body"/>
                        <w:rPr>
                          <w:rFonts w:asciiTheme="minorHAnsi" w:hAnsiTheme="minorHAnsi" w:cstheme="minorHAnsi"/>
                          <w:sz w:val="19"/>
                          <w:szCs w:val="19"/>
                        </w:rPr>
                      </w:pPr>
                    </w:p>
                    <w:p w14:paraId="6E945769" w14:textId="0028A177" w:rsidR="00D15FD9" w:rsidRPr="00021D1B" w:rsidRDefault="00D15FD9" w:rsidP="00A77D9F">
                      <w:pPr>
                        <w:pStyle w:val="Body"/>
                        <w:rPr>
                          <w:rFonts w:asciiTheme="minorHAnsi" w:hAnsiTheme="minorHAnsi" w:cstheme="minorHAnsi"/>
                          <w:sz w:val="19"/>
                          <w:szCs w:val="19"/>
                        </w:rPr>
                      </w:pPr>
                      <w:r w:rsidRPr="00021D1B">
                        <w:rPr>
                          <w:rFonts w:asciiTheme="minorHAnsi" w:hAnsiTheme="minorHAnsi" w:cstheme="minorHAnsi"/>
                          <w:sz w:val="19"/>
                          <w:szCs w:val="19"/>
                        </w:rPr>
                        <w:t>Ref:</w:t>
                      </w:r>
                      <w:r w:rsidR="00BC3F94">
                        <w:rPr>
                          <w:rFonts w:asciiTheme="minorHAnsi" w:hAnsiTheme="minorHAnsi" w:cstheme="minorHAnsi"/>
                          <w:sz w:val="19"/>
                          <w:szCs w:val="19"/>
                        </w:rPr>
                        <w:t xml:space="preserve"> GPT/</w:t>
                      </w:r>
                      <w:r w:rsidR="002D2ECF">
                        <w:rPr>
                          <w:rFonts w:asciiTheme="minorHAnsi" w:hAnsiTheme="minorHAnsi" w:cstheme="minorHAnsi"/>
                          <w:sz w:val="19"/>
                          <w:szCs w:val="19"/>
                        </w:rPr>
                        <w:t>10554</w:t>
                      </w:r>
                    </w:p>
                    <w:p w14:paraId="4BEA3D1F" w14:textId="77777777" w:rsidR="00A77D9F" w:rsidRDefault="00A77D9F" w:rsidP="00A77D9F">
                      <w:pPr>
                        <w:pStyle w:val="Body"/>
                      </w:pPr>
                    </w:p>
                    <w:p w14:paraId="7437B057" w14:textId="77777777" w:rsidR="00CE028D" w:rsidRPr="00A77D9F" w:rsidRDefault="00CE028D" w:rsidP="00A77D9F"/>
                  </w:txbxContent>
                </v:textbox>
                <w10:wrap anchorx="page" anchory="page"/>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5524EA5" wp14:editId="3D8A1477">
                <wp:simplePos x="0" y="0"/>
                <wp:positionH relativeFrom="page">
                  <wp:posOffset>542925</wp:posOffset>
                </wp:positionH>
                <wp:positionV relativeFrom="page">
                  <wp:posOffset>2409825</wp:posOffset>
                </wp:positionV>
                <wp:extent cx="6480175" cy="314325"/>
                <wp:effectExtent l="0" t="0" r="15875" b="9525"/>
                <wp:wrapNone/>
                <wp:docPr id="2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E9D8F" w14:textId="4196B0FF" w:rsidR="00D34FB5" w:rsidRPr="00AF34D4" w:rsidRDefault="00117DA3" w:rsidP="00D34FB5">
                            <w:pPr>
                              <w:rPr>
                                <w:rFonts w:asciiTheme="minorHAnsi" w:hAnsiTheme="minorHAnsi" w:cstheme="minorHAnsi"/>
                                <w:color w:val="B21E28"/>
                                <w:sz w:val="36"/>
                                <w:szCs w:val="36"/>
                              </w:rPr>
                            </w:pPr>
                            <w:r>
                              <w:rPr>
                                <w:rFonts w:asciiTheme="minorHAnsi" w:hAnsiTheme="minorHAnsi" w:cstheme="minorHAnsi"/>
                                <w:color w:val="B21E28"/>
                                <w:sz w:val="36"/>
                                <w:szCs w:val="36"/>
                              </w:rPr>
                              <w:t>O</w:t>
                            </w:r>
                            <w:r w:rsidR="00BC3A7A">
                              <w:rPr>
                                <w:rFonts w:asciiTheme="minorHAnsi" w:hAnsiTheme="minorHAnsi" w:cstheme="minorHAnsi"/>
                                <w:color w:val="B21E28"/>
                                <w:sz w:val="36"/>
                                <w:szCs w:val="36"/>
                              </w:rPr>
                              <w:t>FFERED FOR SALE</w:t>
                            </w:r>
                            <w:r w:rsidR="00F754D7">
                              <w:rPr>
                                <w:rFonts w:asciiTheme="minorHAnsi" w:hAnsiTheme="minorHAnsi" w:cstheme="minorHAnsi"/>
                                <w:color w:val="B21E28"/>
                                <w:sz w:val="36"/>
                                <w:szCs w:val="36"/>
                              </w:rPr>
                              <w:t xml:space="preserve"> IN TWO</w:t>
                            </w:r>
                            <w:r w:rsidR="00BC3A7A">
                              <w:rPr>
                                <w:rFonts w:asciiTheme="minorHAnsi" w:hAnsiTheme="minorHAnsi" w:cstheme="minorHAnsi"/>
                                <w:color w:val="B21E28"/>
                                <w:sz w:val="36"/>
                                <w:szCs w:val="36"/>
                              </w:rPr>
                              <w:t xml:space="preserve"> LOTS</w:t>
                            </w:r>
                            <w:r w:rsidR="00B277FF" w:rsidRPr="00AF34D4">
                              <w:rPr>
                                <w:rFonts w:asciiTheme="minorHAnsi" w:hAnsiTheme="minorHAnsi" w:cstheme="minorHAnsi"/>
                                <w:color w:val="B21E28"/>
                                <w:sz w:val="36"/>
                                <w:szCs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24EA5" id="Text Box 167" o:spid="_x0000_s1039" type="#_x0000_t202" style="position:absolute;margin-left:42.75pt;margin-top:189.75pt;width:510.25pt;height:24.7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" filled="f" stroked="f">
                <v:textbox inset="0,0,0,0">
                  <w:txbxContent>
                    <w:p w14:paraId="455E9D8F" w14:textId="4196B0FF" w:rsidR="00D34FB5" w:rsidRPr="00AF34D4" w:rsidRDefault="00117DA3" w:rsidP="00D34FB5">
                      <w:pPr>
                        <w:rPr>
                          <w:rFonts w:asciiTheme="minorHAnsi" w:hAnsiTheme="minorHAnsi" w:cstheme="minorHAnsi"/>
                          <w:color w:val="B21E28"/>
                          <w:sz w:val="36"/>
                          <w:szCs w:val="36"/>
                        </w:rPr>
                      </w:pPr>
                      <w:r>
                        <w:rPr>
                          <w:rFonts w:asciiTheme="minorHAnsi" w:hAnsiTheme="minorHAnsi" w:cstheme="minorHAnsi"/>
                          <w:color w:val="B21E28"/>
                          <w:sz w:val="36"/>
                          <w:szCs w:val="36"/>
                        </w:rPr>
                        <w:t>O</w:t>
                      </w:r>
                      <w:r w:rsidR="00BC3A7A">
                        <w:rPr>
                          <w:rFonts w:asciiTheme="minorHAnsi" w:hAnsiTheme="minorHAnsi" w:cstheme="minorHAnsi"/>
                          <w:color w:val="B21E28"/>
                          <w:sz w:val="36"/>
                          <w:szCs w:val="36"/>
                        </w:rPr>
                        <w:t>FFERED FOR SALE</w:t>
                      </w:r>
                      <w:r w:rsidR="00F754D7">
                        <w:rPr>
                          <w:rFonts w:asciiTheme="minorHAnsi" w:hAnsiTheme="minorHAnsi" w:cstheme="minorHAnsi"/>
                          <w:color w:val="B21E28"/>
                          <w:sz w:val="36"/>
                          <w:szCs w:val="36"/>
                        </w:rPr>
                        <w:t xml:space="preserve"> IN TWO</w:t>
                      </w:r>
                      <w:r w:rsidR="00BC3A7A">
                        <w:rPr>
                          <w:rFonts w:asciiTheme="minorHAnsi" w:hAnsiTheme="minorHAnsi" w:cstheme="minorHAnsi"/>
                          <w:color w:val="B21E28"/>
                          <w:sz w:val="36"/>
                          <w:szCs w:val="36"/>
                        </w:rPr>
                        <w:t xml:space="preserve"> LOTS</w:t>
                      </w:r>
                      <w:r w:rsidR="00B277FF" w:rsidRPr="00AF34D4">
                        <w:rPr>
                          <w:rFonts w:asciiTheme="minorHAnsi" w:hAnsiTheme="minorHAnsi" w:cstheme="minorHAnsi"/>
                          <w:color w:val="B21E28"/>
                          <w:sz w:val="36"/>
                          <w:szCs w:val="36"/>
                        </w:rPr>
                        <w:t>*</w:t>
                      </w:r>
                    </w:p>
                  </w:txbxContent>
                </v:textbox>
                <w10:wrap anchorx="page" anchory="page"/>
              </v:shape>
            </w:pict>
          </mc:Fallback>
        </mc:AlternateContent>
      </w:r>
      <w:r w:rsidR="00160776">
        <w:rPr>
          <w:noProof/>
          <w:lang w:eastAsia="en-GB"/>
        </w:rPr>
        <mc:AlternateContent>
          <mc:Choice Requires="wps">
            <w:drawing>
              <wp:anchor distT="0" distB="0" distL="114300" distR="114300" simplePos="0" relativeHeight="251658246" behindDoc="0" locked="0" layoutInCell="1" allowOverlap="1" wp14:anchorId="7D77E079" wp14:editId="62317A3A">
                <wp:simplePos x="0" y="0"/>
                <wp:positionH relativeFrom="page">
                  <wp:posOffset>542925</wp:posOffset>
                </wp:positionH>
                <wp:positionV relativeFrom="page">
                  <wp:posOffset>7992745</wp:posOffset>
                </wp:positionV>
                <wp:extent cx="3150235" cy="2322830"/>
                <wp:effectExtent l="0" t="0" r="0" b="0"/>
                <wp:wrapNone/>
                <wp:docPr id="3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232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8D4E2" w14:textId="77777777" w:rsidR="00FD5FB6" w:rsidRPr="004D553B" w:rsidRDefault="00FD5FB6" w:rsidP="00DC1023">
                            <w:pPr>
                              <w:pStyle w:val="Heading1"/>
                              <w:spacing w:line="240" w:lineRule="auto"/>
                              <w:rPr>
                                <w:rFonts w:asciiTheme="minorHAnsi" w:hAnsiTheme="minorHAnsi" w:cstheme="minorHAnsi"/>
                                <w:sz w:val="18"/>
                                <w:szCs w:val="18"/>
                              </w:rPr>
                            </w:pPr>
                            <w:r w:rsidRPr="004D553B">
                              <w:rPr>
                                <w:rFonts w:asciiTheme="minorHAnsi" w:hAnsiTheme="minorHAnsi" w:cstheme="minorHAnsi"/>
                                <w:sz w:val="18"/>
                                <w:szCs w:val="18"/>
                              </w:rPr>
                              <w:t>Solicitors</w:t>
                            </w:r>
                          </w:p>
                          <w:p w14:paraId="19230BD2" w14:textId="77777777" w:rsidR="00DC1023" w:rsidRDefault="00DC1023" w:rsidP="00DC1023">
                            <w:pPr>
                              <w:pStyle w:val="Body"/>
                              <w:spacing w:line="240" w:lineRule="auto"/>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Berry Redmond Gordon &amp; Penney, Winscombe</w:t>
                            </w:r>
                          </w:p>
                          <w:p w14:paraId="70894284" w14:textId="77777777" w:rsidR="00DC1023" w:rsidRDefault="00DC1023" w:rsidP="00DC1023">
                            <w:pPr>
                              <w:pStyle w:val="Body"/>
                              <w:spacing w:line="240" w:lineRule="auto"/>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Telephone: 01934 842 811</w:t>
                            </w:r>
                          </w:p>
                          <w:p w14:paraId="2BBB46E0" w14:textId="311A5CF6" w:rsidR="00526AAA" w:rsidRDefault="00DC1023" w:rsidP="00DC1023">
                            <w:pPr>
                              <w:pStyle w:val="Body"/>
                              <w:spacing w:line="240" w:lineRule="auto"/>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Vanessa Dawson acting</w:t>
                            </w:r>
                          </w:p>
                          <w:p w14:paraId="5B6D03E3" w14:textId="77777777" w:rsidR="00DC1023" w:rsidRPr="00DC1023" w:rsidRDefault="00DC1023" w:rsidP="00DC1023">
                            <w:pPr>
                              <w:pStyle w:val="Body"/>
                              <w:spacing w:line="240" w:lineRule="auto"/>
                            </w:pPr>
                          </w:p>
                          <w:p w14:paraId="4279AF38" w14:textId="1401FFB4" w:rsidR="00C76AE8" w:rsidRPr="00160776" w:rsidRDefault="0057322E" w:rsidP="00DC1023">
                            <w:pPr>
                              <w:spacing w:after="270"/>
                              <w:rPr>
                                <w:rFonts w:asciiTheme="minorHAnsi" w:hAnsiTheme="minorHAnsi" w:cstheme="minorHAnsi"/>
                                <w:color w:val="58595A"/>
                                <w:sz w:val="18"/>
                                <w:szCs w:val="18"/>
                              </w:rPr>
                            </w:pPr>
                            <w:r w:rsidRPr="00160776">
                              <w:rPr>
                                <w:rFonts w:asciiTheme="minorHAnsi" w:hAnsiTheme="minorHAnsi" w:cstheme="minorHAnsi"/>
                                <w:b/>
                                <w:color w:val="B21E28"/>
                                <w:sz w:val="18"/>
                                <w:szCs w:val="18"/>
                              </w:rPr>
                              <w:t>Local Co</w:t>
                            </w:r>
                            <w:bookmarkStart w:id="6" w:name="_Hlk97101942"/>
                            <w:r w:rsidRPr="00160776">
                              <w:rPr>
                                <w:rFonts w:asciiTheme="minorHAnsi" w:hAnsiTheme="minorHAnsi" w:cstheme="minorHAnsi"/>
                                <w:b/>
                                <w:color w:val="B21E28"/>
                                <w:sz w:val="18"/>
                                <w:szCs w:val="18"/>
                              </w:rPr>
                              <w:t>un</w:t>
                            </w:r>
                            <w:bookmarkEnd w:id="6"/>
                            <w:r w:rsidRPr="00160776">
                              <w:rPr>
                                <w:rFonts w:asciiTheme="minorHAnsi" w:hAnsiTheme="minorHAnsi" w:cstheme="minorHAnsi"/>
                                <w:b/>
                                <w:color w:val="B21E28"/>
                                <w:sz w:val="18"/>
                                <w:szCs w:val="18"/>
                              </w:rPr>
                              <w:t>cil:</w:t>
                            </w:r>
                            <w:r w:rsidRPr="00160776">
                              <w:rPr>
                                <w:rFonts w:asciiTheme="minorHAnsi" w:hAnsiTheme="minorHAnsi" w:cstheme="minorHAnsi"/>
                                <w:color w:val="58595A"/>
                                <w:sz w:val="18"/>
                                <w:szCs w:val="18"/>
                              </w:rPr>
                              <w:t xml:space="preserve"> </w:t>
                            </w:r>
                            <w:r w:rsidR="0098646C">
                              <w:rPr>
                                <w:rFonts w:asciiTheme="minorHAnsi" w:hAnsiTheme="minorHAnsi" w:cstheme="minorHAnsi"/>
                                <w:color w:val="58595A"/>
                                <w:sz w:val="18"/>
                                <w:szCs w:val="18"/>
                              </w:rPr>
                              <w:t>North Somerset</w:t>
                            </w:r>
                            <w:r w:rsidR="00696AC3" w:rsidRPr="00160776">
                              <w:rPr>
                                <w:rFonts w:asciiTheme="minorHAnsi" w:hAnsiTheme="minorHAnsi" w:cstheme="minorHAnsi"/>
                                <w:color w:val="58595A"/>
                                <w:sz w:val="18"/>
                                <w:szCs w:val="18"/>
                              </w:rPr>
                              <w:t xml:space="preserve"> </w:t>
                            </w:r>
                            <w:r w:rsidR="00B61D71" w:rsidRPr="00160776">
                              <w:rPr>
                                <w:rFonts w:asciiTheme="minorHAnsi" w:hAnsiTheme="minorHAnsi" w:cstheme="minorHAnsi"/>
                                <w:color w:val="58595A"/>
                                <w:sz w:val="18"/>
                                <w:szCs w:val="18"/>
                              </w:rPr>
                              <w:t>Council. Telephone:</w:t>
                            </w:r>
                            <w:r w:rsidR="007C10AF" w:rsidRPr="00160776">
                              <w:rPr>
                                <w:rFonts w:asciiTheme="minorHAnsi" w:hAnsiTheme="minorHAnsi" w:cstheme="minorHAnsi"/>
                                <w:color w:val="58595A"/>
                                <w:sz w:val="18"/>
                                <w:szCs w:val="18"/>
                              </w:rPr>
                              <w:t xml:space="preserve"> </w:t>
                            </w:r>
                            <w:r w:rsidR="002C18C5">
                              <w:rPr>
                                <w:rFonts w:asciiTheme="minorHAnsi" w:hAnsiTheme="minorHAnsi" w:cstheme="minorHAnsi"/>
                                <w:color w:val="58595A"/>
                                <w:sz w:val="18"/>
                                <w:szCs w:val="18"/>
                              </w:rPr>
                              <w:t>01934 888 888</w:t>
                            </w:r>
                          </w:p>
                          <w:p w14:paraId="3F46C61D" w14:textId="73B40512" w:rsidR="00D3049D" w:rsidRPr="00160776" w:rsidRDefault="003866B3" w:rsidP="00DC1023">
                            <w:pPr>
                              <w:pStyle w:val="Body"/>
                              <w:spacing w:line="240" w:lineRule="auto"/>
                              <w:rPr>
                                <w:rFonts w:ascii="Calibri" w:hAnsi="Calibri" w:cs="Calibri"/>
                                <w:b/>
                                <w:sz w:val="18"/>
                                <w:szCs w:val="18"/>
                              </w:rPr>
                            </w:pPr>
                            <w:r w:rsidRPr="00160776">
                              <w:rPr>
                                <w:rFonts w:asciiTheme="minorHAnsi" w:hAnsiTheme="minorHAnsi" w:cstheme="minorHAnsi"/>
                                <w:b/>
                                <w:color w:val="B21E28"/>
                                <w:sz w:val="18"/>
                                <w:szCs w:val="18"/>
                              </w:rPr>
                              <w:t>Services:</w:t>
                            </w:r>
                            <w:r w:rsidR="00E77F19" w:rsidRPr="00160776">
                              <w:rPr>
                                <w:rFonts w:asciiTheme="minorHAnsi" w:hAnsiTheme="minorHAnsi" w:cstheme="minorHAnsi"/>
                                <w:b/>
                                <w:color w:val="B21E28"/>
                                <w:sz w:val="18"/>
                                <w:szCs w:val="18"/>
                              </w:rPr>
                              <w:t xml:space="preserve"> </w:t>
                            </w:r>
                            <w:r w:rsidR="007C10AF" w:rsidRPr="00160776">
                              <w:rPr>
                                <w:rFonts w:asciiTheme="minorHAnsi" w:hAnsiTheme="minorHAnsi" w:cstheme="minorHAnsi"/>
                                <w:sz w:val="18"/>
                                <w:szCs w:val="18"/>
                              </w:rPr>
                              <w:t xml:space="preserve"> </w:t>
                            </w:r>
                            <w:r w:rsidR="002C18C5">
                              <w:rPr>
                                <w:rFonts w:asciiTheme="minorHAnsi" w:hAnsiTheme="minorHAnsi" w:cstheme="minorHAnsi"/>
                                <w:sz w:val="18"/>
                                <w:szCs w:val="18"/>
                              </w:rPr>
                              <w:t xml:space="preserve">Mains water supply to both </w:t>
                            </w:r>
                            <w:r w:rsidR="00FD5FB6">
                              <w:rPr>
                                <w:rFonts w:asciiTheme="minorHAnsi" w:hAnsiTheme="minorHAnsi" w:cstheme="minorHAnsi"/>
                                <w:sz w:val="18"/>
                                <w:szCs w:val="18"/>
                              </w:rPr>
                              <w:t>L</w:t>
                            </w:r>
                            <w:r w:rsidR="002C18C5">
                              <w:rPr>
                                <w:rFonts w:asciiTheme="minorHAnsi" w:hAnsiTheme="minorHAnsi" w:cstheme="minorHAnsi"/>
                                <w:sz w:val="18"/>
                                <w:szCs w:val="18"/>
                              </w:rPr>
                              <w:t>ots</w:t>
                            </w:r>
                            <w:r w:rsidR="00FD5FB6">
                              <w:rPr>
                                <w:rFonts w:asciiTheme="minorHAnsi" w:hAnsiTheme="minorHAnsi" w:cstheme="minorHAnsi"/>
                                <w:sz w:val="18"/>
                                <w:szCs w:val="18"/>
                              </w:rPr>
                              <w:t>. M</w:t>
                            </w:r>
                            <w:r w:rsidR="002C18C5">
                              <w:rPr>
                                <w:rFonts w:asciiTheme="minorHAnsi" w:hAnsiTheme="minorHAnsi" w:cstheme="minorHAnsi"/>
                                <w:sz w:val="18"/>
                                <w:szCs w:val="18"/>
                              </w:rPr>
                              <w:t xml:space="preserve">ains electricity supply (disconnected) to Lot A. </w:t>
                            </w:r>
                            <w:r w:rsidR="00D3049D" w:rsidRPr="00160776">
                              <w:rPr>
                                <w:rFonts w:ascii="Calibri" w:hAnsi="Calibri" w:cs="Calibri"/>
                                <w:sz w:val="18"/>
                                <w:szCs w:val="18"/>
                              </w:rPr>
                              <w:t>Potential purchasers are advised to make their own enquiries into the adequacy and availability of any services.</w:t>
                            </w:r>
                          </w:p>
                          <w:p w14:paraId="4999FDF0" w14:textId="192B1F1A" w:rsidR="003866B3" w:rsidRPr="00AF34D4" w:rsidRDefault="003866B3" w:rsidP="00BA7020">
                            <w:pPr>
                              <w:spacing w:after="270"/>
                              <w:rPr>
                                <w:rFonts w:asciiTheme="minorHAnsi" w:hAnsiTheme="minorHAnsi" w:cstheme="minorHAnsi"/>
                                <w:color w:val="58595A"/>
                                <w:sz w:val="20"/>
                                <w:szCs w:val="20"/>
                              </w:rPr>
                            </w:pPr>
                          </w:p>
                          <w:p w14:paraId="75418A14" w14:textId="77777777" w:rsidR="003866B3" w:rsidRPr="0057322E" w:rsidRDefault="003866B3" w:rsidP="00BA7020">
                            <w:pPr>
                              <w:spacing w:after="270"/>
                              <w:rPr>
                                <w:rFonts w:ascii="Futura LT Heavy" w:hAnsi="Futura LT Heavy"/>
                                <w:b/>
                                <w:color w:val="58595A"/>
                                <w:sz w:val="20"/>
                                <w:szCs w:val="20"/>
                              </w:rPr>
                            </w:pPr>
                          </w:p>
                          <w:p w14:paraId="6E5B0D3C" w14:textId="77777777" w:rsidR="0057322E" w:rsidRPr="0057322E" w:rsidRDefault="0057322E" w:rsidP="00BA7020">
                            <w:pPr>
                              <w:spacing w:after="270"/>
                              <w:rPr>
                                <w:rFonts w:ascii="Futura LT Heavy" w:hAnsi="Futura LT Heavy"/>
                                <w:b/>
                                <w:color w:val="58595A"/>
                                <w:sz w:val="20"/>
                                <w:szCs w:val="20"/>
                              </w:rPr>
                            </w:pPr>
                          </w:p>
                        </w:txbxContent>
                      </wps:txbx>
                      <wps:bodyPr rot="0" vert="horz" wrap="square" lIns="288000" tIns="180000" rIns="288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7E079" id="Text Box 173" o:spid="_x0000_s1040" type="#_x0000_t202" style="position:absolute;margin-left:42.75pt;margin-top:629.35pt;width:248.05pt;height:182.9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" filled="f" stroked="f">
                <v:textbox inset="8mm,5mm,8mm,5mm">
                  <w:txbxContent>
                    <w:p w14:paraId="1A48D4E2" w14:textId="77777777" w:rsidR="00FD5FB6" w:rsidRPr="004D553B" w:rsidRDefault="00FD5FB6" w:rsidP="00DC1023">
                      <w:pPr>
                        <w:pStyle w:val="Heading1"/>
                        <w:spacing w:line="240" w:lineRule="auto"/>
                        <w:rPr>
                          <w:rFonts w:asciiTheme="minorHAnsi" w:hAnsiTheme="minorHAnsi" w:cstheme="minorHAnsi"/>
                          <w:sz w:val="18"/>
                          <w:szCs w:val="18"/>
                        </w:rPr>
                      </w:pPr>
                      <w:r w:rsidRPr="004D553B">
                        <w:rPr>
                          <w:rFonts w:asciiTheme="minorHAnsi" w:hAnsiTheme="minorHAnsi" w:cstheme="minorHAnsi"/>
                          <w:sz w:val="18"/>
                          <w:szCs w:val="18"/>
                        </w:rPr>
                        <w:t>Solicitors</w:t>
                      </w:r>
                    </w:p>
                    <w:p w14:paraId="19230BD2" w14:textId="77777777" w:rsidR="00DC1023" w:rsidRDefault="00DC1023" w:rsidP="00DC1023">
                      <w:pPr>
                        <w:pStyle w:val="Body"/>
                        <w:spacing w:line="240" w:lineRule="auto"/>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Berry Redmond Gordon &amp; Penney, Winscombe</w:t>
                      </w:r>
                    </w:p>
                    <w:p w14:paraId="70894284" w14:textId="77777777" w:rsidR="00DC1023" w:rsidRDefault="00DC1023" w:rsidP="00DC1023">
                      <w:pPr>
                        <w:pStyle w:val="Body"/>
                        <w:spacing w:line="240" w:lineRule="auto"/>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Telephone: 01934 842 811</w:t>
                      </w:r>
                    </w:p>
                    <w:p w14:paraId="2BBB46E0" w14:textId="311A5CF6" w:rsidR="00526AAA" w:rsidRDefault="00DC1023" w:rsidP="00DC1023">
                      <w:pPr>
                        <w:pStyle w:val="Body"/>
                        <w:spacing w:line="240" w:lineRule="auto"/>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Vanessa Dawson acting</w:t>
                      </w:r>
                    </w:p>
                    <w:p w14:paraId="5B6D03E3" w14:textId="77777777" w:rsidR="00DC1023" w:rsidRPr="00DC1023" w:rsidRDefault="00DC1023" w:rsidP="00DC1023">
                      <w:pPr>
                        <w:pStyle w:val="Body"/>
                        <w:spacing w:line="240" w:lineRule="auto"/>
                      </w:pPr>
                    </w:p>
                    <w:p w14:paraId="4279AF38" w14:textId="1401FFB4" w:rsidR="00C76AE8" w:rsidRPr="00160776" w:rsidRDefault="0057322E" w:rsidP="00DC1023">
                      <w:pPr>
                        <w:spacing w:after="270"/>
                        <w:rPr>
                          <w:rFonts w:asciiTheme="minorHAnsi" w:hAnsiTheme="minorHAnsi" w:cstheme="minorHAnsi"/>
                          <w:color w:val="58595A"/>
                          <w:sz w:val="18"/>
                          <w:szCs w:val="18"/>
                        </w:rPr>
                      </w:pPr>
                      <w:r w:rsidRPr="00160776">
                        <w:rPr>
                          <w:rFonts w:asciiTheme="minorHAnsi" w:hAnsiTheme="minorHAnsi" w:cstheme="minorHAnsi"/>
                          <w:b/>
                          <w:color w:val="B21E28"/>
                          <w:sz w:val="18"/>
                          <w:szCs w:val="18"/>
                        </w:rPr>
                        <w:t>Local Co</w:t>
                      </w:r>
                      <w:bookmarkStart w:id="7" w:name="_Hlk97101942"/>
                      <w:r w:rsidRPr="00160776">
                        <w:rPr>
                          <w:rFonts w:asciiTheme="minorHAnsi" w:hAnsiTheme="minorHAnsi" w:cstheme="minorHAnsi"/>
                          <w:b/>
                          <w:color w:val="B21E28"/>
                          <w:sz w:val="18"/>
                          <w:szCs w:val="18"/>
                        </w:rPr>
                        <w:t>un</w:t>
                      </w:r>
                      <w:bookmarkEnd w:id="7"/>
                      <w:r w:rsidRPr="00160776">
                        <w:rPr>
                          <w:rFonts w:asciiTheme="minorHAnsi" w:hAnsiTheme="minorHAnsi" w:cstheme="minorHAnsi"/>
                          <w:b/>
                          <w:color w:val="B21E28"/>
                          <w:sz w:val="18"/>
                          <w:szCs w:val="18"/>
                        </w:rPr>
                        <w:t>cil:</w:t>
                      </w:r>
                      <w:r w:rsidRPr="00160776">
                        <w:rPr>
                          <w:rFonts w:asciiTheme="minorHAnsi" w:hAnsiTheme="minorHAnsi" w:cstheme="minorHAnsi"/>
                          <w:color w:val="58595A"/>
                          <w:sz w:val="18"/>
                          <w:szCs w:val="18"/>
                        </w:rPr>
                        <w:t xml:space="preserve"> </w:t>
                      </w:r>
                      <w:r w:rsidR="0098646C">
                        <w:rPr>
                          <w:rFonts w:asciiTheme="minorHAnsi" w:hAnsiTheme="minorHAnsi" w:cstheme="minorHAnsi"/>
                          <w:color w:val="58595A"/>
                          <w:sz w:val="18"/>
                          <w:szCs w:val="18"/>
                        </w:rPr>
                        <w:t>North Somerset</w:t>
                      </w:r>
                      <w:r w:rsidR="00696AC3" w:rsidRPr="00160776">
                        <w:rPr>
                          <w:rFonts w:asciiTheme="minorHAnsi" w:hAnsiTheme="minorHAnsi" w:cstheme="minorHAnsi"/>
                          <w:color w:val="58595A"/>
                          <w:sz w:val="18"/>
                          <w:szCs w:val="18"/>
                        </w:rPr>
                        <w:t xml:space="preserve"> </w:t>
                      </w:r>
                      <w:r w:rsidR="00B61D71" w:rsidRPr="00160776">
                        <w:rPr>
                          <w:rFonts w:asciiTheme="minorHAnsi" w:hAnsiTheme="minorHAnsi" w:cstheme="minorHAnsi"/>
                          <w:color w:val="58595A"/>
                          <w:sz w:val="18"/>
                          <w:szCs w:val="18"/>
                        </w:rPr>
                        <w:t>Council. Telephone:</w:t>
                      </w:r>
                      <w:r w:rsidR="007C10AF" w:rsidRPr="00160776">
                        <w:rPr>
                          <w:rFonts w:asciiTheme="minorHAnsi" w:hAnsiTheme="minorHAnsi" w:cstheme="minorHAnsi"/>
                          <w:color w:val="58595A"/>
                          <w:sz w:val="18"/>
                          <w:szCs w:val="18"/>
                        </w:rPr>
                        <w:t xml:space="preserve"> </w:t>
                      </w:r>
                      <w:r w:rsidR="002C18C5">
                        <w:rPr>
                          <w:rFonts w:asciiTheme="minorHAnsi" w:hAnsiTheme="minorHAnsi" w:cstheme="minorHAnsi"/>
                          <w:color w:val="58595A"/>
                          <w:sz w:val="18"/>
                          <w:szCs w:val="18"/>
                        </w:rPr>
                        <w:t>01934 888 888</w:t>
                      </w:r>
                    </w:p>
                    <w:p w14:paraId="3F46C61D" w14:textId="73B40512" w:rsidR="00D3049D" w:rsidRPr="00160776" w:rsidRDefault="003866B3" w:rsidP="00DC1023">
                      <w:pPr>
                        <w:pStyle w:val="Body"/>
                        <w:spacing w:line="240" w:lineRule="auto"/>
                        <w:rPr>
                          <w:rFonts w:ascii="Calibri" w:hAnsi="Calibri" w:cs="Calibri"/>
                          <w:b/>
                          <w:sz w:val="18"/>
                          <w:szCs w:val="18"/>
                        </w:rPr>
                      </w:pPr>
                      <w:r w:rsidRPr="00160776">
                        <w:rPr>
                          <w:rFonts w:asciiTheme="minorHAnsi" w:hAnsiTheme="minorHAnsi" w:cstheme="minorHAnsi"/>
                          <w:b/>
                          <w:color w:val="B21E28"/>
                          <w:sz w:val="18"/>
                          <w:szCs w:val="18"/>
                        </w:rPr>
                        <w:t>Services:</w:t>
                      </w:r>
                      <w:r w:rsidR="00E77F19" w:rsidRPr="00160776">
                        <w:rPr>
                          <w:rFonts w:asciiTheme="minorHAnsi" w:hAnsiTheme="minorHAnsi" w:cstheme="minorHAnsi"/>
                          <w:b/>
                          <w:color w:val="B21E28"/>
                          <w:sz w:val="18"/>
                          <w:szCs w:val="18"/>
                        </w:rPr>
                        <w:t xml:space="preserve"> </w:t>
                      </w:r>
                      <w:r w:rsidR="007C10AF" w:rsidRPr="00160776">
                        <w:rPr>
                          <w:rFonts w:asciiTheme="minorHAnsi" w:hAnsiTheme="minorHAnsi" w:cstheme="minorHAnsi"/>
                          <w:sz w:val="18"/>
                          <w:szCs w:val="18"/>
                        </w:rPr>
                        <w:t xml:space="preserve"> </w:t>
                      </w:r>
                      <w:r w:rsidR="002C18C5">
                        <w:rPr>
                          <w:rFonts w:asciiTheme="minorHAnsi" w:hAnsiTheme="minorHAnsi" w:cstheme="minorHAnsi"/>
                          <w:sz w:val="18"/>
                          <w:szCs w:val="18"/>
                        </w:rPr>
                        <w:t xml:space="preserve">Mains water supply to both </w:t>
                      </w:r>
                      <w:r w:rsidR="00FD5FB6">
                        <w:rPr>
                          <w:rFonts w:asciiTheme="minorHAnsi" w:hAnsiTheme="minorHAnsi" w:cstheme="minorHAnsi"/>
                          <w:sz w:val="18"/>
                          <w:szCs w:val="18"/>
                        </w:rPr>
                        <w:t>L</w:t>
                      </w:r>
                      <w:r w:rsidR="002C18C5">
                        <w:rPr>
                          <w:rFonts w:asciiTheme="minorHAnsi" w:hAnsiTheme="minorHAnsi" w:cstheme="minorHAnsi"/>
                          <w:sz w:val="18"/>
                          <w:szCs w:val="18"/>
                        </w:rPr>
                        <w:t>ots</w:t>
                      </w:r>
                      <w:r w:rsidR="00FD5FB6">
                        <w:rPr>
                          <w:rFonts w:asciiTheme="minorHAnsi" w:hAnsiTheme="minorHAnsi" w:cstheme="minorHAnsi"/>
                          <w:sz w:val="18"/>
                          <w:szCs w:val="18"/>
                        </w:rPr>
                        <w:t>. M</w:t>
                      </w:r>
                      <w:r w:rsidR="002C18C5">
                        <w:rPr>
                          <w:rFonts w:asciiTheme="minorHAnsi" w:hAnsiTheme="minorHAnsi" w:cstheme="minorHAnsi"/>
                          <w:sz w:val="18"/>
                          <w:szCs w:val="18"/>
                        </w:rPr>
                        <w:t xml:space="preserve">ains electricity supply (disconnected) to Lot A. </w:t>
                      </w:r>
                      <w:r w:rsidR="00D3049D" w:rsidRPr="00160776">
                        <w:rPr>
                          <w:rFonts w:ascii="Calibri" w:hAnsi="Calibri" w:cs="Calibri"/>
                          <w:sz w:val="18"/>
                          <w:szCs w:val="18"/>
                        </w:rPr>
                        <w:t>Potential purchasers are advised to make their own enquiries into the adequacy and availability of any services.</w:t>
                      </w:r>
                    </w:p>
                    <w:p w14:paraId="4999FDF0" w14:textId="192B1F1A" w:rsidR="003866B3" w:rsidRPr="00AF34D4" w:rsidRDefault="003866B3" w:rsidP="00BA7020">
                      <w:pPr>
                        <w:spacing w:after="270"/>
                        <w:rPr>
                          <w:rFonts w:asciiTheme="minorHAnsi" w:hAnsiTheme="minorHAnsi" w:cstheme="minorHAnsi"/>
                          <w:color w:val="58595A"/>
                          <w:sz w:val="20"/>
                          <w:szCs w:val="20"/>
                        </w:rPr>
                      </w:pPr>
                    </w:p>
                    <w:p w14:paraId="75418A14" w14:textId="77777777" w:rsidR="003866B3" w:rsidRPr="0057322E" w:rsidRDefault="003866B3" w:rsidP="00BA7020">
                      <w:pPr>
                        <w:spacing w:after="270"/>
                        <w:rPr>
                          <w:rFonts w:ascii="Futura LT Heavy" w:hAnsi="Futura LT Heavy"/>
                          <w:b/>
                          <w:color w:val="58595A"/>
                          <w:sz w:val="20"/>
                          <w:szCs w:val="20"/>
                        </w:rPr>
                      </w:pPr>
                    </w:p>
                    <w:p w14:paraId="6E5B0D3C" w14:textId="77777777" w:rsidR="0057322E" w:rsidRPr="0057322E" w:rsidRDefault="0057322E" w:rsidP="00BA7020">
                      <w:pPr>
                        <w:spacing w:after="270"/>
                        <w:rPr>
                          <w:rFonts w:ascii="Futura LT Heavy" w:hAnsi="Futura LT Heavy"/>
                          <w:b/>
                          <w:color w:val="58595A"/>
                          <w:sz w:val="20"/>
                          <w:szCs w:val="20"/>
                        </w:rPr>
                      </w:pPr>
                    </w:p>
                  </w:txbxContent>
                </v:textbox>
                <w10:wrap anchorx="page" anchory="page"/>
              </v:shape>
            </w:pict>
          </mc:Fallback>
        </mc:AlternateContent>
      </w:r>
      <w:r w:rsidR="001B16CC">
        <w:rPr>
          <w:noProof/>
          <w:lang w:eastAsia="en-GB"/>
        </w:rPr>
        <mc:AlternateContent>
          <mc:Choice Requires="wps">
            <w:drawing>
              <wp:anchor distT="0" distB="0" distL="114300" distR="114300" simplePos="0" relativeHeight="251658252" behindDoc="0" locked="0" layoutInCell="1" allowOverlap="1" wp14:anchorId="6F3C580B" wp14:editId="7B5EAC98">
                <wp:simplePos x="0" y="0"/>
                <wp:positionH relativeFrom="column">
                  <wp:posOffset>542925</wp:posOffset>
                </wp:positionH>
                <wp:positionV relativeFrom="paragraph">
                  <wp:posOffset>1701165</wp:posOffset>
                </wp:positionV>
                <wp:extent cx="4657725" cy="40005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4657725"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4A3B42" w14:textId="3B64F232" w:rsidR="00B277FF" w:rsidRPr="00AF34D4" w:rsidRDefault="00B277FF">
                            <w:pPr>
                              <w:rPr>
                                <w:rFonts w:asciiTheme="minorHAnsi" w:hAnsiTheme="minorHAnsi" w:cstheme="minorHAnsi"/>
                              </w:rPr>
                            </w:pPr>
                            <w:r w:rsidRPr="00AF34D4">
                              <w:rPr>
                                <w:rFonts w:asciiTheme="minorHAnsi" w:hAnsiTheme="minorHAnsi" w:cstheme="minorHAnsi"/>
                                <w:b/>
                                <w:noProof/>
                                <w:color w:val="B21E28"/>
                                <w:sz w:val="32"/>
                                <w:szCs w:val="32"/>
                                <w:lang w:eastAsia="en-GB"/>
                              </w:rPr>
                              <w:drawing>
                                <wp:inline distT="0" distB="0" distL="0" distR="0" wp14:anchorId="2E0FA876" wp14:editId="29BE7E33">
                                  <wp:extent cx="308220" cy="199242"/>
                                  <wp:effectExtent l="19050" t="0" r="0" b="0"/>
                                  <wp:docPr id="28" name="Picture 2" descr="Bath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h (transparent).png"/>
                                          <pic:cNvPicPr/>
                                        </pic:nvPicPr>
                                        <pic:blipFill>
                                          <a:blip r:embed="rId25"/>
                                          <a:stretch>
                                            <a:fillRect/>
                                          </a:stretch>
                                        </pic:blipFill>
                                        <pic:spPr>
                                          <a:xfrm>
                                            <a:off x="0" y="0"/>
                                            <a:ext cx="305528" cy="197502"/>
                                          </a:xfrm>
                                          <a:prstGeom prst="rect">
                                            <a:avLst/>
                                          </a:prstGeom>
                                        </pic:spPr>
                                      </pic:pic>
                                    </a:graphicData>
                                  </a:graphic>
                                </wp:inline>
                              </w:drawing>
                            </w:r>
                            <w:r w:rsidRPr="00AF34D4">
                              <w:rPr>
                                <w:rFonts w:asciiTheme="minorHAnsi" w:hAnsiTheme="minorHAnsi" w:cstheme="minorHAnsi"/>
                                <w:color w:val="B21E28"/>
                                <w:sz w:val="40"/>
                                <w:szCs w:val="40"/>
                              </w:rPr>
                              <w:t xml:space="preserve"> </w:t>
                            </w:r>
                            <w:r w:rsidR="00F754D7">
                              <w:rPr>
                                <w:rFonts w:asciiTheme="minorHAnsi" w:hAnsiTheme="minorHAnsi" w:cstheme="minorHAnsi"/>
                                <w:color w:val="B21E28"/>
                                <w:sz w:val="40"/>
                                <w:szCs w:val="40"/>
                              </w:rPr>
                              <w:t>3.48</w:t>
                            </w:r>
                            <w:r w:rsidR="00FD4F82">
                              <w:rPr>
                                <w:rFonts w:asciiTheme="minorHAnsi" w:hAnsiTheme="minorHAnsi" w:cstheme="minorHAnsi"/>
                                <w:color w:val="B21E28"/>
                                <w:sz w:val="40"/>
                                <w:szCs w:val="40"/>
                              </w:rPr>
                              <w:t xml:space="preserve"> acres</w:t>
                            </w:r>
                            <w:r w:rsidR="00117DA3">
                              <w:rPr>
                                <w:rFonts w:asciiTheme="minorHAnsi" w:hAnsiTheme="minorHAnsi" w:cstheme="minorHAnsi"/>
                                <w:color w:val="B21E28"/>
                                <w:sz w:val="40"/>
                                <w:szCs w:val="40"/>
                              </w:rPr>
                              <w:t xml:space="preserve"> in total</w:t>
                            </w:r>
                            <w:r w:rsidRPr="00AF34D4">
                              <w:rPr>
                                <w:rFonts w:asciiTheme="minorHAnsi" w:hAnsiTheme="minorHAnsi" w:cstheme="minorHAnsi"/>
                                <w:color w:val="B21E28"/>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3C580B" id="Text Box 1" o:spid="_x0000_s1041" type="#_x0000_t202" style="position:absolute;margin-left:42.75pt;margin-top:133.95pt;width:366.75pt;height:31.5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" fillcolor="white [3201]" stroked="f" strokeweight=".5pt">
                <v:textbox>
                  <w:txbxContent>
                    <w:p w14:paraId="7C4A3B42" w14:textId="3B64F232" w:rsidR="00B277FF" w:rsidRPr="00AF34D4" w:rsidRDefault="00B277FF">
                      <w:pPr>
                        <w:rPr>
                          <w:rFonts w:asciiTheme="minorHAnsi" w:hAnsiTheme="minorHAnsi" w:cstheme="minorHAnsi"/>
                        </w:rPr>
                      </w:pPr>
                      <w:r w:rsidRPr="00AF34D4">
                        <w:rPr>
                          <w:rFonts w:asciiTheme="minorHAnsi" w:hAnsiTheme="minorHAnsi" w:cstheme="minorHAnsi"/>
                          <w:b/>
                          <w:noProof/>
                          <w:color w:val="B21E28"/>
                          <w:sz w:val="32"/>
                          <w:szCs w:val="32"/>
                          <w:lang w:eastAsia="en-GB"/>
                        </w:rPr>
                        <w:drawing>
                          <wp:inline distT="0" distB="0" distL="0" distR="0" wp14:anchorId="2E0FA876" wp14:editId="29BE7E33">
                            <wp:extent cx="308220" cy="199242"/>
                            <wp:effectExtent l="19050" t="0" r="0" b="0"/>
                            <wp:docPr id="28" name="Picture 2" descr="Bath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h (transparent).png"/>
                                    <pic:cNvPicPr/>
                                  </pic:nvPicPr>
                                  <pic:blipFill>
                                    <a:blip r:embed="rId26"/>
                                    <a:stretch>
                                      <a:fillRect/>
                                    </a:stretch>
                                  </pic:blipFill>
                                  <pic:spPr>
                                    <a:xfrm>
                                      <a:off x="0" y="0"/>
                                      <a:ext cx="305528" cy="197502"/>
                                    </a:xfrm>
                                    <a:prstGeom prst="rect">
                                      <a:avLst/>
                                    </a:prstGeom>
                                  </pic:spPr>
                                </pic:pic>
                              </a:graphicData>
                            </a:graphic>
                          </wp:inline>
                        </w:drawing>
                      </w:r>
                      <w:r w:rsidRPr="00AF34D4">
                        <w:rPr>
                          <w:rFonts w:asciiTheme="minorHAnsi" w:hAnsiTheme="minorHAnsi" w:cstheme="minorHAnsi"/>
                          <w:color w:val="B21E28"/>
                          <w:sz w:val="40"/>
                          <w:szCs w:val="40"/>
                        </w:rPr>
                        <w:t xml:space="preserve"> </w:t>
                      </w:r>
                      <w:r w:rsidR="00F754D7">
                        <w:rPr>
                          <w:rFonts w:asciiTheme="minorHAnsi" w:hAnsiTheme="minorHAnsi" w:cstheme="minorHAnsi"/>
                          <w:color w:val="B21E28"/>
                          <w:sz w:val="40"/>
                          <w:szCs w:val="40"/>
                        </w:rPr>
                        <w:t>3.48</w:t>
                      </w:r>
                      <w:r w:rsidR="00FD4F82">
                        <w:rPr>
                          <w:rFonts w:asciiTheme="minorHAnsi" w:hAnsiTheme="minorHAnsi" w:cstheme="minorHAnsi"/>
                          <w:color w:val="B21E28"/>
                          <w:sz w:val="40"/>
                          <w:szCs w:val="40"/>
                        </w:rPr>
                        <w:t xml:space="preserve"> acres</w:t>
                      </w:r>
                      <w:r w:rsidR="00117DA3">
                        <w:rPr>
                          <w:rFonts w:asciiTheme="minorHAnsi" w:hAnsiTheme="minorHAnsi" w:cstheme="minorHAnsi"/>
                          <w:color w:val="B21E28"/>
                          <w:sz w:val="40"/>
                          <w:szCs w:val="40"/>
                        </w:rPr>
                        <w:t xml:space="preserve"> in total</w:t>
                      </w:r>
                      <w:r w:rsidRPr="00AF34D4">
                        <w:rPr>
                          <w:rFonts w:asciiTheme="minorHAnsi" w:hAnsiTheme="minorHAnsi" w:cstheme="minorHAnsi"/>
                          <w:color w:val="B21E28"/>
                          <w:sz w:val="40"/>
                          <w:szCs w:val="40"/>
                        </w:rPr>
                        <w:t xml:space="preserve"> </w:t>
                      </w:r>
                    </w:p>
                  </w:txbxContent>
                </v:textbox>
              </v:shape>
            </w:pict>
          </mc:Fallback>
        </mc:AlternateContent>
      </w:r>
      <w:r w:rsidR="00C15D02">
        <w:rPr>
          <w:noProof/>
          <w:lang w:eastAsia="en-GB"/>
        </w:rPr>
        <mc:AlternateContent>
          <mc:Choice Requires="wps">
            <w:drawing>
              <wp:anchor distT="0" distB="0" distL="114300" distR="114300" simplePos="0" relativeHeight="251658258" behindDoc="0" locked="0" layoutInCell="1" allowOverlap="1" wp14:anchorId="34CC537F" wp14:editId="405EACD2">
                <wp:simplePos x="0" y="0"/>
                <wp:positionH relativeFrom="column">
                  <wp:posOffset>2990850</wp:posOffset>
                </wp:positionH>
                <wp:positionV relativeFrom="paragraph">
                  <wp:posOffset>139065</wp:posOffset>
                </wp:positionV>
                <wp:extent cx="4333875" cy="1514475"/>
                <wp:effectExtent l="0" t="0" r="28575" b="28575"/>
                <wp:wrapNone/>
                <wp:docPr id="2" name="Text Box 2"/>
                <wp:cNvGraphicFramePr/>
                <a:graphic xmlns:a="http://schemas.openxmlformats.org/drawingml/2006/main">
                  <a:graphicData uri="http://schemas.microsoft.com/office/word/2010/wordprocessingShape">
                    <wps:wsp>
                      <wps:cNvSpPr txBox="1"/>
                      <wps:spPr>
                        <a:xfrm>
                          <a:off x="0" y="0"/>
                          <a:ext cx="4333875" cy="1514475"/>
                        </a:xfrm>
                        <a:prstGeom prst="rect">
                          <a:avLst/>
                        </a:prstGeom>
                        <a:solidFill>
                          <a:schemeClr val="lt1"/>
                        </a:solidFill>
                        <a:ln w="25400">
                          <a:solidFill>
                            <a:srgbClr val="C00000"/>
                          </a:solidFill>
                        </a:ln>
                      </wps:spPr>
                      <wps:txbx>
                        <w:txbxContent>
                          <w:p w14:paraId="75E7BAD5" w14:textId="77777777" w:rsidR="00D15FD9" w:rsidRPr="00D15FD9" w:rsidRDefault="00C15D02">
                            <w:p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There are three ways of bidding at the auction, these are:</w:t>
                            </w:r>
                          </w:p>
                          <w:p w14:paraId="55F77663" w14:textId="77777777" w:rsidR="00C15D02" w:rsidRPr="00D15FD9" w:rsidRDefault="00C15D02" w:rsidP="00C15D02">
                            <w:pPr>
                              <w:pStyle w:val="ListParagraph"/>
                              <w:numPr>
                                <w:ilvl w:val="0"/>
                                <w:numId w:val="4"/>
                              </w:num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Remotely via Livestream</w:t>
                            </w:r>
                          </w:p>
                          <w:p w14:paraId="11859B4B" w14:textId="77777777" w:rsidR="00C15D02" w:rsidRPr="00D15FD9" w:rsidRDefault="00C15D02" w:rsidP="00C15D02">
                            <w:pPr>
                              <w:pStyle w:val="ListParagraph"/>
                              <w:numPr>
                                <w:ilvl w:val="0"/>
                                <w:numId w:val="4"/>
                              </w:num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In person on the day</w:t>
                            </w:r>
                          </w:p>
                          <w:p w14:paraId="4DA3523B" w14:textId="77777777" w:rsidR="00C15D02" w:rsidRPr="00D15FD9" w:rsidRDefault="00A53A2A" w:rsidP="00C15D02">
                            <w:pPr>
                              <w:pStyle w:val="ListParagraph"/>
                              <w:numPr>
                                <w:ilvl w:val="0"/>
                                <w:numId w:val="4"/>
                              </w:numPr>
                              <w:rPr>
                                <w:rFonts w:asciiTheme="minorHAnsi" w:hAnsiTheme="minorHAnsi" w:cstheme="minorHAnsi"/>
                                <w:b/>
                                <w:bCs/>
                                <w:sz w:val="20"/>
                                <w:szCs w:val="20"/>
                                <w:lang w:val="en-US"/>
                              </w:rPr>
                            </w:pPr>
                            <w:r>
                              <w:rPr>
                                <w:rFonts w:asciiTheme="minorHAnsi" w:hAnsiTheme="minorHAnsi" w:cstheme="minorHAnsi"/>
                                <w:b/>
                                <w:bCs/>
                                <w:sz w:val="20"/>
                                <w:szCs w:val="20"/>
                                <w:lang w:val="en-US"/>
                              </w:rPr>
                              <w:t xml:space="preserve">By </w:t>
                            </w:r>
                            <w:r w:rsidR="00C15D02" w:rsidRPr="00D15FD9">
                              <w:rPr>
                                <w:rFonts w:asciiTheme="minorHAnsi" w:hAnsiTheme="minorHAnsi" w:cstheme="minorHAnsi"/>
                                <w:b/>
                                <w:bCs/>
                                <w:sz w:val="20"/>
                                <w:szCs w:val="20"/>
                                <w:lang w:val="en-US"/>
                              </w:rPr>
                              <w:t xml:space="preserve">Proxy </w:t>
                            </w:r>
                          </w:p>
                          <w:p w14:paraId="0D966DF0" w14:textId="77777777" w:rsidR="00D15FD9" w:rsidRPr="00D15FD9" w:rsidRDefault="00D15FD9" w:rsidP="00D15FD9">
                            <w:pPr>
                              <w:jc w:val="both"/>
                              <w:rPr>
                                <w:rFonts w:asciiTheme="minorHAnsi" w:eastAsia="Calibri" w:hAnsiTheme="minorHAnsi" w:cstheme="minorHAnsi"/>
                                <w:b/>
                                <w:bCs/>
                                <w:sz w:val="20"/>
                                <w:szCs w:val="20"/>
                                <w:shd w:val="clear" w:color="auto" w:fill="FFFFFF"/>
                              </w:rPr>
                            </w:pPr>
                            <w:r w:rsidRPr="00D15FD9">
                              <w:rPr>
                                <w:rFonts w:asciiTheme="minorHAnsi" w:eastAsia="Calibri" w:hAnsiTheme="minorHAnsi" w:cstheme="minorHAnsi"/>
                                <w:b/>
                                <w:bCs/>
                                <w:sz w:val="20"/>
                                <w:szCs w:val="20"/>
                                <w:shd w:val="clear" w:color="auto" w:fill="FFFFFF"/>
                              </w:rPr>
                              <w:t xml:space="preserve">Please use the </w:t>
                            </w:r>
                            <w:r w:rsidRPr="00FA755C">
                              <w:rPr>
                                <w:rFonts w:asciiTheme="minorHAnsi" w:eastAsia="Calibri" w:hAnsiTheme="minorHAnsi" w:cstheme="minorHAnsi"/>
                                <w:b/>
                                <w:bCs/>
                                <w:color w:val="365F91" w:themeColor="accent1" w:themeShade="BF"/>
                                <w:sz w:val="20"/>
                                <w:szCs w:val="20"/>
                                <w:shd w:val="clear" w:color="auto" w:fill="FFFFFF"/>
                              </w:rPr>
                              <w:t xml:space="preserve">link </w:t>
                            </w:r>
                            <w:hyperlink r:id="rId27" w:history="1">
                              <w:r w:rsidRPr="00FA755C">
                                <w:rPr>
                                  <w:rStyle w:val="Hyperlink"/>
                                  <w:rFonts w:asciiTheme="minorHAnsi" w:eastAsia="Calibri" w:hAnsiTheme="minorHAnsi" w:cstheme="minorHAnsi"/>
                                  <w:b/>
                                  <w:bCs/>
                                  <w:color w:val="365F91" w:themeColor="accent1" w:themeShade="BF"/>
                                  <w:sz w:val="20"/>
                                  <w:szCs w:val="20"/>
                                  <w:u w:val="none"/>
                                  <w:shd w:val="clear" w:color="auto" w:fill="FFFFFF"/>
                                </w:rPr>
                                <w:t>www.cooperandtanner.co.uk/land-and-property</w:t>
                              </w:r>
                            </w:hyperlink>
                            <w:r w:rsidRPr="00D15FD9">
                              <w:rPr>
                                <w:rFonts w:asciiTheme="minorHAnsi" w:eastAsia="Calibri" w:hAnsiTheme="minorHAnsi" w:cstheme="minorHAnsi"/>
                                <w:b/>
                                <w:bCs/>
                                <w:sz w:val="20"/>
                                <w:szCs w:val="20"/>
                                <w:shd w:val="clear" w:color="auto" w:fill="FFFFFF"/>
                              </w:rPr>
                              <w:t xml:space="preserve"> to register to bid in any of the above ways for this lot. </w:t>
                            </w:r>
                          </w:p>
                          <w:p w14:paraId="5F04551F" w14:textId="77777777" w:rsidR="00C15D02" w:rsidRPr="00D15FD9" w:rsidRDefault="00D15FD9" w:rsidP="00C15D02">
                            <w:p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Please note that al</w:t>
                            </w:r>
                            <w:r w:rsidR="00A53A2A">
                              <w:rPr>
                                <w:rFonts w:asciiTheme="minorHAnsi" w:hAnsiTheme="minorHAnsi" w:cstheme="minorHAnsi"/>
                                <w:b/>
                                <w:bCs/>
                                <w:sz w:val="20"/>
                                <w:szCs w:val="20"/>
                                <w:lang w:val="en-US"/>
                              </w:rPr>
                              <w:t>l</w:t>
                            </w:r>
                            <w:r w:rsidRPr="00D15FD9">
                              <w:rPr>
                                <w:rFonts w:asciiTheme="minorHAnsi" w:hAnsiTheme="minorHAnsi" w:cstheme="minorHAnsi"/>
                                <w:b/>
                                <w:bCs/>
                                <w:sz w:val="20"/>
                                <w:szCs w:val="20"/>
                                <w:lang w:val="en-US"/>
                              </w:rPr>
                              <w:t xml:space="preserve"> registrations must be completed at least 48 hours prior to the auction date. We will be unable to approve online registrations on the day of the auction.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C537F" id="Text Box 2" o:spid="_x0000_s1042" type="#_x0000_t202" style="position:absolute;margin-left:235.5pt;margin-top:10.95pt;width:341.25pt;height:119.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" fillcolor="white [3201]" strokecolor="#c00000" strokeweight="2pt">
                <v:textbox>
                  <w:txbxContent>
                    <w:p w14:paraId="75E7BAD5" w14:textId="77777777" w:rsidR="00D15FD9" w:rsidRPr="00D15FD9" w:rsidRDefault="00C15D02">
                      <w:p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There are three ways of bidding at the auction, these are:</w:t>
                      </w:r>
                    </w:p>
                    <w:p w14:paraId="55F77663" w14:textId="77777777" w:rsidR="00C15D02" w:rsidRPr="00D15FD9" w:rsidRDefault="00C15D02" w:rsidP="00C15D02">
                      <w:pPr>
                        <w:pStyle w:val="ListParagraph"/>
                        <w:numPr>
                          <w:ilvl w:val="0"/>
                          <w:numId w:val="4"/>
                        </w:num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Remotely via Livestream</w:t>
                      </w:r>
                    </w:p>
                    <w:p w14:paraId="11859B4B" w14:textId="77777777" w:rsidR="00C15D02" w:rsidRPr="00D15FD9" w:rsidRDefault="00C15D02" w:rsidP="00C15D02">
                      <w:pPr>
                        <w:pStyle w:val="ListParagraph"/>
                        <w:numPr>
                          <w:ilvl w:val="0"/>
                          <w:numId w:val="4"/>
                        </w:num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In person on the day</w:t>
                      </w:r>
                    </w:p>
                    <w:p w14:paraId="4DA3523B" w14:textId="77777777" w:rsidR="00C15D02" w:rsidRPr="00D15FD9" w:rsidRDefault="00A53A2A" w:rsidP="00C15D02">
                      <w:pPr>
                        <w:pStyle w:val="ListParagraph"/>
                        <w:numPr>
                          <w:ilvl w:val="0"/>
                          <w:numId w:val="4"/>
                        </w:numPr>
                        <w:rPr>
                          <w:rFonts w:asciiTheme="minorHAnsi" w:hAnsiTheme="minorHAnsi" w:cstheme="minorHAnsi"/>
                          <w:b/>
                          <w:bCs/>
                          <w:sz w:val="20"/>
                          <w:szCs w:val="20"/>
                          <w:lang w:val="en-US"/>
                        </w:rPr>
                      </w:pPr>
                      <w:r>
                        <w:rPr>
                          <w:rFonts w:asciiTheme="minorHAnsi" w:hAnsiTheme="minorHAnsi" w:cstheme="minorHAnsi"/>
                          <w:b/>
                          <w:bCs/>
                          <w:sz w:val="20"/>
                          <w:szCs w:val="20"/>
                          <w:lang w:val="en-US"/>
                        </w:rPr>
                        <w:t xml:space="preserve">By </w:t>
                      </w:r>
                      <w:r w:rsidR="00C15D02" w:rsidRPr="00D15FD9">
                        <w:rPr>
                          <w:rFonts w:asciiTheme="minorHAnsi" w:hAnsiTheme="minorHAnsi" w:cstheme="minorHAnsi"/>
                          <w:b/>
                          <w:bCs/>
                          <w:sz w:val="20"/>
                          <w:szCs w:val="20"/>
                          <w:lang w:val="en-US"/>
                        </w:rPr>
                        <w:t xml:space="preserve">Proxy </w:t>
                      </w:r>
                    </w:p>
                    <w:p w14:paraId="0D966DF0" w14:textId="77777777" w:rsidR="00D15FD9" w:rsidRPr="00D15FD9" w:rsidRDefault="00D15FD9" w:rsidP="00D15FD9">
                      <w:pPr>
                        <w:jc w:val="both"/>
                        <w:rPr>
                          <w:rFonts w:asciiTheme="minorHAnsi" w:eastAsia="Calibri" w:hAnsiTheme="minorHAnsi" w:cstheme="minorHAnsi"/>
                          <w:b/>
                          <w:bCs/>
                          <w:sz w:val="20"/>
                          <w:szCs w:val="20"/>
                          <w:shd w:val="clear" w:color="auto" w:fill="FFFFFF"/>
                        </w:rPr>
                      </w:pPr>
                      <w:r w:rsidRPr="00D15FD9">
                        <w:rPr>
                          <w:rFonts w:asciiTheme="minorHAnsi" w:eastAsia="Calibri" w:hAnsiTheme="minorHAnsi" w:cstheme="minorHAnsi"/>
                          <w:b/>
                          <w:bCs/>
                          <w:sz w:val="20"/>
                          <w:szCs w:val="20"/>
                          <w:shd w:val="clear" w:color="auto" w:fill="FFFFFF"/>
                        </w:rPr>
                        <w:t xml:space="preserve">Please use the </w:t>
                      </w:r>
                      <w:r w:rsidRPr="00FA755C">
                        <w:rPr>
                          <w:rFonts w:asciiTheme="minorHAnsi" w:eastAsia="Calibri" w:hAnsiTheme="minorHAnsi" w:cstheme="minorHAnsi"/>
                          <w:b/>
                          <w:bCs/>
                          <w:color w:val="365F91" w:themeColor="accent1" w:themeShade="BF"/>
                          <w:sz w:val="20"/>
                          <w:szCs w:val="20"/>
                          <w:shd w:val="clear" w:color="auto" w:fill="FFFFFF"/>
                        </w:rPr>
                        <w:t xml:space="preserve">link </w:t>
                      </w:r>
                      <w:hyperlink r:id="rId28" w:history="1">
                        <w:r w:rsidRPr="00FA755C">
                          <w:rPr>
                            <w:rStyle w:val="Hyperlink"/>
                            <w:rFonts w:asciiTheme="minorHAnsi" w:eastAsia="Calibri" w:hAnsiTheme="minorHAnsi" w:cstheme="minorHAnsi"/>
                            <w:b/>
                            <w:bCs/>
                            <w:color w:val="365F91" w:themeColor="accent1" w:themeShade="BF"/>
                            <w:sz w:val="20"/>
                            <w:szCs w:val="20"/>
                            <w:u w:val="none"/>
                            <w:shd w:val="clear" w:color="auto" w:fill="FFFFFF"/>
                          </w:rPr>
                          <w:t>www.cooperandtanner.co.uk/land-and-property</w:t>
                        </w:r>
                      </w:hyperlink>
                      <w:r w:rsidRPr="00D15FD9">
                        <w:rPr>
                          <w:rFonts w:asciiTheme="minorHAnsi" w:eastAsia="Calibri" w:hAnsiTheme="minorHAnsi" w:cstheme="minorHAnsi"/>
                          <w:b/>
                          <w:bCs/>
                          <w:sz w:val="20"/>
                          <w:szCs w:val="20"/>
                          <w:shd w:val="clear" w:color="auto" w:fill="FFFFFF"/>
                        </w:rPr>
                        <w:t xml:space="preserve"> to register to bid in any of the above ways for this lot. </w:t>
                      </w:r>
                    </w:p>
                    <w:p w14:paraId="5F04551F" w14:textId="77777777" w:rsidR="00C15D02" w:rsidRPr="00D15FD9" w:rsidRDefault="00D15FD9" w:rsidP="00C15D02">
                      <w:pPr>
                        <w:rPr>
                          <w:rFonts w:asciiTheme="minorHAnsi" w:hAnsiTheme="minorHAnsi" w:cstheme="minorHAnsi"/>
                          <w:b/>
                          <w:bCs/>
                          <w:sz w:val="20"/>
                          <w:szCs w:val="20"/>
                          <w:lang w:val="en-US"/>
                        </w:rPr>
                      </w:pPr>
                      <w:r w:rsidRPr="00D15FD9">
                        <w:rPr>
                          <w:rFonts w:asciiTheme="minorHAnsi" w:hAnsiTheme="minorHAnsi" w:cstheme="minorHAnsi"/>
                          <w:b/>
                          <w:bCs/>
                          <w:sz w:val="20"/>
                          <w:szCs w:val="20"/>
                          <w:lang w:val="en-US"/>
                        </w:rPr>
                        <w:t>Please note that al</w:t>
                      </w:r>
                      <w:r w:rsidR="00A53A2A">
                        <w:rPr>
                          <w:rFonts w:asciiTheme="minorHAnsi" w:hAnsiTheme="minorHAnsi" w:cstheme="minorHAnsi"/>
                          <w:b/>
                          <w:bCs/>
                          <w:sz w:val="20"/>
                          <w:szCs w:val="20"/>
                          <w:lang w:val="en-US"/>
                        </w:rPr>
                        <w:t>l</w:t>
                      </w:r>
                      <w:r w:rsidRPr="00D15FD9">
                        <w:rPr>
                          <w:rFonts w:asciiTheme="minorHAnsi" w:hAnsiTheme="minorHAnsi" w:cstheme="minorHAnsi"/>
                          <w:b/>
                          <w:bCs/>
                          <w:sz w:val="20"/>
                          <w:szCs w:val="20"/>
                          <w:lang w:val="en-US"/>
                        </w:rPr>
                        <w:t xml:space="preserve"> registrations must be completed at least 48 hours prior to the auction date. We will be unable to approve online registrations on the day of the auction. </w:t>
                      </w:r>
                    </w:p>
                  </w:txbxContent>
                </v:textbox>
              </v:shape>
            </w:pict>
          </mc:Fallback>
        </mc:AlternateContent>
      </w:r>
      <w:r w:rsidR="00DE20E4">
        <w:rPr>
          <w:noProof/>
          <w:lang w:eastAsia="en-GB"/>
        </w:rPr>
        <mc:AlternateContent>
          <mc:Choice Requires="wps">
            <w:drawing>
              <wp:anchor distT="0" distB="0" distL="114300" distR="114300" simplePos="0" relativeHeight="251658251" behindDoc="0" locked="0" layoutInCell="1" allowOverlap="1" wp14:anchorId="25AC1023" wp14:editId="54F3E076">
                <wp:simplePos x="0" y="0"/>
                <wp:positionH relativeFrom="column">
                  <wp:posOffset>540385</wp:posOffset>
                </wp:positionH>
                <wp:positionV relativeFrom="paragraph">
                  <wp:posOffset>2181225</wp:posOffset>
                </wp:positionV>
                <wp:extent cx="4140200" cy="0"/>
                <wp:effectExtent l="16510" t="13335" r="15240" b="15240"/>
                <wp:wrapNone/>
                <wp:docPr id="33"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0200" cy="0"/>
                        </a:xfrm>
                        <a:prstGeom prst="straightConnector1">
                          <a:avLst/>
                        </a:prstGeom>
                        <a:noFill/>
                        <a:ln w="25400">
                          <a:solidFill>
                            <a:srgbClr val="58595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03F72C" id="_x0000_t32" coordsize="21600,21600" o:spt="32" o:oned="t" path="m,l21600,21600e" filled="f">
                <v:path arrowok="t" fillok="f" o:connecttype="none"/>
                <o:lock v:ext="edit" shapetype="t"/>
              </v:shapetype>
              <v:shape id="AutoShape 189" o:spid="_x0000_s1026" type="#_x0000_t32" style="position:absolute;margin-left:42.55pt;margin-top:171.75pt;width:326pt;height:0;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" strokecolor="#58595a" strokeweight="2pt"/>
            </w:pict>
          </mc:Fallback>
        </mc:AlternateContent>
      </w:r>
      <w:r w:rsidR="00DE20E4">
        <w:rPr>
          <w:noProof/>
          <w:lang w:eastAsia="en-GB"/>
        </w:rPr>
        <mc:AlternateContent>
          <mc:Choice Requires="wps">
            <w:drawing>
              <wp:anchor distT="0" distB="0" distL="114300" distR="114300" simplePos="0" relativeHeight="251658248" behindDoc="0" locked="0" layoutInCell="1" allowOverlap="1" wp14:anchorId="2AF6EF3A" wp14:editId="0695CA22">
                <wp:simplePos x="0" y="0"/>
                <wp:positionH relativeFrom="page">
                  <wp:posOffset>3870325</wp:posOffset>
                </wp:positionH>
                <wp:positionV relativeFrom="page">
                  <wp:posOffset>7992745</wp:posOffset>
                </wp:positionV>
                <wp:extent cx="3150235" cy="2160270"/>
                <wp:effectExtent l="3175" t="1270" r="0" b="635"/>
                <wp:wrapNone/>
                <wp:docPr id="32"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216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175A9" w14:textId="7FB8D3AA" w:rsidR="00B47E5F" w:rsidRPr="000A5B28" w:rsidRDefault="00B47E5F" w:rsidP="00B47E5F">
                            <w:pPr>
                              <w:spacing w:after="270"/>
                              <w:rPr>
                                <w:rFonts w:asciiTheme="minorHAnsi" w:hAnsiTheme="minorHAnsi" w:cstheme="minorHAnsi"/>
                                <w:color w:val="58595A"/>
                                <w:sz w:val="18"/>
                                <w:szCs w:val="18"/>
                              </w:rPr>
                            </w:pPr>
                            <w:r w:rsidRPr="000A5B28">
                              <w:rPr>
                                <w:rFonts w:asciiTheme="minorHAnsi" w:hAnsiTheme="minorHAnsi" w:cstheme="minorHAnsi"/>
                                <w:b/>
                                <w:color w:val="B21E28"/>
                                <w:sz w:val="18"/>
                                <w:szCs w:val="18"/>
                              </w:rPr>
                              <w:t>Tenure:</w:t>
                            </w:r>
                            <w:r w:rsidRPr="000A5B28">
                              <w:rPr>
                                <w:rFonts w:asciiTheme="minorHAnsi" w:hAnsiTheme="minorHAnsi" w:cstheme="minorHAnsi"/>
                                <w:color w:val="58595A"/>
                                <w:sz w:val="18"/>
                                <w:szCs w:val="18"/>
                              </w:rPr>
                              <w:t xml:space="preserve"> Freehold with vacant possession. </w:t>
                            </w:r>
                          </w:p>
                          <w:p w14:paraId="3FC38CAA" w14:textId="31B4C11E" w:rsidR="00A96BE4" w:rsidRPr="000A5B28" w:rsidRDefault="00A96BE4" w:rsidP="00A96BE4">
                            <w:pPr>
                              <w:spacing w:after="240"/>
                              <w:rPr>
                                <w:rFonts w:asciiTheme="minorHAnsi" w:hAnsiTheme="minorHAnsi" w:cstheme="minorHAnsi"/>
                                <w:color w:val="58595A"/>
                                <w:sz w:val="18"/>
                                <w:szCs w:val="18"/>
                              </w:rPr>
                            </w:pPr>
                            <w:r w:rsidRPr="000A5B28">
                              <w:rPr>
                                <w:rFonts w:asciiTheme="minorHAnsi" w:hAnsiTheme="minorHAnsi" w:cstheme="minorHAnsi"/>
                                <w:b/>
                                <w:bCs/>
                                <w:color w:val="B21E28"/>
                                <w:sz w:val="18"/>
                                <w:szCs w:val="18"/>
                              </w:rPr>
                              <w:t>VAT:</w:t>
                            </w:r>
                            <w:r w:rsidRPr="000A5B28">
                              <w:rPr>
                                <w:rFonts w:asciiTheme="minorHAnsi" w:hAnsiTheme="minorHAnsi" w:cstheme="minorHAnsi"/>
                                <w:color w:val="58595A"/>
                                <w:sz w:val="18"/>
                                <w:szCs w:val="18"/>
                              </w:rPr>
                              <w:t xml:space="preserve"> The purchase price is not subject to VAT</w:t>
                            </w:r>
                          </w:p>
                          <w:p w14:paraId="4BF82C86" w14:textId="31BFDD26" w:rsidR="00A96BE4" w:rsidRPr="000A5B28" w:rsidRDefault="00A96BE4" w:rsidP="00A96BE4">
                            <w:pPr>
                              <w:tabs>
                                <w:tab w:val="left" w:pos="567"/>
                              </w:tabs>
                              <w:rPr>
                                <w:rFonts w:asciiTheme="minorHAnsi" w:hAnsiTheme="minorHAnsi" w:cstheme="minorHAnsi"/>
                                <w:color w:val="58595A"/>
                                <w:sz w:val="18"/>
                                <w:szCs w:val="18"/>
                              </w:rPr>
                            </w:pPr>
                            <w:r w:rsidRPr="000A5B28">
                              <w:rPr>
                                <w:rFonts w:asciiTheme="minorHAnsi" w:hAnsiTheme="minorHAnsi" w:cstheme="minorHAnsi"/>
                                <w:b/>
                                <w:bCs/>
                                <w:color w:val="B21E28"/>
                                <w:position w:val="6"/>
                                <w:sz w:val="18"/>
                                <w:szCs w:val="18"/>
                              </w:rPr>
                              <w:t>Viewing:</w:t>
                            </w:r>
                            <w:r w:rsidRPr="000A5B28">
                              <w:rPr>
                                <w:rFonts w:asciiTheme="minorHAnsi" w:hAnsiTheme="minorHAnsi" w:cstheme="minorHAnsi"/>
                                <w:color w:val="B21E28"/>
                                <w:position w:val="6"/>
                                <w:sz w:val="18"/>
                                <w:szCs w:val="18"/>
                              </w:rPr>
                              <w:t xml:space="preserve"> </w:t>
                            </w:r>
                            <w:r w:rsidRPr="000A5B28">
                              <w:rPr>
                                <w:rFonts w:asciiTheme="minorHAnsi" w:hAnsiTheme="minorHAnsi" w:cstheme="minorHAnsi"/>
                                <w:color w:val="58595A"/>
                                <w:sz w:val="18"/>
                                <w:szCs w:val="18"/>
                              </w:rPr>
                              <w:t>At any reasonable time on foot with a set of the sale details.  The postcode for the nearest property i</w:t>
                            </w:r>
                            <w:r w:rsidR="008A7D95" w:rsidRPr="000A5B28">
                              <w:rPr>
                                <w:rFonts w:asciiTheme="minorHAnsi" w:hAnsiTheme="minorHAnsi" w:cstheme="minorHAnsi"/>
                                <w:color w:val="58595A"/>
                                <w:sz w:val="18"/>
                                <w:szCs w:val="18"/>
                              </w:rPr>
                              <w:t xml:space="preserve">s </w:t>
                            </w:r>
                            <w:r w:rsidR="000A5B28" w:rsidRPr="000A5B28">
                              <w:rPr>
                                <w:rFonts w:asciiTheme="minorHAnsi" w:hAnsiTheme="minorHAnsi" w:cstheme="minorHAnsi"/>
                                <w:color w:val="58595A"/>
                                <w:sz w:val="18"/>
                                <w:szCs w:val="18"/>
                              </w:rPr>
                              <w:t>BS29 6NX</w:t>
                            </w:r>
                            <w:r w:rsidR="002965EB" w:rsidRPr="000A5B28">
                              <w:rPr>
                                <w:rFonts w:asciiTheme="minorHAnsi" w:hAnsiTheme="minorHAnsi" w:cstheme="minorHAnsi"/>
                                <w:color w:val="58595A"/>
                                <w:sz w:val="18"/>
                                <w:szCs w:val="18"/>
                              </w:rPr>
                              <w:t>.</w:t>
                            </w:r>
                          </w:p>
                          <w:p w14:paraId="6BDC6733" w14:textId="017003F8" w:rsidR="00C76AE8" w:rsidRPr="000A5B28" w:rsidRDefault="00C76AE8" w:rsidP="00A96BE4">
                            <w:pPr>
                              <w:tabs>
                                <w:tab w:val="left" w:pos="567"/>
                              </w:tabs>
                              <w:rPr>
                                <w:rFonts w:asciiTheme="minorHAnsi" w:hAnsiTheme="minorHAnsi" w:cstheme="minorHAnsi"/>
                                <w:color w:val="58595A"/>
                                <w:sz w:val="18"/>
                                <w:szCs w:val="18"/>
                              </w:rPr>
                            </w:pPr>
                          </w:p>
                          <w:p w14:paraId="37B1BB34" w14:textId="244ABB89" w:rsidR="00C76AE8" w:rsidRPr="000A5B28" w:rsidRDefault="00C76AE8" w:rsidP="00EB35CC">
                            <w:pPr>
                              <w:rPr>
                                <w:rFonts w:asciiTheme="minorHAnsi" w:hAnsiTheme="minorHAnsi" w:cstheme="minorHAnsi"/>
                                <w:bCs/>
                                <w:color w:val="595959" w:themeColor="text1" w:themeTint="A6"/>
                                <w:sz w:val="18"/>
                                <w:szCs w:val="18"/>
                              </w:rPr>
                            </w:pPr>
                            <w:r w:rsidRPr="000A5B28">
                              <w:rPr>
                                <w:rFonts w:asciiTheme="minorHAnsi" w:hAnsiTheme="minorHAnsi" w:cstheme="minorHAnsi"/>
                                <w:b/>
                                <w:color w:val="B21E28"/>
                                <w:sz w:val="18"/>
                                <w:szCs w:val="18"/>
                              </w:rPr>
                              <w:t xml:space="preserve">Drainage Rates: </w:t>
                            </w:r>
                            <w:r w:rsidR="00EB35CC" w:rsidRPr="000A5B28">
                              <w:rPr>
                                <w:rFonts w:asciiTheme="minorHAnsi" w:hAnsiTheme="minorHAnsi" w:cstheme="minorHAnsi"/>
                                <w:bCs/>
                                <w:color w:val="595959" w:themeColor="text1" w:themeTint="A6"/>
                                <w:sz w:val="18"/>
                                <w:szCs w:val="18"/>
                              </w:rPr>
                              <w:t xml:space="preserve">Not applicable </w:t>
                            </w:r>
                          </w:p>
                          <w:p w14:paraId="4154FF0F" w14:textId="77777777" w:rsidR="00C76AE8" w:rsidRPr="00AF34D4" w:rsidRDefault="00C76AE8" w:rsidP="00A96BE4">
                            <w:pPr>
                              <w:tabs>
                                <w:tab w:val="left" w:pos="567"/>
                              </w:tabs>
                              <w:rPr>
                                <w:rFonts w:asciiTheme="minorHAnsi" w:hAnsiTheme="minorHAnsi" w:cstheme="minorHAnsi"/>
                                <w:color w:val="B21E28"/>
                                <w:sz w:val="20"/>
                                <w:szCs w:val="20"/>
                              </w:rPr>
                            </w:pPr>
                          </w:p>
                          <w:p w14:paraId="0AD0F78F" w14:textId="77777777" w:rsidR="00042996" w:rsidRPr="001B296D" w:rsidRDefault="00042996" w:rsidP="00A96BE4">
                            <w:pPr>
                              <w:tabs>
                                <w:tab w:val="left" w:pos="567"/>
                              </w:tabs>
                              <w:rPr>
                                <w:rFonts w:ascii="Futura Light" w:hAnsi="Futura Light" w:cs="Arial"/>
                                <w:color w:val="58595A"/>
                                <w:sz w:val="20"/>
                                <w:szCs w:val="20"/>
                              </w:rPr>
                            </w:pPr>
                          </w:p>
                          <w:p w14:paraId="0DB5EB7D" w14:textId="77777777" w:rsidR="008B256A" w:rsidRPr="001B296D" w:rsidRDefault="0020644A" w:rsidP="00A96BE4">
                            <w:pPr>
                              <w:tabs>
                                <w:tab w:val="left" w:pos="567"/>
                              </w:tabs>
                              <w:spacing w:before="220"/>
                              <w:rPr>
                                <w:rFonts w:ascii="Futura Light" w:hAnsi="Futura Light" w:cs="Arial"/>
                                <w:color w:val="58595A"/>
                                <w:sz w:val="20"/>
                                <w:szCs w:val="20"/>
                              </w:rPr>
                            </w:pPr>
                            <w:r w:rsidRPr="001B296D">
                              <w:rPr>
                                <w:rFonts w:ascii="Futura Light" w:hAnsi="Futura Light" w:cs="Arial"/>
                                <w:b/>
                                <w:color w:val="B21E28"/>
                                <w:sz w:val="20"/>
                                <w:szCs w:val="20"/>
                              </w:rPr>
                              <w:tab/>
                            </w:r>
                          </w:p>
                          <w:p w14:paraId="1717D947" w14:textId="77777777" w:rsidR="00042996" w:rsidRPr="001B296D" w:rsidRDefault="00042996" w:rsidP="00A5157F">
                            <w:pPr>
                              <w:tabs>
                                <w:tab w:val="left" w:pos="567"/>
                              </w:tabs>
                              <w:rPr>
                                <w:rFonts w:ascii="Futura Light" w:hAnsi="Futura Light" w:cs="Arial"/>
                                <w:b/>
                                <w:color w:val="58595A"/>
                                <w:sz w:val="20"/>
                                <w:szCs w:val="20"/>
                              </w:rPr>
                            </w:pPr>
                          </w:p>
                        </w:txbxContent>
                      </wps:txbx>
                      <wps:bodyPr rot="0" vert="horz" wrap="square" lIns="288000" tIns="180000" rIns="28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6EF3A" id="Text Box 174" o:spid="_x0000_s1043" type="#_x0000_t202" style="position:absolute;margin-left:304.75pt;margin-top:629.35pt;width:248.05pt;height:170.1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" filled="f" stroked="f">
                <v:textbox inset="8mm,5mm,8mm,0">
                  <w:txbxContent>
                    <w:p w14:paraId="7E6175A9" w14:textId="7FB8D3AA" w:rsidR="00B47E5F" w:rsidRPr="000A5B28" w:rsidRDefault="00B47E5F" w:rsidP="00B47E5F">
                      <w:pPr>
                        <w:spacing w:after="270"/>
                        <w:rPr>
                          <w:rFonts w:asciiTheme="minorHAnsi" w:hAnsiTheme="minorHAnsi" w:cstheme="minorHAnsi"/>
                          <w:color w:val="58595A"/>
                          <w:sz w:val="18"/>
                          <w:szCs w:val="18"/>
                        </w:rPr>
                      </w:pPr>
                      <w:r w:rsidRPr="000A5B28">
                        <w:rPr>
                          <w:rFonts w:asciiTheme="minorHAnsi" w:hAnsiTheme="minorHAnsi" w:cstheme="minorHAnsi"/>
                          <w:b/>
                          <w:color w:val="B21E28"/>
                          <w:sz w:val="18"/>
                          <w:szCs w:val="18"/>
                        </w:rPr>
                        <w:t>Tenure:</w:t>
                      </w:r>
                      <w:r w:rsidRPr="000A5B28">
                        <w:rPr>
                          <w:rFonts w:asciiTheme="minorHAnsi" w:hAnsiTheme="minorHAnsi" w:cstheme="minorHAnsi"/>
                          <w:color w:val="58595A"/>
                          <w:sz w:val="18"/>
                          <w:szCs w:val="18"/>
                        </w:rPr>
                        <w:t xml:space="preserve"> Freehold with vacant possession. </w:t>
                      </w:r>
                    </w:p>
                    <w:p w14:paraId="3FC38CAA" w14:textId="31B4C11E" w:rsidR="00A96BE4" w:rsidRPr="000A5B28" w:rsidRDefault="00A96BE4" w:rsidP="00A96BE4">
                      <w:pPr>
                        <w:spacing w:after="240"/>
                        <w:rPr>
                          <w:rFonts w:asciiTheme="minorHAnsi" w:hAnsiTheme="minorHAnsi" w:cstheme="minorHAnsi"/>
                          <w:color w:val="58595A"/>
                          <w:sz w:val="18"/>
                          <w:szCs w:val="18"/>
                        </w:rPr>
                      </w:pPr>
                      <w:r w:rsidRPr="000A5B28">
                        <w:rPr>
                          <w:rFonts w:asciiTheme="minorHAnsi" w:hAnsiTheme="minorHAnsi" w:cstheme="minorHAnsi"/>
                          <w:b/>
                          <w:bCs/>
                          <w:color w:val="B21E28"/>
                          <w:sz w:val="18"/>
                          <w:szCs w:val="18"/>
                        </w:rPr>
                        <w:t>VAT:</w:t>
                      </w:r>
                      <w:r w:rsidRPr="000A5B28">
                        <w:rPr>
                          <w:rFonts w:asciiTheme="minorHAnsi" w:hAnsiTheme="minorHAnsi" w:cstheme="minorHAnsi"/>
                          <w:color w:val="58595A"/>
                          <w:sz w:val="18"/>
                          <w:szCs w:val="18"/>
                        </w:rPr>
                        <w:t xml:space="preserve"> The purchase price is not subject to VAT</w:t>
                      </w:r>
                    </w:p>
                    <w:p w14:paraId="4BF82C86" w14:textId="31BFDD26" w:rsidR="00A96BE4" w:rsidRPr="000A5B28" w:rsidRDefault="00A96BE4" w:rsidP="00A96BE4">
                      <w:pPr>
                        <w:tabs>
                          <w:tab w:val="left" w:pos="567"/>
                        </w:tabs>
                        <w:rPr>
                          <w:rFonts w:asciiTheme="minorHAnsi" w:hAnsiTheme="minorHAnsi" w:cstheme="minorHAnsi"/>
                          <w:color w:val="58595A"/>
                          <w:sz w:val="18"/>
                          <w:szCs w:val="18"/>
                        </w:rPr>
                      </w:pPr>
                      <w:r w:rsidRPr="000A5B28">
                        <w:rPr>
                          <w:rFonts w:asciiTheme="minorHAnsi" w:hAnsiTheme="minorHAnsi" w:cstheme="minorHAnsi"/>
                          <w:b/>
                          <w:bCs/>
                          <w:color w:val="B21E28"/>
                          <w:position w:val="6"/>
                          <w:sz w:val="18"/>
                          <w:szCs w:val="18"/>
                        </w:rPr>
                        <w:t>Viewing:</w:t>
                      </w:r>
                      <w:r w:rsidRPr="000A5B28">
                        <w:rPr>
                          <w:rFonts w:asciiTheme="minorHAnsi" w:hAnsiTheme="minorHAnsi" w:cstheme="minorHAnsi"/>
                          <w:color w:val="B21E28"/>
                          <w:position w:val="6"/>
                          <w:sz w:val="18"/>
                          <w:szCs w:val="18"/>
                        </w:rPr>
                        <w:t xml:space="preserve"> </w:t>
                      </w:r>
                      <w:r w:rsidRPr="000A5B28">
                        <w:rPr>
                          <w:rFonts w:asciiTheme="minorHAnsi" w:hAnsiTheme="minorHAnsi" w:cstheme="minorHAnsi"/>
                          <w:color w:val="58595A"/>
                          <w:sz w:val="18"/>
                          <w:szCs w:val="18"/>
                        </w:rPr>
                        <w:t>At any reasonable time on foot with a set of the sale details.  The postcode for the nearest property i</w:t>
                      </w:r>
                      <w:r w:rsidR="008A7D95" w:rsidRPr="000A5B28">
                        <w:rPr>
                          <w:rFonts w:asciiTheme="minorHAnsi" w:hAnsiTheme="minorHAnsi" w:cstheme="minorHAnsi"/>
                          <w:color w:val="58595A"/>
                          <w:sz w:val="18"/>
                          <w:szCs w:val="18"/>
                        </w:rPr>
                        <w:t xml:space="preserve">s </w:t>
                      </w:r>
                      <w:r w:rsidR="000A5B28" w:rsidRPr="000A5B28">
                        <w:rPr>
                          <w:rFonts w:asciiTheme="minorHAnsi" w:hAnsiTheme="minorHAnsi" w:cstheme="minorHAnsi"/>
                          <w:color w:val="58595A"/>
                          <w:sz w:val="18"/>
                          <w:szCs w:val="18"/>
                        </w:rPr>
                        <w:t>BS29 6NX</w:t>
                      </w:r>
                      <w:r w:rsidR="002965EB" w:rsidRPr="000A5B28">
                        <w:rPr>
                          <w:rFonts w:asciiTheme="minorHAnsi" w:hAnsiTheme="minorHAnsi" w:cstheme="minorHAnsi"/>
                          <w:color w:val="58595A"/>
                          <w:sz w:val="18"/>
                          <w:szCs w:val="18"/>
                        </w:rPr>
                        <w:t>.</w:t>
                      </w:r>
                    </w:p>
                    <w:p w14:paraId="6BDC6733" w14:textId="017003F8" w:rsidR="00C76AE8" w:rsidRPr="000A5B28" w:rsidRDefault="00C76AE8" w:rsidP="00A96BE4">
                      <w:pPr>
                        <w:tabs>
                          <w:tab w:val="left" w:pos="567"/>
                        </w:tabs>
                        <w:rPr>
                          <w:rFonts w:asciiTheme="minorHAnsi" w:hAnsiTheme="minorHAnsi" w:cstheme="minorHAnsi"/>
                          <w:color w:val="58595A"/>
                          <w:sz w:val="18"/>
                          <w:szCs w:val="18"/>
                        </w:rPr>
                      </w:pPr>
                    </w:p>
                    <w:p w14:paraId="37B1BB34" w14:textId="244ABB89" w:rsidR="00C76AE8" w:rsidRPr="000A5B28" w:rsidRDefault="00C76AE8" w:rsidP="00EB35CC">
                      <w:pPr>
                        <w:rPr>
                          <w:rFonts w:asciiTheme="minorHAnsi" w:hAnsiTheme="minorHAnsi" w:cstheme="minorHAnsi"/>
                          <w:bCs/>
                          <w:color w:val="595959" w:themeColor="text1" w:themeTint="A6"/>
                          <w:sz w:val="18"/>
                          <w:szCs w:val="18"/>
                        </w:rPr>
                      </w:pPr>
                      <w:r w:rsidRPr="000A5B28">
                        <w:rPr>
                          <w:rFonts w:asciiTheme="minorHAnsi" w:hAnsiTheme="minorHAnsi" w:cstheme="minorHAnsi"/>
                          <w:b/>
                          <w:color w:val="B21E28"/>
                          <w:sz w:val="18"/>
                          <w:szCs w:val="18"/>
                        </w:rPr>
                        <w:t xml:space="preserve">Drainage Rates: </w:t>
                      </w:r>
                      <w:r w:rsidR="00EB35CC" w:rsidRPr="000A5B28">
                        <w:rPr>
                          <w:rFonts w:asciiTheme="minorHAnsi" w:hAnsiTheme="minorHAnsi" w:cstheme="minorHAnsi"/>
                          <w:bCs/>
                          <w:color w:val="595959" w:themeColor="text1" w:themeTint="A6"/>
                          <w:sz w:val="18"/>
                          <w:szCs w:val="18"/>
                        </w:rPr>
                        <w:t xml:space="preserve">Not applicable </w:t>
                      </w:r>
                    </w:p>
                    <w:p w14:paraId="4154FF0F" w14:textId="77777777" w:rsidR="00C76AE8" w:rsidRPr="00AF34D4" w:rsidRDefault="00C76AE8" w:rsidP="00A96BE4">
                      <w:pPr>
                        <w:tabs>
                          <w:tab w:val="left" w:pos="567"/>
                        </w:tabs>
                        <w:rPr>
                          <w:rFonts w:asciiTheme="minorHAnsi" w:hAnsiTheme="minorHAnsi" w:cstheme="minorHAnsi"/>
                          <w:color w:val="B21E28"/>
                          <w:sz w:val="20"/>
                          <w:szCs w:val="20"/>
                        </w:rPr>
                      </w:pPr>
                    </w:p>
                    <w:p w14:paraId="0AD0F78F" w14:textId="77777777" w:rsidR="00042996" w:rsidRPr="001B296D" w:rsidRDefault="00042996" w:rsidP="00A96BE4">
                      <w:pPr>
                        <w:tabs>
                          <w:tab w:val="left" w:pos="567"/>
                        </w:tabs>
                        <w:rPr>
                          <w:rFonts w:ascii="Futura Light" w:hAnsi="Futura Light" w:cs="Arial"/>
                          <w:color w:val="58595A"/>
                          <w:sz w:val="20"/>
                          <w:szCs w:val="20"/>
                        </w:rPr>
                      </w:pPr>
                    </w:p>
                    <w:p w14:paraId="0DB5EB7D" w14:textId="77777777" w:rsidR="008B256A" w:rsidRPr="001B296D" w:rsidRDefault="0020644A" w:rsidP="00A96BE4">
                      <w:pPr>
                        <w:tabs>
                          <w:tab w:val="left" w:pos="567"/>
                        </w:tabs>
                        <w:spacing w:before="220"/>
                        <w:rPr>
                          <w:rFonts w:ascii="Futura Light" w:hAnsi="Futura Light" w:cs="Arial"/>
                          <w:color w:val="58595A"/>
                          <w:sz w:val="20"/>
                          <w:szCs w:val="20"/>
                        </w:rPr>
                      </w:pPr>
                      <w:r w:rsidRPr="001B296D">
                        <w:rPr>
                          <w:rFonts w:ascii="Futura Light" w:hAnsi="Futura Light" w:cs="Arial"/>
                          <w:b/>
                          <w:color w:val="B21E28"/>
                          <w:sz w:val="20"/>
                          <w:szCs w:val="20"/>
                        </w:rPr>
                        <w:tab/>
                      </w:r>
                    </w:p>
                    <w:p w14:paraId="1717D947" w14:textId="77777777" w:rsidR="00042996" w:rsidRPr="001B296D" w:rsidRDefault="00042996" w:rsidP="00A5157F">
                      <w:pPr>
                        <w:tabs>
                          <w:tab w:val="left" w:pos="567"/>
                        </w:tabs>
                        <w:rPr>
                          <w:rFonts w:ascii="Futura Light" w:hAnsi="Futura Light" w:cs="Arial"/>
                          <w:b/>
                          <w:color w:val="58595A"/>
                          <w:sz w:val="20"/>
                          <w:szCs w:val="20"/>
                        </w:rPr>
                      </w:pPr>
                    </w:p>
                  </w:txbxContent>
                </v:textbox>
                <w10:wrap anchorx="page" anchory="page"/>
              </v:shape>
            </w:pict>
          </mc:Fallback>
        </mc:AlternateContent>
      </w:r>
      <w:r w:rsidR="00DE20E4">
        <w:rPr>
          <w:noProof/>
          <w:lang w:eastAsia="en-GB"/>
        </w:rPr>
        <mc:AlternateContent>
          <mc:Choice Requires="wps">
            <w:drawing>
              <wp:anchor distT="0" distB="0" distL="114300" distR="114300" simplePos="0" relativeHeight="251658249" behindDoc="0" locked="0" layoutInCell="1" allowOverlap="1" wp14:anchorId="5F62691E" wp14:editId="5D679DA8">
                <wp:simplePos x="0" y="0"/>
                <wp:positionH relativeFrom="page">
                  <wp:posOffset>540385</wp:posOffset>
                </wp:positionH>
                <wp:positionV relativeFrom="page">
                  <wp:posOffset>540385</wp:posOffset>
                </wp:positionV>
                <wp:extent cx="6480175" cy="1207770"/>
                <wp:effectExtent l="0" t="0" r="0" b="4445"/>
                <wp:wrapNone/>
                <wp:docPr id="2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1207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17E23" w14:textId="6ADA2772" w:rsidR="00265ABB" w:rsidRPr="00AF34D4" w:rsidRDefault="00C1113B" w:rsidP="00265ABB">
                            <w:pPr>
                              <w:rPr>
                                <w:rFonts w:asciiTheme="minorHAnsi" w:hAnsiTheme="minorHAnsi" w:cstheme="minorHAnsi"/>
                                <w:color w:val="58595A"/>
                                <w:sz w:val="48"/>
                                <w:szCs w:val="48"/>
                              </w:rPr>
                            </w:pPr>
                            <w:r>
                              <w:rPr>
                                <w:rFonts w:asciiTheme="minorHAnsi" w:hAnsiTheme="minorHAnsi" w:cstheme="minorHAnsi"/>
                                <w:color w:val="58595A"/>
                                <w:sz w:val="48"/>
                                <w:szCs w:val="48"/>
                              </w:rPr>
                              <w:t>Castle Hill</w:t>
                            </w:r>
                          </w:p>
                          <w:p w14:paraId="59F0A7EE" w14:textId="4FB7259E" w:rsidR="00265ABB" w:rsidRPr="00AF34D4" w:rsidRDefault="00C1113B" w:rsidP="00265ABB">
                            <w:pPr>
                              <w:rPr>
                                <w:rFonts w:asciiTheme="minorHAnsi" w:hAnsiTheme="minorHAnsi" w:cstheme="minorHAnsi"/>
                                <w:color w:val="58595A"/>
                                <w:sz w:val="48"/>
                                <w:szCs w:val="48"/>
                              </w:rPr>
                            </w:pPr>
                            <w:r>
                              <w:rPr>
                                <w:rFonts w:asciiTheme="minorHAnsi" w:hAnsiTheme="minorHAnsi" w:cstheme="minorHAnsi"/>
                                <w:color w:val="58595A"/>
                                <w:sz w:val="48"/>
                                <w:szCs w:val="48"/>
                              </w:rPr>
                              <w:t>Ba</w:t>
                            </w:r>
                            <w:r w:rsidR="00F754D7">
                              <w:rPr>
                                <w:rFonts w:asciiTheme="minorHAnsi" w:hAnsiTheme="minorHAnsi" w:cstheme="minorHAnsi"/>
                                <w:color w:val="58595A"/>
                                <w:sz w:val="48"/>
                                <w:szCs w:val="48"/>
                              </w:rPr>
                              <w:t>nwell</w:t>
                            </w:r>
                          </w:p>
                          <w:p w14:paraId="00673D8B" w14:textId="634482B2" w:rsidR="00D34FB5" w:rsidRPr="00AF34D4" w:rsidRDefault="00193FDB" w:rsidP="00265ABB">
                            <w:pPr>
                              <w:rPr>
                                <w:rFonts w:asciiTheme="minorHAnsi" w:hAnsiTheme="minorHAnsi" w:cstheme="minorHAnsi"/>
                                <w:color w:val="58595A"/>
                                <w:sz w:val="48"/>
                                <w:szCs w:val="48"/>
                              </w:rPr>
                            </w:pPr>
                            <w:r>
                              <w:rPr>
                                <w:rFonts w:asciiTheme="minorHAnsi" w:hAnsiTheme="minorHAnsi" w:cstheme="minorHAnsi"/>
                                <w:color w:val="58595A"/>
                                <w:sz w:val="48"/>
                                <w:szCs w:val="48"/>
                              </w:rPr>
                              <w:t xml:space="preserve">North </w:t>
                            </w:r>
                            <w:r w:rsidR="00A245FF">
                              <w:rPr>
                                <w:rFonts w:asciiTheme="minorHAnsi" w:hAnsiTheme="minorHAnsi" w:cstheme="minorHAnsi"/>
                                <w:color w:val="58595A"/>
                                <w:sz w:val="48"/>
                                <w:szCs w:val="48"/>
                              </w:rPr>
                              <w:t>Somerset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2691E" id="Text Box 166" o:spid="_x0000_s1044" type="#_x0000_t202" style="position:absolute;margin-left:42.55pt;margin-top:42.55pt;width:510.25pt;height:95.1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" filled="f" stroked="f">
                <v:textbox inset="0,0,0,0">
                  <w:txbxContent>
                    <w:p w14:paraId="02217E23" w14:textId="6ADA2772" w:rsidR="00265ABB" w:rsidRPr="00AF34D4" w:rsidRDefault="00C1113B" w:rsidP="00265ABB">
                      <w:pPr>
                        <w:rPr>
                          <w:rFonts w:asciiTheme="minorHAnsi" w:hAnsiTheme="minorHAnsi" w:cstheme="minorHAnsi"/>
                          <w:color w:val="58595A"/>
                          <w:sz w:val="48"/>
                          <w:szCs w:val="48"/>
                        </w:rPr>
                      </w:pPr>
                      <w:r>
                        <w:rPr>
                          <w:rFonts w:asciiTheme="minorHAnsi" w:hAnsiTheme="minorHAnsi" w:cstheme="minorHAnsi"/>
                          <w:color w:val="58595A"/>
                          <w:sz w:val="48"/>
                          <w:szCs w:val="48"/>
                        </w:rPr>
                        <w:t>Castle Hill</w:t>
                      </w:r>
                    </w:p>
                    <w:p w14:paraId="59F0A7EE" w14:textId="4FB7259E" w:rsidR="00265ABB" w:rsidRPr="00AF34D4" w:rsidRDefault="00C1113B" w:rsidP="00265ABB">
                      <w:pPr>
                        <w:rPr>
                          <w:rFonts w:asciiTheme="minorHAnsi" w:hAnsiTheme="minorHAnsi" w:cstheme="minorHAnsi"/>
                          <w:color w:val="58595A"/>
                          <w:sz w:val="48"/>
                          <w:szCs w:val="48"/>
                        </w:rPr>
                      </w:pPr>
                      <w:r>
                        <w:rPr>
                          <w:rFonts w:asciiTheme="minorHAnsi" w:hAnsiTheme="minorHAnsi" w:cstheme="minorHAnsi"/>
                          <w:color w:val="58595A"/>
                          <w:sz w:val="48"/>
                          <w:szCs w:val="48"/>
                        </w:rPr>
                        <w:t>Ba</w:t>
                      </w:r>
                      <w:r w:rsidR="00F754D7">
                        <w:rPr>
                          <w:rFonts w:asciiTheme="minorHAnsi" w:hAnsiTheme="minorHAnsi" w:cstheme="minorHAnsi"/>
                          <w:color w:val="58595A"/>
                          <w:sz w:val="48"/>
                          <w:szCs w:val="48"/>
                        </w:rPr>
                        <w:t>nwell</w:t>
                      </w:r>
                    </w:p>
                    <w:p w14:paraId="00673D8B" w14:textId="634482B2" w:rsidR="00D34FB5" w:rsidRPr="00AF34D4" w:rsidRDefault="00193FDB" w:rsidP="00265ABB">
                      <w:pPr>
                        <w:rPr>
                          <w:rFonts w:asciiTheme="minorHAnsi" w:hAnsiTheme="minorHAnsi" w:cstheme="minorHAnsi"/>
                          <w:color w:val="58595A"/>
                          <w:sz w:val="48"/>
                          <w:szCs w:val="48"/>
                        </w:rPr>
                      </w:pPr>
                      <w:r>
                        <w:rPr>
                          <w:rFonts w:asciiTheme="minorHAnsi" w:hAnsiTheme="minorHAnsi" w:cstheme="minorHAnsi"/>
                          <w:color w:val="58595A"/>
                          <w:sz w:val="48"/>
                          <w:szCs w:val="48"/>
                        </w:rPr>
                        <w:t xml:space="preserve">North </w:t>
                      </w:r>
                      <w:r w:rsidR="00A245FF">
                        <w:rPr>
                          <w:rFonts w:asciiTheme="minorHAnsi" w:hAnsiTheme="minorHAnsi" w:cstheme="minorHAnsi"/>
                          <w:color w:val="58595A"/>
                          <w:sz w:val="48"/>
                          <w:szCs w:val="48"/>
                        </w:rPr>
                        <w:t>Somerset</w:t>
                      </w:r>
                    </w:p>
                  </w:txbxContent>
                </v:textbox>
                <w10:wrap anchorx="page" anchory="page"/>
              </v:shape>
            </w:pict>
          </mc:Fallback>
        </mc:AlternateContent>
      </w:r>
    </w:p>
    <w:p w14:paraId="55E2608C" w14:textId="77777777" w:rsidR="006B03DF" w:rsidRDefault="00DE20E4">
      <w:r>
        <w:rPr>
          <w:noProof/>
          <w:lang w:eastAsia="en-GB"/>
        </w:rPr>
        <w:lastRenderedPageBreak/>
        <mc:AlternateContent>
          <mc:Choice Requires="wps">
            <w:drawing>
              <wp:anchor distT="0" distB="0" distL="114300" distR="114300" simplePos="0" relativeHeight="251658247" behindDoc="0" locked="0" layoutInCell="1" allowOverlap="1" wp14:anchorId="6B18163D" wp14:editId="161A04B2">
                <wp:simplePos x="0" y="0"/>
                <wp:positionH relativeFrom="page">
                  <wp:posOffset>314325</wp:posOffset>
                </wp:positionH>
                <wp:positionV relativeFrom="page">
                  <wp:posOffset>352425</wp:posOffset>
                </wp:positionV>
                <wp:extent cx="3533775" cy="8458200"/>
                <wp:effectExtent l="0" t="0" r="9525" b="0"/>
                <wp:wrapNone/>
                <wp:docPr id="22"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845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EC98DA" w14:textId="77777777" w:rsidR="00A96BE4" w:rsidRPr="00AF34D4" w:rsidRDefault="00A96BE4" w:rsidP="00A53A2A">
                            <w:pPr>
                              <w:jc w:val="both"/>
                              <w:rPr>
                                <w:rFonts w:asciiTheme="minorHAnsi" w:hAnsiTheme="minorHAnsi" w:cstheme="minorHAnsi"/>
                              </w:rPr>
                            </w:pPr>
                            <w:r w:rsidRPr="00AF34D4">
                              <w:rPr>
                                <w:rFonts w:asciiTheme="minorHAnsi" w:hAnsiTheme="minorHAnsi" w:cstheme="minorHAnsi"/>
                              </w:rPr>
                              <w:t>Auction Notes</w:t>
                            </w:r>
                          </w:p>
                          <w:p w14:paraId="3EB0E16E" w14:textId="77777777" w:rsidR="00A96BE4" w:rsidRPr="00E54EF5" w:rsidRDefault="00A96BE4" w:rsidP="00A53A2A">
                            <w:pPr>
                              <w:jc w:val="both"/>
                              <w:rPr>
                                <w:rFonts w:asciiTheme="minorHAnsi" w:hAnsiTheme="minorHAnsi" w:cstheme="minorHAnsi"/>
                                <w:sz w:val="16"/>
                                <w:szCs w:val="16"/>
                              </w:rPr>
                            </w:pPr>
                          </w:p>
                          <w:p w14:paraId="22C51D24"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Conditions of Sale</w:t>
                            </w:r>
                          </w:p>
                          <w:p w14:paraId="5ED6D5BC" w14:textId="77777777" w:rsidR="00EB4EBC" w:rsidRPr="00EB4EBC" w:rsidRDefault="00EB4EBC" w:rsidP="00EB4EBC">
                            <w:pPr>
                              <w:jc w:val="both"/>
                              <w:rPr>
                                <w:rFonts w:asciiTheme="minorHAnsi" w:hAnsiTheme="minorHAnsi" w:cstheme="minorHAnsi"/>
                                <w:sz w:val="16"/>
                                <w:szCs w:val="16"/>
                              </w:rPr>
                            </w:pPr>
                            <w:r w:rsidRPr="00EB4EBC">
                              <w:rPr>
                                <w:rFonts w:asciiTheme="minorHAnsi" w:hAnsiTheme="minorHAnsi" w:cstheme="minorHAnsi"/>
                                <w:sz w:val="16"/>
                                <w:szCs w:val="16"/>
                              </w:rPr>
                              <w:t xml:space="preserve">Unless otherwise stated, each Lot is sold subject to the </w:t>
                            </w:r>
                            <w:r w:rsidRPr="00EB4EBC">
                              <w:rPr>
                                <w:rFonts w:asciiTheme="minorHAnsi" w:hAnsiTheme="minorHAnsi" w:cstheme="minorHAnsi"/>
                                <w:snapToGrid w:val="0"/>
                                <w:sz w:val="16"/>
                                <w:szCs w:val="16"/>
                              </w:rPr>
                              <w:t>Common Auction Conditions (4</w:t>
                            </w:r>
                            <w:r w:rsidRPr="00EB4EBC">
                              <w:rPr>
                                <w:rFonts w:asciiTheme="minorHAnsi" w:hAnsiTheme="minorHAnsi" w:cstheme="minorHAnsi"/>
                                <w:snapToGrid w:val="0"/>
                                <w:sz w:val="16"/>
                                <w:szCs w:val="16"/>
                                <w:vertAlign w:val="superscript"/>
                              </w:rPr>
                              <w:t>th</w:t>
                            </w:r>
                            <w:r w:rsidRPr="00EB4EBC">
                              <w:rPr>
                                <w:rFonts w:asciiTheme="minorHAnsi" w:hAnsiTheme="minorHAnsi" w:cstheme="minorHAnsi"/>
                                <w:snapToGrid w:val="0"/>
                                <w:sz w:val="16"/>
                                <w:szCs w:val="16"/>
                              </w:rPr>
                              <w:t xml:space="preserve"> ed.). We recommend all interested parties inspect the Common Auction Conditions prior to bidding.  </w:t>
                            </w:r>
                          </w:p>
                          <w:p w14:paraId="1B59BDBF" w14:textId="77777777" w:rsidR="00A96BE4" w:rsidRPr="00E54EF5" w:rsidRDefault="00A96BE4" w:rsidP="00A53A2A">
                            <w:pPr>
                              <w:jc w:val="both"/>
                              <w:rPr>
                                <w:rFonts w:asciiTheme="minorHAnsi" w:hAnsiTheme="minorHAnsi" w:cstheme="minorHAnsi"/>
                                <w:sz w:val="16"/>
                                <w:szCs w:val="16"/>
                              </w:rPr>
                            </w:pPr>
                          </w:p>
                          <w:p w14:paraId="5CD0FDA9"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Sale details</w:t>
                            </w:r>
                          </w:p>
                          <w:p w14:paraId="7A0BA6E4" w14:textId="2C0E81CC" w:rsidR="00EB4EBC" w:rsidRPr="00E54EF5" w:rsidRDefault="00A96BE4" w:rsidP="00A53A2A">
                            <w:pPr>
                              <w:jc w:val="both"/>
                              <w:rPr>
                                <w:rFonts w:asciiTheme="minorHAnsi" w:hAnsiTheme="minorHAnsi" w:cstheme="minorHAnsi"/>
                                <w:spacing w:val="-2"/>
                                <w:sz w:val="16"/>
                                <w:szCs w:val="16"/>
                              </w:rPr>
                            </w:pPr>
                            <w:r w:rsidRPr="00E54EF5">
                              <w:rPr>
                                <w:rFonts w:asciiTheme="minorHAnsi" w:hAnsiTheme="minorHAnsi" w:cstheme="minorHAnsi"/>
                                <w:spacing w:val="-2"/>
                                <w:sz w:val="16"/>
                                <w:szCs w:val="16"/>
                              </w:rPr>
                              <w:t xml:space="preserve">The details of each lot have been prepared based on information given by the vendor and their solicitor.  There may be occasions where the person acting on behalf of the </w:t>
                            </w:r>
                            <w:r w:rsidR="00EB4EBC">
                              <w:rPr>
                                <w:rFonts w:asciiTheme="minorHAnsi" w:hAnsiTheme="minorHAnsi" w:cstheme="minorHAnsi"/>
                                <w:spacing w:val="-2"/>
                                <w:sz w:val="16"/>
                                <w:szCs w:val="16"/>
                              </w:rPr>
                              <w:t>V</w:t>
                            </w:r>
                            <w:r w:rsidRPr="00E54EF5">
                              <w:rPr>
                                <w:rFonts w:asciiTheme="minorHAnsi" w:hAnsiTheme="minorHAnsi" w:cstheme="minorHAnsi"/>
                                <w:spacing w:val="-2"/>
                                <w:sz w:val="16"/>
                                <w:szCs w:val="16"/>
                              </w:rPr>
                              <w:t>endor does not know the property in detail.  Therefore, potential purchasers must satisfy their own enquiries and should refer to the legal documents available</w:t>
                            </w:r>
                            <w:r w:rsidR="00EB4EBC">
                              <w:rPr>
                                <w:rFonts w:asciiTheme="minorHAnsi" w:hAnsiTheme="minorHAnsi" w:cstheme="minorHAnsi"/>
                                <w:spacing w:val="-2"/>
                                <w:sz w:val="16"/>
                                <w:szCs w:val="16"/>
                              </w:rPr>
                              <w:t>.</w:t>
                            </w:r>
                          </w:p>
                          <w:p w14:paraId="115963C6" w14:textId="77777777" w:rsidR="00A96BE4" w:rsidRPr="00E54EF5" w:rsidRDefault="00A96BE4" w:rsidP="00A53A2A">
                            <w:pPr>
                              <w:jc w:val="both"/>
                              <w:rPr>
                                <w:rFonts w:asciiTheme="minorHAnsi" w:hAnsiTheme="minorHAnsi" w:cstheme="minorHAnsi"/>
                                <w:sz w:val="16"/>
                                <w:szCs w:val="16"/>
                              </w:rPr>
                            </w:pPr>
                          </w:p>
                          <w:p w14:paraId="2D5553C9"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Legal packs</w:t>
                            </w:r>
                          </w:p>
                          <w:p w14:paraId="3D7C09FB" w14:textId="77B2E15C" w:rsidR="00A96BE4" w:rsidRPr="00E54EF5" w:rsidRDefault="00A96BE4" w:rsidP="00A53A2A">
                            <w:pPr>
                              <w:jc w:val="both"/>
                              <w:rPr>
                                <w:rFonts w:asciiTheme="minorHAnsi" w:hAnsiTheme="minorHAnsi" w:cstheme="minorHAnsi"/>
                                <w:spacing w:val="-2"/>
                                <w:sz w:val="16"/>
                                <w:szCs w:val="16"/>
                              </w:rPr>
                            </w:pPr>
                            <w:r w:rsidRPr="00E54EF5">
                              <w:rPr>
                                <w:rFonts w:asciiTheme="minorHAnsi" w:hAnsiTheme="minorHAnsi" w:cstheme="minorHAnsi"/>
                                <w:spacing w:val="-2"/>
                                <w:sz w:val="16"/>
                                <w:szCs w:val="16"/>
                              </w:rPr>
                              <w:t xml:space="preserve">These </w:t>
                            </w:r>
                            <w:r w:rsidR="00751E7D" w:rsidRPr="00E54EF5">
                              <w:rPr>
                                <w:rFonts w:asciiTheme="minorHAnsi" w:hAnsiTheme="minorHAnsi" w:cstheme="minorHAnsi"/>
                                <w:spacing w:val="-2"/>
                                <w:sz w:val="16"/>
                                <w:szCs w:val="16"/>
                              </w:rPr>
                              <w:t>are available to download from the Land and Property Auction page of the Cooper and Tanner website</w:t>
                            </w:r>
                            <w:r w:rsidRPr="00E54EF5">
                              <w:rPr>
                                <w:rFonts w:asciiTheme="minorHAnsi" w:hAnsiTheme="minorHAnsi" w:cstheme="minorHAnsi"/>
                                <w:spacing w:val="-2"/>
                                <w:sz w:val="16"/>
                                <w:szCs w:val="16"/>
                              </w:rPr>
                              <w:t>.  Alternatively</w:t>
                            </w:r>
                            <w:r w:rsidR="00E5220C">
                              <w:rPr>
                                <w:rFonts w:asciiTheme="minorHAnsi" w:hAnsiTheme="minorHAnsi" w:cstheme="minorHAnsi"/>
                                <w:spacing w:val="-2"/>
                                <w:sz w:val="16"/>
                                <w:szCs w:val="16"/>
                              </w:rPr>
                              <w:t>,</w:t>
                            </w:r>
                            <w:r w:rsidRPr="00E54EF5">
                              <w:rPr>
                                <w:rFonts w:asciiTheme="minorHAnsi" w:hAnsiTheme="minorHAnsi" w:cstheme="minorHAnsi"/>
                                <w:spacing w:val="-2"/>
                                <w:sz w:val="16"/>
                                <w:szCs w:val="16"/>
                              </w:rPr>
                              <w:t xml:space="preserve"> they can be obtained from the </w:t>
                            </w:r>
                            <w:r w:rsidR="00EB4EBC">
                              <w:rPr>
                                <w:rFonts w:asciiTheme="minorHAnsi" w:hAnsiTheme="minorHAnsi" w:cstheme="minorHAnsi"/>
                                <w:spacing w:val="-2"/>
                                <w:sz w:val="16"/>
                                <w:szCs w:val="16"/>
                              </w:rPr>
                              <w:t>V</w:t>
                            </w:r>
                            <w:r w:rsidRPr="00E54EF5">
                              <w:rPr>
                                <w:rFonts w:asciiTheme="minorHAnsi" w:hAnsiTheme="minorHAnsi" w:cstheme="minorHAnsi"/>
                                <w:spacing w:val="-2"/>
                                <w:sz w:val="16"/>
                                <w:szCs w:val="16"/>
                              </w:rPr>
                              <w:t>endors’ solicitors.  There may be a charge payable direct to the solicitor.  We recommend that each potential purchaser take independent legal advice on the content of the packs.  Potential purchasers are deemed to have made all the necessary enquiries and purchase with full knowledge of the content of the legal packs.</w:t>
                            </w:r>
                          </w:p>
                          <w:p w14:paraId="5A97B25B" w14:textId="77777777" w:rsidR="00A96BE4" w:rsidRPr="00E54EF5" w:rsidRDefault="00A96BE4" w:rsidP="00A53A2A">
                            <w:pPr>
                              <w:jc w:val="both"/>
                              <w:rPr>
                                <w:rFonts w:asciiTheme="minorHAnsi" w:hAnsiTheme="minorHAnsi" w:cstheme="minorHAnsi"/>
                                <w:sz w:val="16"/>
                                <w:szCs w:val="16"/>
                              </w:rPr>
                            </w:pPr>
                          </w:p>
                          <w:p w14:paraId="08A2348A"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Registration of Interest</w:t>
                            </w:r>
                          </w:p>
                          <w:p w14:paraId="51C63FB0" w14:textId="77777777" w:rsidR="00A96BE4" w:rsidRPr="00E54EF5" w:rsidRDefault="00A96BE4" w:rsidP="00A53A2A">
                            <w:pPr>
                              <w:jc w:val="both"/>
                              <w:rPr>
                                <w:rFonts w:asciiTheme="minorHAnsi" w:hAnsiTheme="minorHAnsi" w:cstheme="minorHAnsi"/>
                                <w:sz w:val="16"/>
                                <w:szCs w:val="16"/>
                              </w:rPr>
                            </w:pPr>
                            <w:r w:rsidRPr="00E54EF5">
                              <w:rPr>
                                <w:rFonts w:asciiTheme="minorHAnsi" w:hAnsiTheme="minorHAnsi" w:cstheme="minorHAnsi"/>
                                <w:sz w:val="16"/>
                                <w:szCs w:val="16"/>
                              </w:rPr>
                              <w:t>Cooper and Tanner encourage potential purchasers to register their interest in specific lots.  This will enable the Auction Department to inform you of any amendments made to that lot during the lead up to the auction day.</w:t>
                            </w:r>
                          </w:p>
                          <w:p w14:paraId="3D862D90" w14:textId="77777777" w:rsidR="00A96BE4" w:rsidRPr="00E54EF5" w:rsidRDefault="00A96BE4" w:rsidP="00A53A2A">
                            <w:pPr>
                              <w:jc w:val="both"/>
                              <w:rPr>
                                <w:rFonts w:asciiTheme="minorHAnsi" w:hAnsiTheme="minorHAnsi" w:cstheme="minorHAnsi"/>
                                <w:sz w:val="16"/>
                                <w:szCs w:val="16"/>
                              </w:rPr>
                            </w:pPr>
                          </w:p>
                          <w:p w14:paraId="5F8EB2FF"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Tenure and Possession</w:t>
                            </w:r>
                          </w:p>
                          <w:p w14:paraId="0075B7A2" w14:textId="77777777" w:rsidR="00A96BE4" w:rsidRPr="00E54EF5" w:rsidRDefault="00A96BE4" w:rsidP="00A53A2A">
                            <w:pPr>
                              <w:jc w:val="both"/>
                              <w:rPr>
                                <w:rFonts w:asciiTheme="minorHAnsi" w:hAnsiTheme="minorHAnsi" w:cstheme="minorHAnsi"/>
                                <w:sz w:val="16"/>
                                <w:szCs w:val="16"/>
                              </w:rPr>
                            </w:pPr>
                            <w:r w:rsidRPr="00E54EF5">
                              <w:rPr>
                                <w:rFonts w:asciiTheme="minorHAnsi" w:hAnsiTheme="minorHAnsi" w:cstheme="minorHAnsi"/>
                                <w:sz w:val="16"/>
                                <w:szCs w:val="16"/>
                              </w:rPr>
                              <w:t>Unless stated otherwise, the tenure of each lot is freehold and vacant possession will be given upon completion.</w:t>
                            </w:r>
                          </w:p>
                          <w:p w14:paraId="3F1270E8" w14:textId="77777777" w:rsidR="00A96BE4" w:rsidRDefault="00A96BE4" w:rsidP="00A53A2A">
                            <w:pPr>
                              <w:jc w:val="both"/>
                              <w:rPr>
                                <w:rFonts w:asciiTheme="minorHAnsi" w:hAnsiTheme="minorHAnsi" w:cstheme="minorHAnsi"/>
                                <w:sz w:val="16"/>
                                <w:szCs w:val="16"/>
                              </w:rPr>
                            </w:pPr>
                          </w:p>
                          <w:p w14:paraId="418250D2" w14:textId="77777777" w:rsidR="00E54EF5" w:rsidRPr="00E54EF5" w:rsidRDefault="00E54EF5" w:rsidP="00A53A2A">
                            <w:pPr>
                              <w:jc w:val="both"/>
                              <w:rPr>
                                <w:rFonts w:asciiTheme="minorHAnsi" w:hAnsiTheme="minorHAnsi" w:cstheme="minorHAnsi"/>
                                <w:b/>
                                <w:bCs/>
                                <w:sz w:val="16"/>
                                <w:szCs w:val="16"/>
                              </w:rPr>
                            </w:pPr>
                            <w:r w:rsidRPr="00E54EF5">
                              <w:rPr>
                                <w:rFonts w:asciiTheme="minorHAnsi" w:hAnsiTheme="minorHAnsi" w:cstheme="minorHAnsi"/>
                                <w:b/>
                                <w:bCs/>
                                <w:sz w:val="16"/>
                                <w:szCs w:val="16"/>
                              </w:rPr>
                              <w:t>Registering to bid</w:t>
                            </w:r>
                          </w:p>
                          <w:p w14:paraId="3F6353BE" w14:textId="1B1A3636" w:rsidR="00E54EF5" w:rsidRDefault="00E54EF5" w:rsidP="00A53A2A">
                            <w:pPr>
                              <w:jc w:val="both"/>
                              <w:rPr>
                                <w:rFonts w:asciiTheme="minorHAnsi" w:hAnsiTheme="minorHAnsi" w:cstheme="minorHAnsi"/>
                                <w:sz w:val="16"/>
                                <w:szCs w:val="16"/>
                              </w:rPr>
                            </w:pPr>
                            <w:r>
                              <w:rPr>
                                <w:rFonts w:asciiTheme="minorHAnsi" w:hAnsiTheme="minorHAnsi" w:cstheme="minorHAnsi"/>
                                <w:sz w:val="16"/>
                                <w:szCs w:val="16"/>
                              </w:rPr>
                              <w:t>All those intending to bid at the auction must first register online at Cooperandtanner.co.uk.  Please note that we will not be taking registrations in the room</w:t>
                            </w:r>
                            <w:r w:rsidR="00E5220C">
                              <w:rPr>
                                <w:rFonts w:asciiTheme="minorHAnsi" w:hAnsiTheme="minorHAnsi" w:cstheme="minorHAnsi"/>
                                <w:sz w:val="16"/>
                                <w:szCs w:val="16"/>
                              </w:rPr>
                              <w:t>.</w:t>
                            </w:r>
                          </w:p>
                          <w:p w14:paraId="6090767D" w14:textId="77777777" w:rsidR="00E54EF5" w:rsidRPr="00E54EF5" w:rsidRDefault="00E54EF5" w:rsidP="00A53A2A">
                            <w:pPr>
                              <w:jc w:val="both"/>
                              <w:rPr>
                                <w:rFonts w:asciiTheme="minorHAnsi" w:hAnsiTheme="minorHAnsi" w:cstheme="minorHAnsi"/>
                                <w:sz w:val="16"/>
                                <w:szCs w:val="16"/>
                              </w:rPr>
                            </w:pPr>
                          </w:p>
                          <w:p w14:paraId="211E8AC7"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Questions</w:t>
                            </w:r>
                          </w:p>
                          <w:p w14:paraId="2BBEC751" w14:textId="5759C47A" w:rsidR="00A96BE4" w:rsidRPr="00E54EF5" w:rsidRDefault="00A96BE4" w:rsidP="00A53A2A">
                            <w:pPr>
                              <w:jc w:val="both"/>
                              <w:rPr>
                                <w:rFonts w:asciiTheme="minorHAnsi" w:hAnsiTheme="minorHAnsi" w:cstheme="minorHAnsi"/>
                                <w:spacing w:val="-8"/>
                                <w:sz w:val="16"/>
                                <w:szCs w:val="16"/>
                              </w:rPr>
                            </w:pPr>
                            <w:r w:rsidRPr="00E54EF5">
                              <w:rPr>
                                <w:rFonts w:asciiTheme="minorHAnsi" w:hAnsiTheme="minorHAnsi" w:cstheme="minorHAnsi"/>
                                <w:spacing w:val="-8"/>
                                <w:sz w:val="16"/>
                                <w:szCs w:val="16"/>
                              </w:rPr>
                              <w:t xml:space="preserve">The </w:t>
                            </w:r>
                            <w:r w:rsidR="00EB4EBC">
                              <w:rPr>
                                <w:rFonts w:asciiTheme="minorHAnsi" w:hAnsiTheme="minorHAnsi" w:cstheme="minorHAnsi"/>
                                <w:spacing w:val="-8"/>
                                <w:sz w:val="16"/>
                                <w:szCs w:val="16"/>
                              </w:rPr>
                              <w:t>V</w:t>
                            </w:r>
                            <w:r w:rsidRPr="00E54EF5">
                              <w:rPr>
                                <w:rFonts w:asciiTheme="minorHAnsi" w:hAnsiTheme="minorHAnsi" w:cstheme="minorHAnsi"/>
                                <w:spacing w:val="-8"/>
                                <w:sz w:val="16"/>
                                <w:szCs w:val="16"/>
                              </w:rPr>
                              <w:t>endor</w:t>
                            </w:r>
                            <w:r w:rsidR="00E5220C">
                              <w:rPr>
                                <w:rFonts w:asciiTheme="minorHAnsi" w:hAnsiTheme="minorHAnsi" w:cstheme="minorHAnsi"/>
                                <w:spacing w:val="-8"/>
                                <w:sz w:val="16"/>
                                <w:szCs w:val="16"/>
                              </w:rPr>
                              <w:t>’</w:t>
                            </w:r>
                            <w:r w:rsidRPr="00E54EF5">
                              <w:rPr>
                                <w:rFonts w:asciiTheme="minorHAnsi" w:hAnsiTheme="minorHAnsi" w:cstheme="minorHAnsi"/>
                                <w:spacing w:val="-8"/>
                                <w:sz w:val="16"/>
                                <w:szCs w:val="16"/>
                              </w:rPr>
                              <w:t xml:space="preserve">s solicitors </w:t>
                            </w:r>
                            <w:r w:rsidR="00751E7D" w:rsidRPr="00E54EF5">
                              <w:rPr>
                                <w:rFonts w:asciiTheme="minorHAnsi" w:hAnsiTheme="minorHAnsi" w:cstheme="minorHAnsi"/>
                                <w:spacing w:val="-8"/>
                                <w:sz w:val="16"/>
                                <w:szCs w:val="16"/>
                              </w:rPr>
                              <w:t>may be</w:t>
                            </w:r>
                            <w:r w:rsidRPr="00E54EF5">
                              <w:rPr>
                                <w:rFonts w:asciiTheme="minorHAnsi" w:hAnsiTheme="minorHAnsi" w:cstheme="minorHAnsi"/>
                                <w:spacing w:val="-8"/>
                                <w:sz w:val="16"/>
                                <w:szCs w:val="16"/>
                              </w:rPr>
                              <w:t xml:space="preserve"> available for questions prior to the start of the auction.  However, there may be occasions when they are unable to attend.  Therefore, it is advisable that any queries have been answered before the date of the auction.  Members of the Cooper and Tanner staff will be on hand and will be able to answer questions concerning the procedure.  They will not be able to answer any legal questions.  No further questions will be permitted once the auction has started.  </w:t>
                            </w:r>
                          </w:p>
                          <w:p w14:paraId="50F12BCB" w14:textId="77777777" w:rsidR="00A96BE4" w:rsidRPr="00E54EF5" w:rsidRDefault="00A96BE4" w:rsidP="00A53A2A">
                            <w:pPr>
                              <w:jc w:val="both"/>
                              <w:rPr>
                                <w:rFonts w:asciiTheme="minorHAnsi" w:hAnsiTheme="minorHAnsi" w:cstheme="minorHAnsi"/>
                                <w:sz w:val="16"/>
                                <w:szCs w:val="16"/>
                              </w:rPr>
                            </w:pPr>
                          </w:p>
                          <w:p w14:paraId="4F29DB85"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Bidding</w:t>
                            </w:r>
                            <w:r w:rsidR="00751E7D" w:rsidRPr="00E54EF5">
                              <w:rPr>
                                <w:rFonts w:asciiTheme="minorHAnsi" w:hAnsiTheme="minorHAnsi" w:cstheme="minorHAnsi"/>
                                <w:b/>
                                <w:sz w:val="16"/>
                                <w:szCs w:val="16"/>
                              </w:rPr>
                              <w:t xml:space="preserve"> in the room</w:t>
                            </w:r>
                          </w:p>
                          <w:p w14:paraId="13D74FD1" w14:textId="6BB0779D" w:rsidR="00A96BE4" w:rsidRPr="00E54EF5" w:rsidRDefault="00A96BE4" w:rsidP="00A53A2A">
                            <w:pPr>
                              <w:jc w:val="both"/>
                              <w:rPr>
                                <w:rFonts w:asciiTheme="minorHAnsi" w:hAnsiTheme="minorHAnsi" w:cstheme="minorHAnsi"/>
                                <w:sz w:val="16"/>
                                <w:szCs w:val="16"/>
                              </w:rPr>
                            </w:pPr>
                            <w:r w:rsidRPr="00E54EF5">
                              <w:rPr>
                                <w:rFonts w:asciiTheme="minorHAnsi" w:hAnsiTheme="minorHAnsi" w:cstheme="minorHAnsi"/>
                                <w:sz w:val="16"/>
                                <w:szCs w:val="16"/>
                              </w:rPr>
                              <w:t xml:space="preserve">When bidding for a lot, please make your bid clear to the auctioneer or </w:t>
                            </w:r>
                            <w:r w:rsidR="00EB4EBC">
                              <w:rPr>
                                <w:rFonts w:asciiTheme="minorHAnsi" w:hAnsiTheme="minorHAnsi" w:cstheme="minorHAnsi"/>
                                <w:sz w:val="16"/>
                                <w:szCs w:val="16"/>
                              </w:rPr>
                              <w:t>their</w:t>
                            </w:r>
                            <w:r w:rsidRPr="00E54EF5">
                              <w:rPr>
                                <w:rFonts w:asciiTheme="minorHAnsi" w:hAnsiTheme="minorHAnsi" w:cstheme="minorHAnsi"/>
                                <w:sz w:val="16"/>
                                <w:szCs w:val="16"/>
                              </w:rPr>
                              <w:t xml:space="preserve"> clerk.  The auctioneer will call the bidding three times, giving you the opportunity to place a final bid.</w:t>
                            </w:r>
                          </w:p>
                          <w:p w14:paraId="461DB7E1" w14:textId="77777777" w:rsidR="00751E7D" w:rsidRPr="00E54EF5" w:rsidRDefault="00751E7D" w:rsidP="00A53A2A">
                            <w:pPr>
                              <w:jc w:val="both"/>
                              <w:rPr>
                                <w:rFonts w:asciiTheme="minorHAnsi" w:hAnsiTheme="minorHAnsi" w:cstheme="minorHAnsi"/>
                                <w:sz w:val="16"/>
                                <w:szCs w:val="16"/>
                              </w:rPr>
                            </w:pPr>
                          </w:p>
                          <w:p w14:paraId="7D23F9FE" w14:textId="77777777" w:rsidR="00751E7D" w:rsidRPr="00E54EF5" w:rsidRDefault="00751E7D" w:rsidP="00A53A2A">
                            <w:pPr>
                              <w:jc w:val="both"/>
                              <w:rPr>
                                <w:rFonts w:asciiTheme="minorHAnsi" w:hAnsiTheme="minorHAnsi" w:cstheme="minorHAnsi"/>
                                <w:b/>
                                <w:bCs/>
                                <w:sz w:val="16"/>
                                <w:szCs w:val="16"/>
                              </w:rPr>
                            </w:pPr>
                            <w:r w:rsidRPr="00E54EF5">
                              <w:rPr>
                                <w:rFonts w:asciiTheme="minorHAnsi" w:hAnsiTheme="minorHAnsi" w:cstheme="minorHAnsi"/>
                                <w:b/>
                                <w:bCs/>
                                <w:sz w:val="16"/>
                                <w:szCs w:val="16"/>
                              </w:rPr>
                              <w:t>Bidding online</w:t>
                            </w:r>
                          </w:p>
                          <w:p w14:paraId="683A7B82" w14:textId="0D1A6619" w:rsidR="00E54EF5" w:rsidRPr="00E54EF5" w:rsidRDefault="00751E7D" w:rsidP="00A53A2A">
                            <w:pPr>
                              <w:jc w:val="both"/>
                              <w:rPr>
                                <w:rFonts w:asciiTheme="minorHAnsi" w:hAnsiTheme="minorHAnsi" w:cstheme="minorHAnsi"/>
                                <w:sz w:val="16"/>
                                <w:szCs w:val="16"/>
                              </w:rPr>
                            </w:pPr>
                            <w:r w:rsidRPr="00E54EF5">
                              <w:rPr>
                                <w:rFonts w:asciiTheme="minorHAnsi" w:hAnsiTheme="minorHAnsi" w:cstheme="minorHAnsi"/>
                                <w:sz w:val="16"/>
                                <w:szCs w:val="16"/>
                              </w:rPr>
                              <w:t>When bidding online</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you will be able to follow the auction via our livestream system.  It will be made clear both on the camera and on the website what the current bid is and what bid is being invited.  We strongly recommend that you have a consistent Internet connection </w:t>
                            </w:r>
                            <w:r w:rsidR="00E54EF5" w:rsidRPr="00E54EF5">
                              <w:rPr>
                                <w:rFonts w:asciiTheme="minorHAnsi" w:hAnsiTheme="minorHAnsi" w:cstheme="minorHAnsi"/>
                                <w:sz w:val="16"/>
                                <w:szCs w:val="16"/>
                              </w:rPr>
                              <w:t>and Cooper and Tanner cannot be held responsible for any loss of connection.  Please be aware that there may be a slight time delay in the video footage and we would suggest that you follow the figure on the screen.</w:t>
                            </w:r>
                          </w:p>
                          <w:p w14:paraId="26A11C58" w14:textId="77777777" w:rsidR="00E54EF5" w:rsidRPr="00E54EF5" w:rsidRDefault="00E54EF5" w:rsidP="00A53A2A">
                            <w:pPr>
                              <w:jc w:val="both"/>
                              <w:rPr>
                                <w:rFonts w:asciiTheme="minorHAnsi" w:hAnsiTheme="minorHAnsi" w:cstheme="minorHAnsi"/>
                                <w:sz w:val="16"/>
                                <w:szCs w:val="16"/>
                              </w:rPr>
                            </w:pPr>
                          </w:p>
                          <w:p w14:paraId="0DC927F3" w14:textId="77777777" w:rsidR="00E54EF5" w:rsidRPr="00E54EF5" w:rsidRDefault="00E54EF5" w:rsidP="00A53A2A">
                            <w:pPr>
                              <w:jc w:val="both"/>
                              <w:rPr>
                                <w:rFonts w:asciiTheme="minorHAnsi" w:hAnsiTheme="minorHAnsi" w:cstheme="minorHAnsi"/>
                                <w:b/>
                                <w:bCs/>
                                <w:sz w:val="16"/>
                                <w:szCs w:val="16"/>
                              </w:rPr>
                            </w:pPr>
                            <w:r w:rsidRPr="00E54EF5">
                              <w:rPr>
                                <w:rFonts w:asciiTheme="minorHAnsi" w:hAnsiTheme="minorHAnsi" w:cstheme="minorHAnsi"/>
                                <w:b/>
                                <w:bCs/>
                                <w:sz w:val="16"/>
                                <w:szCs w:val="16"/>
                              </w:rPr>
                              <w:t>Bidding by Proxy</w:t>
                            </w:r>
                          </w:p>
                          <w:p w14:paraId="790E4FCB" w14:textId="462A42CA" w:rsidR="00E54EF5" w:rsidRPr="00E54EF5" w:rsidRDefault="00E54EF5" w:rsidP="00A53A2A">
                            <w:pPr>
                              <w:jc w:val="both"/>
                              <w:rPr>
                                <w:rFonts w:asciiTheme="minorHAnsi" w:hAnsiTheme="minorHAnsi" w:cstheme="minorHAnsi"/>
                                <w:sz w:val="16"/>
                                <w:szCs w:val="16"/>
                              </w:rPr>
                            </w:pPr>
                            <w:r w:rsidRPr="00E54EF5">
                              <w:rPr>
                                <w:rFonts w:asciiTheme="minorHAnsi" w:hAnsiTheme="minorHAnsi" w:cstheme="minorHAnsi"/>
                                <w:sz w:val="16"/>
                                <w:szCs w:val="16"/>
                              </w:rPr>
                              <w:t>Via the auction platform</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you will be able to enter a proxy bid</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which the auctioneer will execute on your behalf.  However, we strongly recommend that where possible you attend the auction in person.  All proxy bids must be entered on the system </w:t>
                            </w:r>
                            <w:r w:rsidR="00A53A2A">
                              <w:rPr>
                                <w:rFonts w:asciiTheme="minorHAnsi" w:hAnsiTheme="minorHAnsi" w:cstheme="minorHAnsi"/>
                                <w:sz w:val="16"/>
                                <w:szCs w:val="16"/>
                              </w:rPr>
                              <w:t>48</w:t>
                            </w:r>
                            <w:r w:rsidRPr="00E54EF5">
                              <w:rPr>
                                <w:rFonts w:asciiTheme="minorHAnsi" w:hAnsiTheme="minorHAnsi" w:cstheme="minorHAnsi"/>
                                <w:sz w:val="16"/>
                                <w:szCs w:val="16"/>
                              </w:rPr>
                              <w:t xml:space="preserve"> hours prior to the start of the auction.  If you are providing a proxy bid then this must be </w:t>
                            </w:r>
                            <w:r w:rsidR="00EB4EBC">
                              <w:rPr>
                                <w:rFonts w:asciiTheme="minorHAnsi" w:hAnsiTheme="minorHAnsi" w:cstheme="minorHAnsi"/>
                                <w:sz w:val="16"/>
                                <w:szCs w:val="16"/>
                              </w:rPr>
                              <w:t>completed</w:t>
                            </w:r>
                            <w:r w:rsidRPr="00E54EF5">
                              <w:rPr>
                                <w:rFonts w:asciiTheme="minorHAnsi" w:hAnsiTheme="minorHAnsi" w:cstheme="minorHAnsi"/>
                                <w:sz w:val="16"/>
                                <w:szCs w:val="16"/>
                              </w:rPr>
                              <w:t xml:space="preserve"> no later that 48 hours before the auction.  We cannot guarantee that bids received after this time will be accepted.  </w:t>
                            </w:r>
                          </w:p>
                          <w:p w14:paraId="351819A1" w14:textId="77777777" w:rsidR="00A96BE4" w:rsidRPr="00E54EF5" w:rsidRDefault="00A96BE4" w:rsidP="00A96BE4">
                            <w:pPr>
                              <w:rPr>
                                <w:rFonts w:asciiTheme="minorHAnsi" w:hAnsiTheme="minorHAnsi" w:cstheme="minorHAnsi"/>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8163D" id="Text Box 161" o:spid="_x0000_s1045" type="#_x0000_t202" style="position:absolute;margin-left:24.75pt;margin-top:27.75pt;width:278.25pt;height:66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" stroked="f">
                <v:textbox inset="0,0,0,0">
                  <w:txbxContent>
                    <w:p w14:paraId="7BEC98DA" w14:textId="77777777" w:rsidR="00A96BE4" w:rsidRPr="00AF34D4" w:rsidRDefault="00A96BE4" w:rsidP="00A53A2A">
                      <w:pPr>
                        <w:jc w:val="both"/>
                        <w:rPr>
                          <w:rFonts w:asciiTheme="minorHAnsi" w:hAnsiTheme="minorHAnsi" w:cstheme="minorHAnsi"/>
                        </w:rPr>
                      </w:pPr>
                      <w:r w:rsidRPr="00AF34D4">
                        <w:rPr>
                          <w:rFonts w:asciiTheme="minorHAnsi" w:hAnsiTheme="minorHAnsi" w:cstheme="minorHAnsi"/>
                        </w:rPr>
                        <w:t>Auction Notes</w:t>
                      </w:r>
                    </w:p>
                    <w:p w14:paraId="3EB0E16E" w14:textId="77777777" w:rsidR="00A96BE4" w:rsidRPr="00E54EF5" w:rsidRDefault="00A96BE4" w:rsidP="00A53A2A">
                      <w:pPr>
                        <w:jc w:val="both"/>
                        <w:rPr>
                          <w:rFonts w:asciiTheme="minorHAnsi" w:hAnsiTheme="minorHAnsi" w:cstheme="minorHAnsi"/>
                          <w:sz w:val="16"/>
                          <w:szCs w:val="16"/>
                        </w:rPr>
                      </w:pPr>
                    </w:p>
                    <w:p w14:paraId="22C51D24"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Conditions of Sale</w:t>
                      </w:r>
                    </w:p>
                    <w:p w14:paraId="5ED6D5BC" w14:textId="77777777" w:rsidR="00EB4EBC" w:rsidRPr="00EB4EBC" w:rsidRDefault="00EB4EBC" w:rsidP="00EB4EBC">
                      <w:pPr>
                        <w:jc w:val="both"/>
                        <w:rPr>
                          <w:rFonts w:asciiTheme="minorHAnsi" w:hAnsiTheme="minorHAnsi" w:cstheme="minorHAnsi"/>
                          <w:sz w:val="16"/>
                          <w:szCs w:val="16"/>
                        </w:rPr>
                      </w:pPr>
                      <w:r w:rsidRPr="00EB4EBC">
                        <w:rPr>
                          <w:rFonts w:asciiTheme="minorHAnsi" w:hAnsiTheme="minorHAnsi" w:cstheme="minorHAnsi"/>
                          <w:sz w:val="16"/>
                          <w:szCs w:val="16"/>
                        </w:rPr>
                        <w:t xml:space="preserve">Unless otherwise stated, each Lot is sold subject to the </w:t>
                      </w:r>
                      <w:r w:rsidRPr="00EB4EBC">
                        <w:rPr>
                          <w:rFonts w:asciiTheme="minorHAnsi" w:hAnsiTheme="minorHAnsi" w:cstheme="minorHAnsi"/>
                          <w:snapToGrid w:val="0"/>
                          <w:sz w:val="16"/>
                          <w:szCs w:val="16"/>
                        </w:rPr>
                        <w:t>Common Auction Conditions (4</w:t>
                      </w:r>
                      <w:r w:rsidRPr="00EB4EBC">
                        <w:rPr>
                          <w:rFonts w:asciiTheme="minorHAnsi" w:hAnsiTheme="minorHAnsi" w:cstheme="minorHAnsi"/>
                          <w:snapToGrid w:val="0"/>
                          <w:sz w:val="16"/>
                          <w:szCs w:val="16"/>
                          <w:vertAlign w:val="superscript"/>
                        </w:rPr>
                        <w:t>th</w:t>
                      </w:r>
                      <w:r w:rsidRPr="00EB4EBC">
                        <w:rPr>
                          <w:rFonts w:asciiTheme="minorHAnsi" w:hAnsiTheme="minorHAnsi" w:cstheme="minorHAnsi"/>
                          <w:snapToGrid w:val="0"/>
                          <w:sz w:val="16"/>
                          <w:szCs w:val="16"/>
                        </w:rPr>
                        <w:t xml:space="preserve"> ed.). We recommend all interested parties inspect the Common Auction Conditions prior to bidding.  </w:t>
                      </w:r>
                    </w:p>
                    <w:p w14:paraId="1B59BDBF" w14:textId="77777777" w:rsidR="00A96BE4" w:rsidRPr="00E54EF5" w:rsidRDefault="00A96BE4" w:rsidP="00A53A2A">
                      <w:pPr>
                        <w:jc w:val="both"/>
                        <w:rPr>
                          <w:rFonts w:asciiTheme="minorHAnsi" w:hAnsiTheme="minorHAnsi" w:cstheme="minorHAnsi"/>
                          <w:sz w:val="16"/>
                          <w:szCs w:val="16"/>
                        </w:rPr>
                      </w:pPr>
                    </w:p>
                    <w:p w14:paraId="5CD0FDA9"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Sale details</w:t>
                      </w:r>
                    </w:p>
                    <w:p w14:paraId="7A0BA6E4" w14:textId="2C0E81CC" w:rsidR="00EB4EBC" w:rsidRPr="00E54EF5" w:rsidRDefault="00A96BE4" w:rsidP="00A53A2A">
                      <w:pPr>
                        <w:jc w:val="both"/>
                        <w:rPr>
                          <w:rFonts w:asciiTheme="minorHAnsi" w:hAnsiTheme="minorHAnsi" w:cstheme="minorHAnsi"/>
                          <w:spacing w:val="-2"/>
                          <w:sz w:val="16"/>
                          <w:szCs w:val="16"/>
                        </w:rPr>
                      </w:pPr>
                      <w:r w:rsidRPr="00E54EF5">
                        <w:rPr>
                          <w:rFonts w:asciiTheme="minorHAnsi" w:hAnsiTheme="minorHAnsi" w:cstheme="minorHAnsi"/>
                          <w:spacing w:val="-2"/>
                          <w:sz w:val="16"/>
                          <w:szCs w:val="16"/>
                        </w:rPr>
                        <w:t xml:space="preserve">The details of each lot have been prepared based on information given by the vendor and their solicitor.  There may be occasions where the person acting on behalf of the </w:t>
                      </w:r>
                      <w:r w:rsidR="00EB4EBC">
                        <w:rPr>
                          <w:rFonts w:asciiTheme="minorHAnsi" w:hAnsiTheme="minorHAnsi" w:cstheme="minorHAnsi"/>
                          <w:spacing w:val="-2"/>
                          <w:sz w:val="16"/>
                          <w:szCs w:val="16"/>
                        </w:rPr>
                        <w:t>V</w:t>
                      </w:r>
                      <w:r w:rsidRPr="00E54EF5">
                        <w:rPr>
                          <w:rFonts w:asciiTheme="minorHAnsi" w:hAnsiTheme="minorHAnsi" w:cstheme="minorHAnsi"/>
                          <w:spacing w:val="-2"/>
                          <w:sz w:val="16"/>
                          <w:szCs w:val="16"/>
                        </w:rPr>
                        <w:t>endor does not know the property in detail.  Therefore, potential purchasers must satisfy their own enquiries and should refer to the legal documents available</w:t>
                      </w:r>
                      <w:r w:rsidR="00EB4EBC">
                        <w:rPr>
                          <w:rFonts w:asciiTheme="minorHAnsi" w:hAnsiTheme="minorHAnsi" w:cstheme="minorHAnsi"/>
                          <w:spacing w:val="-2"/>
                          <w:sz w:val="16"/>
                          <w:szCs w:val="16"/>
                        </w:rPr>
                        <w:t>.</w:t>
                      </w:r>
                    </w:p>
                    <w:p w14:paraId="115963C6" w14:textId="77777777" w:rsidR="00A96BE4" w:rsidRPr="00E54EF5" w:rsidRDefault="00A96BE4" w:rsidP="00A53A2A">
                      <w:pPr>
                        <w:jc w:val="both"/>
                        <w:rPr>
                          <w:rFonts w:asciiTheme="minorHAnsi" w:hAnsiTheme="minorHAnsi" w:cstheme="minorHAnsi"/>
                          <w:sz w:val="16"/>
                          <w:szCs w:val="16"/>
                        </w:rPr>
                      </w:pPr>
                    </w:p>
                    <w:p w14:paraId="2D5553C9"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Legal packs</w:t>
                      </w:r>
                    </w:p>
                    <w:p w14:paraId="3D7C09FB" w14:textId="77B2E15C" w:rsidR="00A96BE4" w:rsidRPr="00E54EF5" w:rsidRDefault="00A96BE4" w:rsidP="00A53A2A">
                      <w:pPr>
                        <w:jc w:val="both"/>
                        <w:rPr>
                          <w:rFonts w:asciiTheme="minorHAnsi" w:hAnsiTheme="minorHAnsi" w:cstheme="minorHAnsi"/>
                          <w:spacing w:val="-2"/>
                          <w:sz w:val="16"/>
                          <w:szCs w:val="16"/>
                        </w:rPr>
                      </w:pPr>
                      <w:r w:rsidRPr="00E54EF5">
                        <w:rPr>
                          <w:rFonts w:asciiTheme="minorHAnsi" w:hAnsiTheme="minorHAnsi" w:cstheme="minorHAnsi"/>
                          <w:spacing w:val="-2"/>
                          <w:sz w:val="16"/>
                          <w:szCs w:val="16"/>
                        </w:rPr>
                        <w:t xml:space="preserve">These </w:t>
                      </w:r>
                      <w:r w:rsidR="00751E7D" w:rsidRPr="00E54EF5">
                        <w:rPr>
                          <w:rFonts w:asciiTheme="minorHAnsi" w:hAnsiTheme="minorHAnsi" w:cstheme="minorHAnsi"/>
                          <w:spacing w:val="-2"/>
                          <w:sz w:val="16"/>
                          <w:szCs w:val="16"/>
                        </w:rPr>
                        <w:t>are available to download from the Land and Property Auction page of the Cooper and Tanner website</w:t>
                      </w:r>
                      <w:r w:rsidRPr="00E54EF5">
                        <w:rPr>
                          <w:rFonts w:asciiTheme="minorHAnsi" w:hAnsiTheme="minorHAnsi" w:cstheme="minorHAnsi"/>
                          <w:spacing w:val="-2"/>
                          <w:sz w:val="16"/>
                          <w:szCs w:val="16"/>
                        </w:rPr>
                        <w:t>.  Alternatively</w:t>
                      </w:r>
                      <w:r w:rsidR="00E5220C">
                        <w:rPr>
                          <w:rFonts w:asciiTheme="minorHAnsi" w:hAnsiTheme="minorHAnsi" w:cstheme="minorHAnsi"/>
                          <w:spacing w:val="-2"/>
                          <w:sz w:val="16"/>
                          <w:szCs w:val="16"/>
                        </w:rPr>
                        <w:t>,</w:t>
                      </w:r>
                      <w:r w:rsidRPr="00E54EF5">
                        <w:rPr>
                          <w:rFonts w:asciiTheme="minorHAnsi" w:hAnsiTheme="minorHAnsi" w:cstheme="minorHAnsi"/>
                          <w:spacing w:val="-2"/>
                          <w:sz w:val="16"/>
                          <w:szCs w:val="16"/>
                        </w:rPr>
                        <w:t xml:space="preserve"> they can be obtained from the </w:t>
                      </w:r>
                      <w:r w:rsidR="00EB4EBC">
                        <w:rPr>
                          <w:rFonts w:asciiTheme="minorHAnsi" w:hAnsiTheme="minorHAnsi" w:cstheme="minorHAnsi"/>
                          <w:spacing w:val="-2"/>
                          <w:sz w:val="16"/>
                          <w:szCs w:val="16"/>
                        </w:rPr>
                        <w:t>V</w:t>
                      </w:r>
                      <w:r w:rsidRPr="00E54EF5">
                        <w:rPr>
                          <w:rFonts w:asciiTheme="minorHAnsi" w:hAnsiTheme="minorHAnsi" w:cstheme="minorHAnsi"/>
                          <w:spacing w:val="-2"/>
                          <w:sz w:val="16"/>
                          <w:szCs w:val="16"/>
                        </w:rPr>
                        <w:t>endors’ solicitors.  There may be a charge payable direct to the solicitor.  We recommend that each potential purchaser take independent legal advice on the content of the packs.  Potential purchasers are deemed to have made all the necessary enquiries and purchase with full knowledge of the content of the legal packs.</w:t>
                      </w:r>
                    </w:p>
                    <w:p w14:paraId="5A97B25B" w14:textId="77777777" w:rsidR="00A96BE4" w:rsidRPr="00E54EF5" w:rsidRDefault="00A96BE4" w:rsidP="00A53A2A">
                      <w:pPr>
                        <w:jc w:val="both"/>
                        <w:rPr>
                          <w:rFonts w:asciiTheme="minorHAnsi" w:hAnsiTheme="minorHAnsi" w:cstheme="minorHAnsi"/>
                          <w:sz w:val="16"/>
                          <w:szCs w:val="16"/>
                        </w:rPr>
                      </w:pPr>
                    </w:p>
                    <w:p w14:paraId="08A2348A"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Registration of Interest</w:t>
                      </w:r>
                    </w:p>
                    <w:p w14:paraId="51C63FB0" w14:textId="77777777" w:rsidR="00A96BE4" w:rsidRPr="00E54EF5" w:rsidRDefault="00A96BE4" w:rsidP="00A53A2A">
                      <w:pPr>
                        <w:jc w:val="both"/>
                        <w:rPr>
                          <w:rFonts w:asciiTheme="minorHAnsi" w:hAnsiTheme="minorHAnsi" w:cstheme="minorHAnsi"/>
                          <w:sz w:val="16"/>
                          <w:szCs w:val="16"/>
                        </w:rPr>
                      </w:pPr>
                      <w:r w:rsidRPr="00E54EF5">
                        <w:rPr>
                          <w:rFonts w:asciiTheme="minorHAnsi" w:hAnsiTheme="minorHAnsi" w:cstheme="minorHAnsi"/>
                          <w:sz w:val="16"/>
                          <w:szCs w:val="16"/>
                        </w:rPr>
                        <w:t>Cooper and Tanner encourage potential purchasers to register their interest in specific lots.  This will enable the Auction Department to inform you of any amendments made to that lot during the lead up to the auction day.</w:t>
                      </w:r>
                    </w:p>
                    <w:p w14:paraId="3D862D90" w14:textId="77777777" w:rsidR="00A96BE4" w:rsidRPr="00E54EF5" w:rsidRDefault="00A96BE4" w:rsidP="00A53A2A">
                      <w:pPr>
                        <w:jc w:val="both"/>
                        <w:rPr>
                          <w:rFonts w:asciiTheme="minorHAnsi" w:hAnsiTheme="minorHAnsi" w:cstheme="minorHAnsi"/>
                          <w:sz w:val="16"/>
                          <w:szCs w:val="16"/>
                        </w:rPr>
                      </w:pPr>
                    </w:p>
                    <w:p w14:paraId="5F8EB2FF"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Tenure and Possession</w:t>
                      </w:r>
                    </w:p>
                    <w:p w14:paraId="0075B7A2" w14:textId="77777777" w:rsidR="00A96BE4" w:rsidRPr="00E54EF5" w:rsidRDefault="00A96BE4" w:rsidP="00A53A2A">
                      <w:pPr>
                        <w:jc w:val="both"/>
                        <w:rPr>
                          <w:rFonts w:asciiTheme="minorHAnsi" w:hAnsiTheme="minorHAnsi" w:cstheme="minorHAnsi"/>
                          <w:sz w:val="16"/>
                          <w:szCs w:val="16"/>
                        </w:rPr>
                      </w:pPr>
                      <w:r w:rsidRPr="00E54EF5">
                        <w:rPr>
                          <w:rFonts w:asciiTheme="minorHAnsi" w:hAnsiTheme="minorHAnsi" w:cstheme="minorHAnsi"/>
                          <w:sz w:val="16"/>
                          <w:szCs w:val="16"/>
                        </w:rPr>
                        <w:t>Unless stated otherwise, the tenure of each lot is freehold and vacant possession will be given upon completion.</w:t>
                      </w:r>
                    </w:p>
                    <w:p w14:paraId="3F1270E8" w14:textId="77777777" w:rsidR="00A96BE4" w:rsidRDefault="00A96BE4" w:rsidP="00A53A2A">
                      <w:pPr>
                        <w:jc w:val="both"/>
                        <w:rPr>
                          <w:rFonts w:asciiTheme="minorHAnsi" w:hAnsiTheme="minorHAnsi" w:cstheme="minorHAnsi"/>
                          <w:sz w:val="16"/>
                          <w:szCs w:val="16"/>
                        </w:rPr>
                      </w:pPr>
                    </w:p>
                    <w:p w14:paraId="418250D2" w14:textId="77777777" w:rsidR="00E54EF5" w:rsidRPr="00E54EF5" w:rsidRDefault="00E54EF5" w:rsidP="00A53A2A">
                      <w:pPr>
                        <w:jc w:val="both"/>
                        <w:rPr>
                          <w:rFonts w:asciiTheme="minorHAnsi" w:hAnsiTheme="minorHAnsi" w:cstheme="minorHAnsi"/>
                          <w:b/>
                          <w:bCs/>
                          <w:sz w:val="16"/>
                          <w:szCs w:val="16"/>
                        </w:rPr>
                      </w:pPr>
                      <w:r w:rsidRPr="00E54EF5">
                        <w:rPr>
                          <w:rFonts w:asciiTheme="minorHAnsi" w:hAnsiTheme="minorHAnsi" w:cstheme="minorHAnsi"/>
                          <w:b/>
                          <w:bCs/>
                          <w:sz w:val="16"/>
                          <w:szCs w:val="16"/>
                        </w:rPr>
                        <w:t>Registering to bid</w:t>
                      </w:r>
                    </w:p>
                    <w:p w14:paraId="3F6353BE" w14:textId="1B1A3636" w:rsidR="00E54EF5" w:rsidRDefault="00E54EF5" w:rsidP="00A53A2A">
                      <w:pPr>
                        <w:jc w:val="both"/>
                        <w:rPr>
                          <w:rFonts w:asciiTheme="minorHAnsi" w:hAnsiTheme="minorHAnsi" w:cstheme="minorHAnsi"/>
                          <w:sz w:val="16"/>
                          <w:szCs w:val="16"/>
                        </w:rPr>
                      </w:pPr>
                      <w:r>
                        <w:rPr>
                          <w:rFonts w:asciiTheme="minorHAnsi" w:hAnsiTheme="minorHAnsi" w:cstheme="minorHAnsi"/>
                          <w:sz w:val="16"/>
                          <w:szCs w:val="16"/>
                        </w:rPr>
                        <w:t>All those intending to bid at the auction must first register online at Cooperandtanner.co.uk.  Please note that we will not be taking registrations in the room</w:t>
                      </w:r>
                      <w:r w:rsidR="00E5220C">
                        <w:rPr>
                          <w:rFonts w:asciiTheme="minorHAnsi" w:hAnsiTheme="minorHAnsi" w:cstheme="minorHAnsi"/>
                          <w:sz w:val="16"/>
                          <w:szCs w:val="16"/>
                        </w:rPr>
                        <w:t>.</w:t>
                      </w:r>
                    </w:p>
                    <w:p w14:paraId="6090767D" w14:textId="77777777" w:rsidR="00E54EF5" w:rsidRPr="00E54EF5" w:rsidRDefault="00E54EF5" w:rsidP="00A53A2A">
                      <w:pPr>
                        <w:jc w:val="both"/>
                        <w:rPr>
                          <w:rFonts w:asciiTheme="minorHAnsi" w:hAnsiTheme="minorHAnsi" w:cstheme="minorHAnsi"/>
                          <w:sz w:val="16"/>
                          <w:szCs w:val="16"/>
                        </w:rPr>
                      </w:pPr>
                    </w:p>
                    <w:p w14:paraId="211E8AC7"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Questions</w:t>
                      </w:r>
                    </w:p>
                    <w:p w14:paraId="2BBEC751" w14:textId="5759C47A" w:rsidR="00A96BE4" w:rsidRPr="00E54EF5" w:rsidRDefault="00A96BE4" w:rsidP="00A53A2A">
                      <w:pPr>
                        <w:jc w:val="both"/>
                        <w:rPr>
                          <w:rFonts w:asciiTheme="minorHAnsi" w:hAnsiTheme="minorHAnsi" w:cstheme="minorHAnsi"/>
                          <w:spacing w:val="-8"/>
                          <w:sz w:val="16"/>
                          <w:szCs w:val="16"/>
                        </w:rPr>
                      </w:pPr>
                      <w:r w:rsidRPr="00E54EF5">
                        <w:rPr>
                          <w:rFonts w:asciiTheme="minorHAnsi" w:hAnsiTheme="minorHAnsi" w:cstheme="minorHAnsi"/>
                          <w:spacing w:val="-8"/>
                          <w:sz w:val="16"/>
                          <w:szCs w:val="16"/>
                        </w:rPr>
                        <w:t xml:space="preserve">The </w:t>
                      </w:r>
                      <w:r w:rsidR="00EB4EBC">
                        <w:rPr>
                          <w:rFonts w:asciiTheme="minorHAnsi" w:hAnsiTheme="minorHAnsi" w:cstheme="minorHAnsi"/>
                          <w:spacing w:val="-8"/>
                          <w:sz w:val="16"/>
                          <w:szCs w:val="16"/>
                        </w:rPr>
                        <w:t>V</w:t>
                      </w:r>
                      <w:r w:rsidRPr="00E54EF5">
                        <w:rPr>
                          <w:rFonts w:asciiTheme="minorHAnsi" w:hAnsiTheme="minorHAnsi" w:cstheme="minorHAnsi"/>
                          <w:spacing w:val="-8"/>
                          <w:sz w:val="16"/>
                          <w:szCs w:val="16"/>
                        </w:rPr>
                        <w:t>endor</w:t>
                      </w:r>
                      <w:r w:rsidR="00E5220C">
                        <w:rPr>
                          <w:rFonts w:asciiTheme="minorHAnsi" w:hAnsiTheme="minorHAnsi" w:cstheme="minorHAnsi"/>
                          <w:spacing w:val="-8"/>
                          <w:sz w:val="16"/>
                          <w:szCs w:val="16"/>
                        </w:rPr>
                        <w:t>’</w:t>
                      </w:r>
                      <w:r w:rsidRPr="00E54EF5">
                        <w:rPr>
                          <w:rFonts w:asciiTheme="minorHAnsi" w:hAnsiTheme="minorHAnsi" w:cstheme="minorHAnsi"/>
                          <w:spacing w:val="-8"/>
                          <w:sz w:val="16"/>
                          <w:szCs w:val="16"/>
                        </w:rPr>
                        <w:t xml:space="preserve">s solicitors </w:t>
                      </w:r>
                      <w:r w:rsidR="00751E7D" w:rsidRPr="00E54EF5">
                        <w:rPr>
                          <w:rFonts w:asciiTheme="minorHAnsi" w:hAnsiTheme="minorHAnsi" w:cstheme="minorHAnsi"/>
                          <w:spacing w:val="-8"/>
                          <w:sz w:val="16"/>
                          <w:szCs w:val="16"/>
                        </w:rPr>
                        <w:t>may be</w:t>
                      </w:r>
                      <w:r w:rsidRPr="00E54EF5">
                        <w:rPr>
                          <w:rFonts w:asciiTheme="minorHAnsi" w:hAnsiTheme="minorHAnsi" w:cstheme="minorHAnsi"/>
                          <w:spacing w:val="-8"/>
                          <w:sz w:val="16"/>
                          <w:szCs w:val="16"/>
                        </w:rPr>
                        <w:t xml:space="preserve"> available for questions prior to the start of the auction.  However, there may be occasions when they are unable to attend.  Therefore, it is advisable that any queries have been answered before the date of the auction.  Members of the Cooper and Tanner staff will be on hand and will be able to answer questions concerning the procedure.  They will not be able to answer any legal questions.  No further questions will be permitted once the auction has started.  </w:t>
                      </w:r>
                    </w:p>
                    <w:p w14:paraId="50F12BCB" w14:textId="77777777" w:rsidR="00A96BE4" w:rsidRPr="00E54EF5" w:rsidRDefault="00A96BE4" w:rsidP="00A53A2A">
                      <w:pPr>
                        <w:jc w:val="both"/>
                        <w:rPr>
                          <w:rFonts w:asciiTheme="minorHAnsi" w:hAnsiTheme="minorHAnsi" w:cstheme="minorHAnsi"/>
                          <w:sz w:val="16"/>
                          <w:szCs w:val="16"/>
                        </w:rPr>
                      </w:pPr>
                    </w:p>
                    <w:p w14:paraId="4F29DB85" w14:textId="77777777" w:rsidR="00A96BE4" w:rsidRPr="00E54EF5" w:rsidRDefault="00A96BE4" w:rsidP="00A53A2A">
                      <w:pPr>
                        <w:jc w:val="both"/>
                        <w:rPr>
                          <w:rFonts w:asciiTheme="minorHAnsi" w:hAnsiTheme="minorHAnsi" w:cstheme="minorHAnsi"/>
                          <w:b/>
                          <w:sz w:val="16"/>
                          <w:szCs w:val="16"/>
                        </w:rPr>
                      </w:pPr>
                      <w:r w:rsidRPr="00E54EF5">
                        <w:rPr>
                          <w:rFonts w:asciiTheme="minorHAnsi" w:hAnsiTheme="minorHAnsi" w:cstheme="minorHAnsi"/>
                          <w:b/>
                          <w:sz w:val="16"/>
                          <w:szCs w:val="16"/>
                        </w:rPr>
                        <w:t>Bidding</w:t>
                      </w:r>
                      <w:r w:rsidR="00751E7D" w:rsidRPr="00E54EF5">
                        <w:rPr>
                          <w:rFonts w:asciiTheme="minorHAnsi" w:hAnsiTheme="minorHAnsi" w:cstheme="minorHAnsi"/>
                          <w:b/>
                          <w:sz w:val="16"/>
                          <w:szCs w:val="16"/>
                        </w:rPr>
                        <w:t xml:space="preserve"> in the room</w:t>
                      </w:r>
                    </w:p>
                    <w:p w14:paraId="13D74FD1" w14:textId="6BB0779D" w:rsidR="00A96BE4" w:rsidRPr="00E54EF5" w:rsidRDefault="00A96BE4" w:rsidP="00A53A2A">
                      <w:pPr>
                        <w:jc w:val="both"/>
                        <w:rPr>
                          <w:rFonts w:asciiTheme="minorHAnsi" w:hAnsiTheme="minorHAnsi" w:cstheme="minorHAnsi"/>
                          <w:sz w:val="16"/>
                          <w:szCs w:val="16"/>
                        </w:rPr>
                      </w:pPr>
                      <w:r w:rsidRPr="00E54EF5">
                        <w:rPr>
                          <w:rFonts w:asciiTheme="minorHAnsi" w:hAnsiTheme="minorHAnsi" w:cstheme="minorHAnsi"/>
                          <w:sz w:val="16"/>
                          <w:szCs w:val="16"/>
                        </w:rPr>
                        <w:t xml:space="preserve">When bidding for a lot, please make your bid clear to the auctioneer or </w:t>
                      </w:r>
                      <w:r w:rsidR="00EB4EBC">
                        <w:rPr>
                          <w:rFonts w:asciiTheme="minorHAnsi" w:hAnsiTheme="minorHAnsi" w:cstheme="minorHAnsi"/>
                          <w:sz w:val="16"/>
                          <w:szCs w:val="16"/>
                        </w:rPr>
                        <w:t>their</w:t>
                      </w:r>
                      <w:r w:rsidRPr="00E54EF5">
                        <w:rPr>
                          <w:rFonts w:asciiTheme="minorHAnsi" w:hAnsiTheme="minorHAnsi" w:cstheme="minorHAnsi"/>
                          <w:sz w:val="16"/>
                          <w:szCs w:val="16"/>
                        </w:rPr>
                        <w:t xml:space="preserve"> clerk.  The auctioneer will call the bidding three times, giving you the opportunity to place a final bid.</w:t>
                      </w:r>
                    </w:p>
                    <w:p w14:paraId="461DB7E1" w14:textId="77777777" w:rsidR="00751E7D" w:rsidRPr="00E54EF5" w:rsidRDefault="00751E7D" w:rsidP="00A53A2A">
                      <w:pPr>
                        <w:jc w:val="both"/>
                        <w:rPr>
                          <w:rFonts w:asciiTheme="minorHAnsi" w:hAnsiTheme="minorHAnsi" w:cstheme="minorHAnsi"/>
                          <w:sz w:val="16"/>
                          <w:szCs w:val="16"/>
                        </w:rPr>
                      </w:pPr>
                    </w:p>
                    <w:p w14:paraId="7D23F9FE" w14:textId="77777777" w:rsidR="00751E7D" w:rsidRPr="00E54EF5" w:rsidRDefault="00751E7D" w:rsidP="00A53A2A">
                      <w:pPr>
                        <w:jc w:val="both"/>
                        <w:rPr>
                          <w:rFonts w:asciiTheme="minorHAnsi" w:hAnsiTheme="minorHAnsi" w:cstheme="minorHAnsi"/>
                          <w:b/>
                          <w:bCs/>
                          <w:sz w:val="16"/>
                          <w:szCs w:val="16"/>
                        </w:rPr>
                      </w:pPr>
                      <w:r w:rsidRPr="00E54EF5">
                        <w:rPr>
                          <w:rFonts w:asciiTheme="minorHAnsi" w:hAnsiTheme="minorHAnsi" w:cstheme="minorHAnsi"/>
                          <w:b/>
                          <w:bCs/>
                          <w:sz w:val="16"/>
                          <w:szCs w:val="16"/>
                        </w:rPr>
                        <w:t>Bidding online</w:t>
                      </w:r>
                    </w:p>
                    <w:p w14:paraId="683A7B82" w14:textId="0D1A6619" w:rsidR="00E54EF5" w:rsidRPr="00E54EF5" w:rsidRDefault="00751E7D" w:rsidP="00A53A2A">
                      <w:pPr>
                        <w:jc w:val="both"/>
                        <w:rPr>
                          <w:rFonts w:asciiTheme="minorHAnsi" w:hAnsiTheme="minorHAnsi" w:cstheme="minorHAnsi"/>
                          <w:sz w:val="16"/>
                          <w:szCs w:val="16"/>
                        </w:rPr>
                      </w:pPr>
                      <w:r w:rsidRPr="00E54EF5">
                        <w:rPr>
                          <w:rFonts w:asciiTheme="minorHAnsi" w:hAnsiTheme="minorHAnsi" w:cstheme="minorHAnsi"/>
                          <w:sz w:val="16"/>
                          <w:szCs w:val="16"/>
                        </w:rPr>
                        <w:t>When bidding online</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you will be able to follow the auction via our livestream system.  It will be made clear both on the camera and on the website what the current bid is and what bid is being invited.  We strongly recommend that you have a consistent Internet connection </w:t>
                      </w:r>
                      <w:r w:rsidR="00E54EF5" w:rsidRPr="00E54EF5">
                        <w:rPr>
                          <w:rFonts w:asciiTheme="minorHAnsi" w:hAnsiTheme="minorHAnsi" w:cstheme="minorHAnsi"/>
                          <w:sz w:val="16"/>
                          <w:szCs w:val="16"/>
                        </w:rPr>
                        <w:t xml:space="preserve">and </w:t>
                      </w:r>
                      <w:proofErr w:type="gramStart"/>
                      <w:r w:rsidR="00E54EF5" w:rsidRPr="00E54EF5">
                        <w:rPr>
                          <w:rFonts w:asciiTheme="minorHAnsi" w:hAnsiTheme="minorHAnsi" w:cstheme="minorHAnsi"/>
                          <w:sz w:val="16"/>
                          <w:szCs w:val="16"/>
                        </w:rPr>
                        <w:t>Cooper</w:t>
                      </w:r>
                      <w:proofErr w:type="gramEnd"/>
                      <w:r w:rsidR="00E54EF5" w:rsidRPr="00E54EF5">
                        <w:rPr>
                          <w:rFonts w:asciiTheme="minorHAnsi" w:hAnsiTheme="minorHAnsi" w:cstheme="minorHAnsi"/>
                          <w:sz w:val="16"/>
                          <w:szCs w:val="16"/>
                        </w:rPr>
                        <w:t xml:space="preserve"> and Tanner cannot be held responsible for any loss of connection.  Please be aware that there may be a slight time delay in the video </w:t>
                      </w:r>
                      <w:proofErr w:type="gramStart"/>
                      <w:r w:rsidR="00E54EF5" w:rsidRPr="00E54EF5">
                        <w:rPr>
                          <w:rFonts w:asciiTheme="minorHAnsi" w:hAnsiTheme="minorHAnsi" w:cstheme="minorHAnsi"/>
                          <w:sz w:val="16"/>
                          <w:szCs w:val="16"/>
                        </w:rPr>
                        <w:t>footage</w:t>
                      </w:r>
                      <w:proofErr w:type="gramEnd"/>
                      <w:r w:rsidR="00E54EF5" w:rsidRPr="00E54EF5">
                        <w:rPr>
                          <w:rFonts w:asciiTheme="minorHAnsi" w:hAnsiTheme="minorHAnsi" w:cstheme="minorHAnsi"/>
                          <w:sz w:val="16"/>
                          <w:szCs w:val="16"/>
                        </w:rPr>
                        <w:t xml:space="preserve"> and we would suggest that you follow the figure on the screen.</w:t>
                      </w:r>
                    </w:p>
                    <w:p w14:paraId="26A11C58" w14:textId="77777777" w:rsidR="00E54EF5" w:rsidRPr="00E54EF5" w:rsidRDefault="00E54EF5" w:rsidP="00A53A2A">
                      <w:pPr>
                        <w:jc w:val="both"/>
                        <w:rPr>
                          <w:rFonts w:asciiTheme="minorHAnsi" w:hAnsiTheme="minorHAnsi" w:cstheme="minorHAnsi"/>
                          <w:sz w:val="16"/>
                          <w:szCs w:val="16"/>
                        </w:rPr>
                      </w:pPr>
                    </w:p>
                    <w:p w14:paraId="0DC927F3" w14:textId="77777777" w:rsidR="00E54EF5" w:rsidRPr="00E54EF5" w:rsidRDefault="00E54EF5" w:rsidP="00A53A2A">
                      <w:pPr>
                        <w:jc w:val="both"/>
                        <w:rPr>
                          <w:rFonts w:asciiTheme="minorHAnsi" w:hAnsiTheme="minorHAnsi" w:cstheme="minorHAnsi"/>
                          <w:b/>
                          <w:bCs/>
                          <w:sz w:val="16"/>
                          <w:szCs w:val="16"/>
                        </w:rPr>
                      </w:pPr>
                      <w:r w:rsidRPr="00E54EF5">
                        <w:rPr>
                          <w:rFonts w:asciiTheme="minorHAnsi" w:hAnsiTheme="minorHAnsi" w:cstheme="minorHAnsi"/>
                          <w:b/>
                          <w:bCs/>
                          <w:sz w:val="16"/>
                          <w:szCs w:val="16"/>
                        </w:rPr>
                        <w:t>Bidding by Proxy</w:t>
                      </w:r>
                    </w:p>
                    <w:p w14:paraId="790E4FCB" w14:textId="462A42CA" w:rsidR="00E54EF5" w:rsidRPr="00E54EF5" w:rsidRDefault="00E54EF5" w:rsidP="00A53A2A">
                      <w:pPr>
                        <w:jc w:val="both"/>
                        <w:rPr>
                          <w:rFonts w:asciiTheme="minorHAnsi" w:hAnsiTheme="minorHAnsi" w:cstheme="minorHAnsi"/>
                          <w:sz w:val="16"/>
                          <w:szCs w:val="16"/>
                        </w:rPr>
                      </w:pPr>
                      <w:r w:rsidRPr="00E54EF5">
                        <w:rPr>
                          <w:rFonts w:asciiTheme="minorHAnsi" w:hAnsiTheme="minorHAnsi" w:cstheme="minorHAnsi"/>
                          <w:sz w:val="16"/>
                          <w:szCs w:val="16"/>
                        </w:rPr>
                        <w:t>Via the auction platform</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you will be able to enter a proxy bid</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which the auctioneer will execute on your behalf.  However, we strongly recommend that where possible you attend the auction in person.  All proxy bids must be entered on the system </w:t>
                      </w:r>
                      <w:r w:rsidR="00A53A2A">
                        <w:rPr>
                          <w:rFonts w:asciiTheme="minorHAnsi" w:hAnsiTheme="minorHAnsi" w:cstheme="minorHAnsi"/>
                          <w:sz w:val="16"/>
                          <w:szCs w:val="16"/>
                        </w:rPr>
                        <w:t>48</w:t>
                      </w:r>
                      <w:r w:rsidRPr="00E54EF5">
                        <w:rPr>
                          <w:rFonts w:asciiTheme="minorHAnsi" w:hAnsiTheme="minorHAnsi" w:cstheme="minorHAnsi"/>
                          <w:sz w:val="16"/>
                          <w:szCs w:val="16"/>
                        </w:rPr>
                        <w:t xml:space="preserve"> hours prior to the start of the auction.  If you are providing a proxy </w:t>
                      </w:r>
                      <w:proofErr w:type="gramStart"/>
                      <w:r w:rsidRPr="00E54EF5">
                        <w:rPr>
                          <w:rFonts w:asciiTheme="minorHAnsi" w:hAnsiTheme="minorHAnsi" w:cstheme="minorHAnsi"/>
                          <w:sz w:val="16"/>
                          <w:szCs w:val="16"/>
                        </w:rPr>
                        <w:t>bid</w:t>
                      </w:r>
                      <w:proofErr w:type="gramEnd"/>
                      <w:r w:rsidRPr="00E54EF5">
                        <w:rPr>
                          <w:rFonts w:asciiTheme="minorHAnsi" w:hAnsiTheme="minorHAnsi" w:cstheme="minorHAnsi"/>
                          <w:sz w:val="16"/>
                          <w:szCs w:val="16"/>
                        </w:rPr>
                        <w:t xml:space="preserve"> then this must be </w:t>
                      </w:r>
                      <w:r w:rsidR="00EB4EBC">
                        <w:rPr>
                          <w:rFonts w:asciiTheme="minorHAnsi" w:hAnsiTheme="minorHAnsi" w:cstheme="minorHAnsi"/>
                          <w:sz w:val="16"/>
                          <w:szCs w:val="16"/>
                        </w:rPr>
                        <w:t>completed</w:t>
                      </w:r>
                      <w:r w:rsidRPr="00E54EF5">
                        <w:rPr>
                          <w:rFonts w:asciiTheme="minorHAnsi" w:hAnsiTheme="minorHAnsi" w:cstheme="minorHAnsi"/>
                          <w:sz w:val="16"/>
                          <w:szCs w:val="16"/>
                        </w:rPr>
                        <w:t xml:space="preserve"> no later </w:t>
                      </w:r>
                      <w:proofErr w:type="spellStart"/>
                      <w:r w:rsidRPr="00E54EF5">
                        <w:rPr>
                          <w:rFonts w:asciiTheme="minorHAnsi" w:hAnsiTheme="minorHAnsi" w:cstheme="minorHAnsi"/>
                          <w:sz w:val="16"/>
                          <w:szCs w:val="16"/>
                        </w:rPr>
                        <w:t>that</w:t>
                      </w:r>
                      <w:proofErr w:type="spellEnd"/>
                      <w:r w:rsidRPr="00E54EF5">
                        <w:rPr>
                          <w:rFonts w:asciiTheme="minorHAnsi" w:hAnsiTheme="minorHAnsi" w:cstheme="minorHAnsi"/>
                          <w:sz w:val="16"/>
                          <w:szCs w:val="16"/>
                        </w:rPr>
                        <w:t xml:space="preserve"> 48 hours before the auction.  We cannot guarantee that bids received after this time will be accepted.  </w:t>
                      </w:r>
                    </w:p>
                    <w:p w14:paraId="351819A1" w14:textId="77777777" w:rsidR="00A96BE4" w:rsidRPr="00E54EF5" w:rsidRDefault="00A96BE4" w:rsidP="00A96BE4">
                      <w:pPr>
                        <w:rPr>
                          <w:rFonts w:asciiTheme="minorHAnsi" w:hAnsiTheme="minorHAnsi" w:cstheme="minorHAnsi"/>
                          <w:sz w:val="16"/>
                          <w:szCs w:val="16"/>
                        </w:rPr>
                      </w:pPr>
                    </w:p>
                  </w:txbxContent>
                </v:textbox>
                <w10:wrap anchorx="page" anchory="page"/>
              </v:shape>
            </w:pict>
          </mc:Fallback>
        </mc:AlternateContent>
      </w:r>
    </w:p>
    <w:p w14:paraId="689EAF14" w14:textId="77777777" w:rsidR="006B03DF" w:rsidRPr="006B03DF" w:rsidRDefault="006B03DF" w:rsidP="006B03DF"/>
    <w:p w14:paraId="2AAF7266" w14:textId="77777777" w:rsidR="006B03DF" w:rsidRPr="006B03DF" w:rsidRDefault="00DE20E4" w:rsidP="006B03DF">
      <w:r>
        <w:rPr>
          <w:noProof/>
          <w:lang w:eastAsia="en-GB"/>
        </w:rPr>
        <mc:AlternateContent>
          <mc:Choice Requires="wps">
            <w:drawing>
              <wp:anchor distT="0" distB="0" distL="114300" distR="114300" simplePos="0" relativeHeight="251658257" behindDoc="0" locked="0" layoutInCell="1" allowOverlap="1" wp14:anchorId="7F32CEBE" wp14:editId="57C7AF2B">
                <wp:simplePos x="0" y="0"/>
                <wp:positionH relativeFrom="page">
                  <wp:posOffset>3952875</wp:posOffset>
                </wp:positionH>
                <wp:positionV relativeFrom="page">
                  <wp:posOffset>666750</wp:posOffset>
                </wp:positionV>
                <wp:extent cx="3333750" cy="7543800"/>
                <wp:effectExtent l="0" t="0" r="0" b="0"/>
                <wp:wrapNone/>
                <wp:docPr id="21"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7543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63E26F" w14:textId="77777777" w:rsidR="00E54EF5" w:rsidRPr="00E54EF5" w:rsidRDefault="00E54EF5" w:rsidP="00E5220C">
                            <w:pPr>
                              <w:jc w:val="both"/>
                              <w:rPr>
                                <w:rFonts w:asciiTheme="minorHAnsi" w:hAnsiTheme="minorHAnsi" w:cstheme="minorHAnsi"/>
                                <w:b/>
                                <w:sz w:val="16"/>
                                <w:szCs w:val="16"/>
                              </w:rPr>
                            </w:pPr>
                            <w:r w:rsidRPr="00E54EF5">
                              <w:rPr>
                                <w:rFonts w:asciiTheme="minorHAnsi" w:hAnsiTheme="minorHAnsi" w:cstheme="minorHAnsi"/>
                                <w:b/>
                                <w:sz w:val="16"/>
                                <w:szCs w:val="16"/>
                              </w:rPr>
                              <w:t>Fall of the Hammer</w:t>
                            </w:r>
                          </w:p>
                          <w:p w14:paraId="33F2701A" w14:textId="0B27C80E" w:rsidR="00E54EF5" w:rsidRPr="00E54EF5" w:rsidRDefault="00E54EF5" w:rsidP="00E5220C">
                            <w:pPr>
                              <w:jc w:val="both"/>
                              <w:rPr>
                                <w:rFonts w:asciiTheme="minorHAnsi" w:hAnsiTheme="minorHAnsi" w:cstheme="minorHAnsi"/>
                                <w:color w:val="58595A"/>
                                <w:sz w:val="16"/>
                                <w:szCs w:val="16"/>
                              </w:rPr>
                            </w:pPr>
                            <w:r w:rsidRPr="00E54EF5">
                              <w:rPr>
                                <w:rFonts w:asciiTheme="minorHAnsi" w:hAnsiTheme="minorHAnsi" w:cstheme="minorHAnsi"/>
                                <w:sz w:val="16"/>
                                <w:szCs w:val="16"/>
                              </w:rPr>
                              <w:t>On the fall of the hammer, the successful bidder is under a binding contract to purchase that property.  The purchaser must then present himself or herself to the auctioneer’s clerk, giving their name, address, solicitor’s details and a form of identification.  If you are bidding remotely or by proxy then a member of the Cooper</w:t>
                            </w:r>
                            <w:r>
                              <w:rPr>
                                <w:rFonts w:asciiTheme="minorHAnsi" w:hAnsiTheme="minorHAnsi" w:cstheme="minorHAnsi"/>
                                <w:sz w:val="16"/>
                                <w:szCs w:val="16"/>
                              </w:rPr>
                              <w:t xml:space="preserve"> </w:t>
                            </w:r>
                            <w:r w:rsidRPr="00E54EF5">
                              <w:rPr>
                                <w:rFonts w:asciiTheme="minorHAnsi" w:hAnsiTheme="minorHAnsi" w:cstheme="minorHAnsi"/>
                                <w:sz w:val="16"/>
                                <w:szCs w:val="16"/>
                              </w:rPr>
                              <w:t>and Tanner staff will complete the Memorandum of Sale on your behalf</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as set out in the terms and conditions of the auction. </w:t>
                            </w:r>
                          </w:p>
                          <w:p w14:paraId="76C35CA0" w14:textId="77777777" w:rsidR="00E54EF5" w:rsidRDefault="00E54EF5" w:rsidP="00E5220C">
                            <w:pPr>
                              <w:jc w:val="both"/>
                              <w:rPr>
                                <w:rFonts w:asciiTheme="minorHAnsi" w:hAnsiTheme="minorHAnsi" w:cstheme="minorHAnsi"/>
                                <w:b/>
                                <w:bCs/>
                                <w:sz w:val="16"/>
                                <w:szCs w:val="16"/>
                              </w:rPr>
                            </w:pPr>
                          </w:p>
                          <w:p w14:paraId="3FC55565" w14:textId="77777777" w:rsidR="00A96BE4" w:rsidRPr="00E54EF5" w:rsidRDefault="00A96BE4" w:rsidP="00E5220C">
                            <w:pPr>
                              <w:jc w:val="both"/>
                              <w:rPr>
                                <w:rFonts w:asciiTheme="minorHAnsi" w:hAnsiTheme="minorHAnsi" w:cstheme="minorHAnsi"/>
                                <w:b/>
                                <w:bCs/>
                                <w:sz w:val="16"/>
                                <w:szCs w:val="16"/>
                              </w:rPr>
                            </w:pPr>
                            <w:r w:rsidRPr="00E54EF5">
                              <w:rPr>
                                <w:rFonts w:asciiTheme="minorHAnsi" w:hAnsiTheme="minorHAnsi" w:cstheme="minorHAnsi"/>
                                <w:b/>
                                <w:bCs/>
                                <w:sz w:val="16"/>
                                <w:szCs w:val="16"/>
                              </w:rPr>
                              <w:t>Deposit</w:t>
                            </w:r>
                          </w:p>
                          <w:p w14:paraId="1069D37E" w14:textId="77777777"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A deposit of 10% of the purchase price will be payable to the </w:t>
                            </w:r>
                            <w:r w:rsidR="00E54EF5" w:rsidRPr="00E54EF5">
                              <w:rPr>
                                <w:rFonts w:asciiTheme="minorHAnsi" w:hAnsiTheme="minorHAnsi" w:cstheme="minorHAnsi"/>
                                <w:sz w:val="16"/>
                                <w:szCs w:val="16"/>
                              </w:rPr>
                              <w:t>Cooper and Tanner Client Account</w:t>
                            </w:r>
                            <w:r w:rsidRPr="00E54EF5">
                              <w:rPr>
                                <w:rFonts w:asciiTheme="minorHAnsi" w:hAnsiTheme="minorHAnsi" w:cstheme="minorHAnsi"/>
                                <w:sz w:val="16"/>
                                <w:szCs w:val="16"/>
                              </w:rPr>
                              <w:t xml:space="preserve"> </w:t>
                            </w:r>
                            <w:r w:rsidR="00E54EF5" w:rsidRPr="00E54EF5">
                              <w:rPr>
                                <w:rFonts w:asciiTheme="minorHAnsi" w:hAnsiTheme="minorHAnsi" w:cstheme="minorHAnsi"/>
                                <w:sz w:val="16"/>
                                <w:szCs w:val="16"/>
                              </w:rPr>
                              <w:t>within 24 hours of the end of the auction</w:t>
                            </w:r>
                            <w:r w:rsidRPr="00E54EF5">
                              <w:rPr>
                                <w:rFonts w:asciiTheme="minorHAnsi" w:hAnsiTheme="minorHAnsi" w:cstheme="minorHAnsi"/>
                                <w:sz w:val="16"/>
                                <w:szCs w:val="16"/>
                              </w:rPr>
                              <w:t xml:space="preserve">.  Cash will not be acceptable and Cooper and Tanner do not have the facilities to take payment by credit or debit card.  </w:t>
                            </w:r>
                          </w:p>
                          <w:p w14:paraId="46E34D68" w14:textId="77777777" w:rsidR="00A96BE4" w:rsidRPr="00E54EF5" w:rsidRDefault="00A96BE4" w:rsidP="00E5220C">
                            <w:pPr>
                              <w:jc w:val="both"/>
                              <w:rPr>
                                <w:rFonts w:asciiTheme="minorHAnsi" w:hAnsiTheme="minorHAnsi" w:cstheme="minorHAnsi"/>
                                <w:sz w:val="16"/>
                                <w:szCs w:val="16"/>
                              </w:rPr>
                            </w:pPr>
                          </w:p>
                          <w:p w14:paraId="191D774F" w14:textId="77777777" w:rsidR="00A96BE4" w:rsidRPr="00E54EF5" w:rsidRDefault="00A96BE4" w:rsidP="00E5220C">
                            <w:pPr>
                              <w:jc w:val="both"/>
                              <w:rPr>
                                <w:rFonts w:asciiTheme="minorHAnsi" w:hAnsiTheme="minorHAnsi" w:cstheme="minorHAnsi"/>
                                <w:b/>
                                <w:bCs/>
                                <w:i/>
                                <w:iCs/>
                                <w:sz w:val="16"/>
                                <w:szCs w:val="16"/>
                              </w:rPr>
                            </w:pPr>
                            <w:r w:rsidRPr="00E54EF5">
                              <w:rPr>
                                <w:rFonts w:asciiTheme="minorHAnsi" w:hAnsiTheme="minorHAnsi" w:cstheme="minorHAnsi"/>
                                <w:b/>
                                <w:bCs/>
                                <w:sz w:val="16"/>
                                <w:szCs w:val="16"/>
                              </w:rPr>
                              <w:t>Lotting</w:t>
                            </w:r>
                          </w:p>
                          <w:p w14:paraId="1A76D417" w14:textId="77777777"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vendors reserve the right to amalgamate, sub-divide or withdraw any or all of their property. </w:t>
                            </w:r>
                          </w:p>
                          <w:p w14:paraId="5BB32748" w14:textId="77777777" w:rsidR="00A96BE4" w:rsidRPr="00E54EF5" w:rsidRDefault="00A96BE4" w:rsidP="00E5220C">
                            <w:pPr>
                              <w:jc w:val="both"/>
                              <w:rPr>
                                <w:rFonts w:asciiTheme="minorHAnsi" w:hAnsiTheme="minorHAnsi" w:cstheme="minorHAnsi"/>
                                <w:sz w:val="16"/>
                                <w:szCs w:val="16"/>
                              </w:rPr>
                            </w:pPr>
                          </w:p>
                          <w:p w14:paraId="02F6E674" w14:textId="77777777" w:rsidR="00A96BE4" w:rsidRPr="00E54EF5" w:rsidRDefault="00A96BE4" w:rsidP="00E5220C">
                            <w:pPr>
                              <w:jc w:val="both"/>
                              <w:rPr>
                                <w:rFonts w:asciiTheme="minorHAnsi" w:hAnsiTheme="minorHAnsi" w:cstheme="minorHAnsi"/>
                                <w:b/>
                                <w:bCs/>
                                <w:sz w:val="16"/>
                                <w:szCs w:val="16"/>
                              </w:rPr>
                            </w:pPr>
                            <w:r w:rsidRPr="00E54EF5">
                              <w:rPr>
                                <w:rFonts w:asciiTheme="minorHAnsi" w:hAnsiTheme="minorHAnsi" w:cstheme="minorHAnsi"/>
                                <w:b/>
                                <w:bCs/>
                                <w:sz w:val="16"/>
                                <w:szCs w:val="16"/>
                              </w:rPr>
                              <w:t>Areas and sale plans</w:t>
                            </w:r>
                          </w:p>
                          <w:p w14:paraId="54F395D4" w14:textId="7A38AF49"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The area and the sale plan have been calculated and produced using Promap Mapping software (Ordnance Survey licensed) and referenced where possible to the HMLR Title plan</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however</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they may not correspond with other mapping systems.  The boundaries are clearly marked on site and potential purchasers should inspect them and make such enquiries as they deem necessary.  </w:t>
                            </w:r>
                          </w:p>
                          <w:p w14:paraId="1FC7CDDF" w14:textId="77777777" w:rsidR="00A96BE4" w:rsidRPr="00E54EF5" w:rsidRDefault="00A96BE4" w:rsidP="00E5220C">
                            <w:pPr>
                              <w:jc w:val="both"/>
                              <w:rPr>
                                <w:rFonts w:asciiTheme="minorHAnsi" w:hAnsiTheme="minorHAnsi" w:cstheme="minorHAnsi"/>
                                <w:sz w:val="16"/>
                                <w:szCs w:val="16"/>
                              </w:rPr>
                            </w:pPr>
                          </w:p>
                          <w:p w14:paraId="4F31A50D" w14:textId="77777777" w:rsidR="00A96BE4" w:rsidRPr="00E54EF5" w:rsidRDefault="00A96BE4" w:rsidP="00E5220C">
                            <w:pPr>
                              <w:jc w:val="both"/>
                              <w:rPr>
                                <w:rFonts w:asciiTheme="minorHAnsi" w:hAnsiTheme="minorHAnsi" w:cstheme="minorHAnsi"/>
                                <w:b/>
                                <w:sz w:val="16"/>
                                <w:szCs w:val="16"/>
                              </w:rPr>
                            </w:pPr>
                            <w:r w:rsidRPr="00E54EF5">
                              <w:rPr>
                                <w:rFonts w:asciiTheme="minorHAnsi" w:hAnsiTheme="minorHAnsi" w:cstheme="minorHAnsi"/>
                                <w:bCs/>
                                <w:sz w:val="16"/>
                                <w:szCs w:val="16"/>
                              </w:rPr>
                              <w:t>*</w:t>
                            </w:r>
                            <w:r w:rsidRPr="00E54EF5">
                              <w:rPr>
                                <w:rFonts w:asciiTheme="minorHAnsi" w:hAnsiTheme="minorHAnsi" w:cstheme="minorHAnsi"/>
                                <w:b/>
                                <w:sz w:val="16"/>
                                <w:szCs w:val="16"/>
                              </w:rPr>
                              <w:t>Definition</w:t>
                            </w:r>
                          </w:p>
                          <w:p w14:paraId="3E95B0AD" w14:textId="77777777" w:rsidR="00A96BE4" w:rsidRPr="00E54EF5" w:rsidRDefault="00A96BE4" w:rsidP="00E5220C">
                            <w:pPr>
                              <w:jc w:val="both"/>
                              <w:rPr>
                                <w:rFonts w:asciiTheme="minorHAnsi" w:hAnsiTheme="minorHAnsi" w:cstheme="minorHAnsi"/>
                                <w:b/>
                                <w:sz w:val="16"/>
                                <w:szCs w:val="16"/>
                              </w:rPr>
                            </w:pPr>
                            <w:r w:rsidRPr="00E54EF5">
                              <w:rPr>
                                <w:rFonts w:asciiTheme="minorHAnsi" w:hAnsiTheme="minorHAnsi" w:cstheme="minorHAnsi"/>
                                <w:b/>
                                <w:sz w:val="16"/>
                                <w:szCs w:val="16"/>
                              </w:rPr>
                              <w:t>Definition of Guide Prices</w:t>
                            </w:r>
                          </w:p>
                          <w:p w14:paraId="0FA7A53B" w14:textId="7193851F"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guide price is an indication of the </w:t>
                            </w:r>
                            <w:r w:rsidR="00E5220C">
                              <w:rPr>
                                <w:rFonts w:asciiTheme="minorHAnsi" w:hAnsiTheme="minorHAnsi" w:cstheme="minorHAnsi"/>
                                <w:sz w:val="16"/>
                                <w:szCs w:val="16"/>
                              </w:rPr>
                              <w:t>Vendor’s</w:t>
                            </w:r>
                            <w:r w:rsidRPr="00E54EF5">
                              <w:rPr>
                                <w:rFonts w:asciiTheme="minorHAnsi" w:hAnsiTheme="minorHAnsi" w:cstheme="minorHAnsi"/>
                                <w:sz w:val="16"/>
                                <w:szCs w:val="16"/>
                              </w:rPr>
                              <w:t xml:space="preserve"> current minimum price expectation at auction and the guide price, or range of guide prices, is given to assist prospective purchasers. The guide price can be adjusted by the </w:t>
                            </w:r>
                            <w:r w:rsidR="00E5220C">
                              <w:rPr>
                                <w:rFonts w:asciiTheme="minorHAnsi" w:hAnsiTheme="minorHAnsi" w:cstheme="minorHAnsi"/>
                                <w:sz w:val="16"/>
                                <w:szCs w:val="16"/>
                              </w:rPr>
                              <w:t>vendor</w:t>
                            </w:r>
                            <w:r w:rsidRPr="00E54EF5">
                              <w:rPr>
                                <w:rFonts w:asciiTheme="minorHAnsi" w:hAnsiTheme="minorHAnsi" w:cstheme="minorHAnsi"/>
                                <w:sz w:val="16"/>
                                <w:szCs w:val="16"/>
                              </w:rPr>
                              <w:t xml:space="preserve"> at any time up to the day of the auction</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in light of the interest shown during the marketing period and bidders will be notified of this change on our website and by the auctioneer prior to the lot being offered.</w:t>
                            </w:r>
                          </w:p>
                          <w:p w14:paraId="2D7A8DBE" w14:textId="77777777" w:rsidR="00A96BE4" w:rsidRPr="00E54EF5" w:rsidRDefault="00A96BE4" w:rsidP="00E5220C">
                            <w:pPr>
                              <w:jc w:val="both"/>
                              <w:rPr>
                                <w:rFonts w:asciiTheme="minorHAnsi" w:hAnsiTheme="minorHAnsi" w:cstheme="minorHAnsi"/>
                                <w:sz w:val="16"/>
                                <w:szCs w:val="16"/>
                              </w:rPr>
                            </w:pPr>
                          </w:p>
                          <w:p w14:paraId="519C8C89" w14:textId="77777777" w:rsidR="00A96BE4" w:rsidRPr="00E54EF5" w:rsidRDefault="00A96BE4" w:rsidP="00E5220C">
                            <w:pPr>
                              <w:jc w:val="both"/>
                              <w:rPr>
                                <w:rFonts w:asciiTheme="minorHAnsi" w:hAnsiTheme="minorHAnsi" w:cstheme="minorHAnsi"/>
                                <w:b/>
                                <w:sz w:val="16"/>
                                <w:szCs w:val="16"/>
                              </w:rPr>
                            </w:pPr>
                            <w:r w:rsidRPr="00E54EF5">
                              <w:rPr>
                                <w:rFonts w:asciiTheme="minorHAnsi" w:hAnsiTheme="minorHAnsi" w:cstheme="minorHAnsi"/>
                                <w:b/>
                                <w:sz w:val="16"/>
                                <w:szCs w:val="16"/>
                              </w:rPr>
                              <w:t>Definition of Reserve Price</w:t>
                            </w:r>
                          </w:p>
                          <w:p w14:paraId="7DC84DCA" w14:textId="235418B0"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reserve price is the </w:t>
                            </w:r>
                            <w:r w:rsidR="00E5220C">
                              <w:rPr>
                                <w:rFonts w:asciiTheme="minorHAnsi" w:hAnsiTheme="minorHAnsi" w:cstheme="minorHAnsi"/>
                                <w:sz w:val="16"/>
                                <w:szCs w:val="16"/>
                              </w:rPr>
                              <w:t>Vendor’</w:t>
                            </w:r>
                            <w:r w:rsidR="00E5220C" w:rsidRPr="00E54EF5">
                              <w:rPr>
                                <w:rFonts w:asciiTheme="minorHAnsi" w:hAnsiTheme="minorHAnsi" w:cstheme="minorHAnsi"/>
                                <w:sz w:val="16"/>
                                <w:szCs w:val="16"/>
                              </w:rPr>
                              <w:t>s</w:t>
                            </w:r>
                            <w:r w:rsidRPr="00E54EF5">
                              <w:rPr>
                                <w:rFonts w:asciiTheme="minorHAnsi" w:hAnsiTheme="minorHAnsi" w:cstheme="minorHAnsi"/>
                                <w:sz w:val="16"/>
                                <w:szCs w:val="16"/>
                              </w:rPr>
                              <w:t xml:space="preserve"> minimum acceptable price at auction and the figure below which the auctioneer cannot sell. It is usual but not always the case that a provisional reserve is agreed between the </w:t>
                            </w:r>
                            <w:r w:rsidR="00E5220C">
                              <w:rPr>
                                <w:rFonts w:asciiTheme="minorHAnsi" w:hAnsiTheme="minorHAnsi" w:cstheme="minorHAnsi"/>
                                <w:sz w:val="16"/>
                                <w:szCs w:val="16"/>
                              </w:rPr>
                              <w:t>Vendo</w:t>
                            </w:r>
                            <w:r w:rsidRPr="00E54EF5">
                              <w:rPr>
                                <w:rFonts w:asciiTheme="minorHAnsi" w:hAnsiTheme="minorHAnsi" w:cstheme="minorHAnsi"/>
                                <w:sz w:val="16"/>
                                <w:szCs w:val="16"/>
                              </w:rPr>
                              <w:t xml:space="preserve">r and the auctioneer at the start of marketing and the Final Reserve Price will be agreed between the auctioneer and the </w:t>
                            </w:r>
                            <w:r w:rsidR="00E5220C">
                              <w:rPr>
                                <w:rFonts w:asciiTheme="minorHAnsi" w:hAnsiTheme="minorHAnsi" w:cstheme="minorHAnsi"/>
                                <w:sz w:val="16"/>
                                <w:szCs w:val="16"/>
                              </w:rPr>
                              <w:t>Vendor</w:t>
                            </w:r>
                            <w:r w:rsidRPr="00E54EF5">
                              <w:rPr>
                                <w:rFonts w:asciiTheme="minorHAnsi" w:hAnsiTheme="minorHAnsi" w:cstheme="minorHAnsi"/>
                                <w:sz w:val="16"/>
                                <w:szCs w:val="16"/>
                              </w:rPr>
                              <w:t xml:space="preserve"> prior to the auction sale. Whilst the reserve price is confidential</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it will usually be set within the quoted guide range and in any event will not exceed the highest quoted guide price.</w:t>
                            </w:r>
                          </w:p>
                          <w:p w14:paraId="085D3F6A" w14:textId="77777777" w:rsidR="00A96BE4" w:rsidRPr="00E54EF5" w:rsidRDefault="00A96BE4" w:rsidP="00E5220C">
                            <w:pPr>
                              <w:jc w:val="both"/>
                              <w:rPr>
                                <w:rFonts w:asciiTheme="minorHAnsi" w:hAnsiTheme="minorHAnsi" w:cstheme="minorHAnsi"/>
                                <w:sz w:val="16"/>
                                <w:szCs w:val="16"/>
                              </w:rPr>
                            </w:pPr>
                          </w:p>
                          <w:p w14:paraId="7C5670E3" w14:textId="77777777" w:rsidR="00A96BE4" w:rsidRPr="00E54EF5" w:rsidRDefault="00A96BE4" w:rsidP="00E5220C">
                            <w:pPr>
                              <w:jc w:val="both"/>
                              <w:rPr>
                                <w:rFonts w:asciiTheme="minorHAnsi" w:hAnsiTheme="minorHAnsi" w:cstheme="minorHAnsi"/>
                                <w:b/>
                                <w:bCs/>
                                <w:sz w:val="16"/>
                                <w:szCs w:val="16"/>
                              </w:rPr>
                            </w:pPr>
                            <w:r w:rsidRPr="00E54EF5">
                              <w:rPr>
                                <w:rFonts w:asciiTheme="minorHAnsi" w:hAnsiTheme="minorHAnsi" w:cstheme="minorHAnsi"/>
                                <w:b/>
                                <w:bCs/>
                                <w:sz w:val="16"/>
                                <w:szCs w:val="16"/>
                              </w:rPr>
                              <w:t>Important Notice</w:t>
                            </w:r>
                          </w:p>
                          <w:p w14:paraId="1B35BB30" w14:textId="77777777" w:rsidR="00A96BE4" w:rsidRPr="00E54EF5" w:rsidRDefault="00A96BE4" w:rsidP="00E5220C">
                            <w:pPr>
                              <w:jc w:val="both"/>
                              <w:rPr>
                                <w:rFonts w:asciiTheme="minorHAnsi" w:hAnsiTheme="minorHAnsi" w:cstheme="minorHAnsi"/>
                                <w:spacing w:val="6"/>
                                <w:sz w:val="16"/>
                                <w:szCs w:val="16"/>
                              </w:rPr>
                            </w:pPr>
                            <w:r w:rsidRPr="00E54EF5">
                              <w:rPr>
                                <w:rFonts w:asciiTheme="minorHAnsi" w:hAnsiTheme="minorHAnsi" w:cstheme="minorHAnsi"/>
                                <w:spacing w:val="6"/>
                                <w:sz w:val="16"/>
                                <w:szCs w:val="16"/>
                              </w:rPr>
                              <w:t>These particulars are set out as a general outline only for the guidance of potential purchasers and do not constitute an offer or contract or part of the same.  All descriptions, dimensions, reference to condition and necessary permissions for use and occupation, warranties and other details are given without responsibility and any potential purchasers should not rely on them as statements or representations of fact but must satisfy themselves by inspection or otherwise as to the correctness of each of them.  Any photographs and plans are contained within the catalogue to identify the property to potential purchasers.  They do not show the extent of the property and must not be relied upon to be to scale.  It should not be assumed that each lot has the necessary planning consents, building regulations or other consents.  The vendors reserve the right to sell their property prior to auction.  Please contact Cooper and Tanner prior to the auction to check the availability of each lot</w:t>
                            </w:r>
                          </w:p>
                          <w:p w14:paraId="775AEAB0" w14:textId="77777777" w:rsidR="00A96BE4" w:rsidRPr="00A96BE4" w:rsidRDefault="00A96BE4" w:rsidP="00A96BE4">
                            <w:pPr>
                              <w:rPr>
                                <w:rFonts w:ascii="Futura Light" w:hAnsi="Futura Light"/>
                                <w:color w:val="58595A"/>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2CEBE" id="Text Box 195" o:spid="_x0000_s1046" type="#_x0000_t202" style="position:absolute;margin-left:311.25pt;margin-top:52.5pt;width:262.5pt;height:594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" stroked="f">
                <v:textbox inset="0,0,0,0">
                  <w:txbxContent>
                    <w:p w14:paraId="1563E26F" w14:textId="77777777" w:rsidR="00E54EF5" w:rsidRPr="00E54EF5" w:rsidRDefault="00E54EF5" w:rsidP="00E5220C">
                      <w:pPr>
                        <w:jc w:val="both"/>
                        <w:rPr>
                          <w:rFonts w:asciiTheme="minorHAnsi" w:hAnsiTheme="minorHAnsi" w:cstheme="minorHAnsi"/>
                          <w:b/>
                          <w:sz w:val="16"/>
                          <w:szCs w:val="16"/>
                        </w:rPr>
                      </w:pPr>
                      <w:r w:rsidRPr="00E54EF5">
                        <w:rPr>
                          <w:rFonts w:asciiTheme="minorHAnsi" w:hAnsiTheme="minorHAnsi" w:cstheme="minorHAnsi"/>
                          <w:b/>
                          <w:sz w:val="16"/>
                          <w:szCs w:val="16"/>
                        </w:rPr>
                        <w:t>Fall of the Hammer</w:t>
                      </w:r>
                    </w:p>
                    <w:p w14:paraId="33F2701A" w14:textId="0B27C80E" w:rsidR="00E54EF5" w:rsidRPr="00E54EF5" w:rsidRDefault="00E54EF5" w:rsidP="00E5220C">
                      <w:pPr>
                        <w:jc w:val="both"/>
                        <w:rPr>
                          <w:rFonts w:asciiTheme="minorHAnsi" w:hAnsiTheme="minorHAnsi" w:cstheme="minorHAnsi"/>
                          <w:color w:val="58595A"/>
                          <w:sz w:val="16"/>
                          <w:szCs w:val="16"/>
                        </w:rPr>
                      </w:pPr>
                      <w:r w:rsidRPr="00E54EF5">
                        <w:rPr>
                          <w:rFonts w:asciiTheme="minorHAnsi" w:hAnsiTheme="minorHAnsi" w:cstheme="minorHAnsi"/>
                          <w:sz w:val="16"/>
                          <w:szCs w:val="16"/>
                        </w:rPr>
                        <w:t xml:space="preserve">On the fall of the hammer, the successful bidder is under a binding contract to purchase that property.  The purchaser must then present himself or herself to the auctioneer’s clerk, giving their name, address, solicitor’s </w:t>
                      </w:r>
                      <w:proofErr w:type="gramStart"/>
                      <w:r w:rsidRPr="00E54EF5">
                        <w:rPr>
                          <w:rFonts w:asciiTheme="minorHAnsi" w:hAnsiTheme="minorHAnsi" w:cstheme="minorHAnsi"/>
                          <w:sz w:val="16"/>
                          <w:szCs w:val="16"/>
                        </w:rPr>
                        <w:t>details</w:t>
                      </w:r>
                      <w:proofErr w:type="gramEnd"/>
                      <w:r w:rsidRPr="00E54EF5">
                        <w:rPr>
                          <w:rFonts w:asciiTheme="minorHAnsi" w:hAnsiTheme="minorHAnsi" w:cstheme="minorHAnsi"/>
                          <w:sz w:val="16"/>
                          <w:szCs w:val="16"/>
                        </w:rPr>
                        <w:t xml:space="preserve"> and a form of identification.  If you are bidding remotely or by proxy then a member of the Cooper</w:t>
                      </w:r>
                      <w:r>
                        <w:rPr>
                          <w:rFonts w:asciiTheme="minorHAnsi" w:hAnsiTheme="minorHAnsi" w:cstheme="minorHAnsi"/>
                          <w:sz w:val="16"/>
                          <w:szCs w:val="16"/>
                        </w:rPr>
                        <w:t xml:space="preserve"> </w:t>
                      </w:r>
                      <w:r w:rsidRPr="00E54EF5">
                        <w:rPr>
                          <w:rFonts w:asciiTheme="minorHAnsi" w:hAnsiTheme="minorHAnsi" w:cstheme="minorHAnsi"/>
                          <w:sz w:val="16"/>
                          <w:szCs w:val="16"/>
                        </w:rPr>
                        <w:t>and Tanner staff will complete the Memorandum of Sale on your behalf</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as set out in the terms and conditions of the auction. </w:t>
                      </w:r>
                    </w:p>
                    <w:p w14:paraId="76C35CA0" w14:textId="77777777" w:rsidR="00E54EF5" w:rsidRDefault="00E54EF5" w:rsidP="00E5220C">
                      <w:pPr>
                        <w:jc w:val="both"/>
                        <w:rPr>
                          <w:rFonts w:asciiTheme="minorHAnsi" w:hAnsiTheme="minorHAnsi" w:cstheme="minorHAnsi"/>
                          <w:b/>
                          <w:bCs/>
                          <w:sz w:val="16"/>
                          <w:szCs w:val="16"/>
                        </w:rPr>
                      </w:pPr>
                    </w:p>
                    <w:p w14:paraId="3FC55565" w14:textId="77777777" w:rsidR="00A96BE4" w:rsidRPr="00E54EF5" w:rsidRDefault="00A96BE4" w:rsidP="00E5220C">
                      <w:pPr>
                        <w:jc w:val="both"/>
                        <w:rPr>
                          <w:rFonts w:asciiTheme="minorHAnsi" w:hAnsiTheme="minorHAnsi" w:cstheme="minorHAnsi"/>
                          <w:b/>
                          <w:bCs/>
                          <w:sz w:val="16"/>
                          <w:szCs w:val="16"/>
                        </w:rPr>
                      </w:pPr>
                      <w:r w:rsidRPr="00E54EF5">
                        <w:rPr>
                          <w:rFonts w:asciiTheme="minorHAnsi" w:hAnsiTheme="minorHAnsi" w:cstheme="minorHAnsi"/>
                          <w:b/>
                          <w:bCs/>
                          <w:sz w:val="16"/>
                          <w:szCs w:val="16"/>
                        </w:rPr>
                        <w:t>Deposit</w:t>
                      </w:r>
                    </w:p>
                    <w:p w14:paraId="1069D37E" w14:textId="77777777"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A deposit of 10% of the purchase price will be payable to the </w:t>
                      </w:r>
                      <w:r w:rsidR="00E54EF5" w:rsidRPr="00E54EF5">
                        <w:rPr>
                          <w:rFonts w:asciiTheme="minorHAnsi" w:hAnsiTheme="minorHAnsi" w:cstheme="minorHAnsi"/>
                          <w:sz w:val="16"/>
                          <w:szCs w:val="16"/>
                        </w:rPr>
                        <w:t>Cooper and Tanner Client Account</w:t>
                      </w:r>
                      <w:r w:rsidRPr="00E54EF5">
                        <w:rPr>
                          <w:rFonts w:asciiTheme="minorHAnsi" w:hAnsiTheme="minorHAnsi" w:cstheme="minorHAnsi"/>
                          <w:sz w:val="16"/>
                          <w:szCs w:val="16"/>
                        </w:rPr>
                        <w:t xml:space="preserve"> </w:t>
                      </w:r>
                      <w:r w:rsidR="00E54EF5" w:rsidRPr="00E54EF5">
                        <w:rPr>
                          <w:rFonts w:asciiTheme="minorHAnsi" w:hAnsiTheme="minorHAnsi" w:cstheme="minorHAnsi"/>
                          <w:sz w:val="16"/>
                          <w:szCs w:val="16"/>
                        </w:rPr>
                        <w:t>within 24 hours of the end of the auction</w:t>
                      </w:r>
                      <w:r w:rsidRPr="00E54EF5">
                        <w:rPr>
                          <w:rFonts w:asciiTheme="minorHAnsi" w:hAnsiTheme="minorHAnsi" w:cstheme="minorHAnsi"/>
                          <w:sz w:val="16"/>
                          <w:szCs w:val="16"/>
                        </w:rPr>
                        <w:t xml:space="preserve">.  Cash will not be </w:t>
                      </w:r>
                      <w:proofErr w:type="gramStart"/>
                      <w:r w:rsidRPr="00E54EF5">
                        <w:rPr>
                          <w:rFonts w:asciiTheme="minorHAnsi" w:hAnsiTheme="minorHAnsi" w:cstheme="minorHAnsi"/>
                          <w:sz w:val="16"/>
                          <w:szCs w:val="16"/>
                        </w:rPr>
                        <w:t>acceptable</w:t>
                      </w:r>
                      <w:proofErr w:type="gramEnd"/>
                      <w:r w:rsidRPr="00E54EF5">
                        <w:rPr>
                          <w:rFonts w:asciiTheme="minorHAnsi" w:hAnsiTheme="minorHAnsi" w:cstheme="minorHAnsi"/>
                          <w:sz w:val="16"/>
                          <w:szCs w:val="16"/>
                        </w:rPr>
                        <w:t xml:space="preserve"> and Cooper and Tanner do not have the facilities to take payment by credit or debit card.  </w:t>
                      </w:r>
                    </w:p>
                    <w:p w14:paraId="46E34D68" w14:textId="77777777" w:rsidR="00A96BE4" w:rsidRPr="00E54EF5" w:rsidRDefault="00A96BE4" w:rsidP="00E5220C">
                      <w:pPr>
                        <w:jc w:val="both"/>
                        <w:rPr>
                          <w:rFonts w:asciiTheme="minorHAnsi" w:hAnsiTheme="minorHAnsi" w:cstheme="minorHAnsi"/>
                          <w:sz w:val="16"/>
                          <w:szCs w:val="16"/>
                        </w:rPr>
                      </w:pPr>
                    </w:p>
                    <w:p w14:paraId="191D774F" w14:textId="77777777" w:rsidR="00A96BE4" w:rsidRPr="00E54EF5" w:rsidRDefault="00A96BE4" w:rsidP="00E5220C">
                      <w:pPr>
                        <w:jc w:val="both"/>
                        <w:rPr>
                          <w:rFonts w:asciiTheme="minorHAnsi" w:hAnsiTheme="minorHAnsi" w:cstheme="minorHAnsi"/>
                          <w:b/>
                          <w:bCs/>
                          <w:i/>
                          <w:iCs/>
                          <w:sz w:val="16"/>
                          <w:szCs w:val="16"/>
                        </w:rPr>
                      </w:pPr>
                      <w:r w:rsidRPr="00E54EF5">
                        <w:rPr>
                          <w:rFonts w:asciiTheme="minorHAnsi" w:hAnsiTheme="minorHAnsi" w:cstheme="minorHAnsi"/>
                          <w:b/>
                          <w:bCs/>
                          <w:sz w:val="16"/>
                          <w:szCs w:val="16"/>
                        </w:rPr>
                        <w:t>Lotting</w:t>
                      </w:r>
                    </w:p>
                    <w:p w14:paraId="1A76D417" w14:textId="77777777"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vendors reserve the right to amalgamate, sub-divide or withdraw any or </w:t>
                      </w:r>
                      <w:proofErr w:type="gramStart"/>
                      <w:r w:rsidRPr="00E54EF5">
                        <w:rPr>
                          <w:rFonts w:asciiTheme="minorHAnsi" w:hAnsiTheme="minorHAnsi" w:cstheme="minorHAnsi"/>
                          <w:sz w:val="16"/>
                          <w:szCs w:val="16"/>
                        </w:rPr>
                        <w:t>all of</w:t>
                      </w:r>
                      <w:proofErr w:type="gramEnd"/>
                      <w:r w:rsidRPr="00E54EF5">
                        <w:rPr>
                          <w:rFonts w:asciiTheme="minorHAnsi" w:hAnsiTheme="minorHAnsi" w:cstheme="minorHAnsi"/>
                          <w:sz w:val="16"/>
                          <w:szCs w:val="16"/>
                        </w:rPr>
                        <w:t xml:space="preserve"> their property. </w:t>
                      </w:r>
                    </w:p>
                    <w:p w14:paraId="5BB32748" w14:textId="77777777" w:rsidR="00A96BE4" w:rsidRPr="00E54EF5" w:rsidRDefault="00A96BE4" w:rsidP="00E5220C">
                      <w:pPr>
                        <w:jc w:val="both"/>
                        <w:rPr>
                          <w:rFonts w:asciiTheme="minorHAnsi" w:hAnsiTheme="minorHAnsi" w:cstheme="minorHAnsi"/>
                          <w:sz w:val="16"/>
                          <w:szCs w:val="16"/>
                        </w:rPr>
                      </w:pPr>
                    </w:p>
                    <w:p w14:paraId="02F6E674" w14:textId="77777777" w:rsidR="00A96BE4" w:rsidRPr="00E54EF5" w:rsidRDefault="00A96BE4" w:rsidP="00E5220C">
                      <w:pPr>
                        <w:jc w:val="both"/>
                        <w:rPr>
                          <w:rFonts w:asciiTheme="minorHAnsi" w:hAnsiTheme="minorHAnsi" w:cstheme="minorHAnsi"/>
                          <w:b/>
                          <w:bCs/>
                          <w:sz w:val="16"/>
                          <w:szCs w:val="16"/>
                        </w:rPr>
                      </w:pPr>
                      <w:r w:rsidRPr="00E54EF5">
                        <w:rPr>
                          <w:rFonts w:asciiTheme="minorHAnsi" w:hAnsiTheme="minorHAnsi" w:cstheme="minorHAnsi"/>
                          <w:b/>
                          <w:bCs/>
                          <w:sz w:val="16"/>
                          <w:szCs w:val="16"/>
                        </w:rPr>
                        <w:t>Areas and sale plans</w:t>
                      </w:r>
                    </w:p>
                    <w:p w14:paraId="54F395D4" w14:textId="7A38AF49"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area and the sale plan have been calculated and produced using </w:t>
                      </w:r>
                      <w:proofErr w:type="spellStart"/>
                      <w:r w:rsidRPr="00E54EF5">
                        <w:rPr>
                          <w:rFonts w:asciiTheme="minorHAnsi" w:hAnsiTheme="minorHAnsi" w:cstheme="minorHAnsi"/>
                          <w:sz w:val="16"/>
                          <w:szCs w:val="16"/>
                        </w:rPr>
                        <w:t>Promap</w:t>
                      </w:r>
                      <w:proofErr w:type="spellEnd"/>
                      <w:r w:rsidRPr="00E54EF5">
                        <w:rPr>
                          <w:rFonts w:asciiTheme="minorHAnsi" w:hAnsiTheme="minorHAnsi" w:cstheme="minorHAnsi"/>
                          <w:sz w:val="16"/>
                          <w:szCs w:val="16"/>
                        </w:rPr>
                        <w:t xml:space="preserve"> Mapping software (Ordnance Survey licensed) and referenced where possible to the HMLR Title plan</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however</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they may not correspond with other mapping systems.  The boundaries are clearly marked on site and potential purchasers should inspect them and make such enquiries as they deem necessary.  </w:t>
                      </w:r>
                    </w:p>
                    <w:p w14:paraId="1FC7CDDF" w14:textId="77777777" w:rsidR="00A96BE4" w:rsidRPr="00E54EF5" w:rsidRDefault="00A96BE4" w:rsidP="00E5220C">
                      <w:pPr>
                        <w:jc w:val="both"/>
                        <w:rPr>
                          <w:rFonts w:asciiTheme="minorHAnsi" w:hAnsiTheme="minorHAnsi" w:cstheme="minorHAnsi"/>
                          <w:sz w:val="16"/>
                          <w:szCs w:val="16"/>
                        </w:rPr>
                      </w:pPr>
                    </w:p>
                    <w:p w14:paraId="4F31A50D" w14:textId="77777777" w:rsidR="00A96BE4" w:rsidRPr="00E54EF5" w:rsidRDefault="00A96BE4" w:rsidP="00E5220C">
                      <w:pPr>
                        <w:jc w:val="both"/>
                        <w:rPr>
                          <w:rFonts w:asciiTheme="minorHAnsi" w:hAnsiTheme="minorHAnsi" w:cstheme="minorHAnsi"/>
                          <w:b/>
                          <w:sz w:val="16"/>
                          <w:szCs w:val="16"/>
                        </w:rPr>
                      </w:pPr>
                      <w:r w:rsidRPr="00E54EF5">
                        <w:rPr>
                          <w:rFonts w:asciiTheme="minorHAnsi" w:hAnsiTheme="minorHAnsi" w:cstheme="minorHAnsi"/>
                          <w:bCs/>
                          <w:sz w:val="16"/>
                          <w:szCs w:val="16"/>
                        </w:rPr>
                        <w:t>*</w:t>
                      </w:r>
                      <w:r w:rsidRPr="00E54EF5">
                        <w:rPr>
                          <w:rFonts w:asciiTheme="minorHAnsi" w:hAnsiTheme="minorHAnsi" w:cstheme="minorHAnsi"/>
                          <w:b/>
                          <w:sz w:val="16"/>
                          <w:szCs w:val="16"/>
                        </w:rPr>
                        <w:t>Definition</w:t>
                      </w:r>
                    </w:p>
                    <w:p w14:paraId="3E95B0AD" w14:textId="77777777" w:rsidR="00A96BE4" w:rsidRPr="00E54EF5" w:rsidRDefault="00A96BE4" w:rsidP="00E5220C">
                      <w:pPr>
                        <w:jc w:val="both"/>
                        <w:rPr>
                          <w:rFonts w:asciiTheme="minorHAnsi" w:hAnsiTheme="minorHAnsi" w:cstheme="minorHAnsi"/>
                          <w:b/>
                          <w:sz w:val="16"/>
                          <w:szCs w:val="16"/>
                        </w:rPr>
                      </w:pPr>
                      <w:r w:rsidRPr="00E54EF5">
                        <w:rPr>
                          <w:rFonts w:asciiTheme="minorHAnsi" w:hAnsiTheme="minorHAnsi" w:cstheme="minorHAnsi"/>
                          <w:b/>
                          <w:sz w:val="16"/>
                          <w:szCs w:val="16"/>
                        </w:rPr>
                        <w:t>Definition of Guide Prices</w:t>
                      </w:r>
                    </w:p>
                    <w:p w14:paraId="0FA7A53B" w14:textId="7193851F"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guide price is an indication of the </w:t>
                      </w:r>
                      <w:r w:rsidR="00E5220C">
                        <w:rPr>
                          <w:rFonts w:asciiTheme="minorHAnsi" w:hAnsiTheme="minorHAnsi" w:cstheme="minorHAnsi"/>
                          <w:sz w:val="16"/>
                          <w:szCs w:val="16"/>
                        </w:rPr>
                        <w:t>Vendor’s</w:t>
                      </w:r>
                      <w:r w:rsidRPr="00E54EF5">
                        <w:rPr>
                          <w:rFonts w:asciiTheme="minorHAnsi" w:hAnsiTheme="minorHAnsi" w:cstheme="minorHAnsi"/>
                          <w:sz w:val="16"/>
                          <w:szCs w:val="16"/>
                        </w:rPr>
                        <w:t xml:space="preserve"> current minimum price expectation at auction and the guide price, or range of guide prices, is given to assist prospective purchasers. The guide price can be adjusted by the </w:t>
                      </w:r>
                      <w:r w:rsidR="00E5220C">
                        <w:rPr>
                          <w:rFonts w:asciiTheme="minorHAnsi" w:hAnsiTheme="minorHAnsi" w:cstheme="minorHAnsi"/>
                          <w:sz w:val="16"/>
                          <w:szCs w:val="16"/>
                        </w:rPr>
                        <w:t>vendor</w:t>
                      </w:r>
                      <w:r w:rsidRPr="00E54EF5">
                        <w:rPr>
                          <w:rFonts w:asciiTheme="minorHAnsi" w:hAnsiTheme="minorHAnsi" w:cstheme="minorHAnsi"/>
                          <w:sz w:val="16"/>
                          <w:szCs w:val="16"/>
                        </w:rPr>
                        <w:t xml:space="preserve"> at any time up to the day of the auction</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w:t>
                      </w:r>
                      <w:proofErr w:type="gramStart"/>
                      <w:r w:rsidRPr="00E54EF5">
                        <w:rPr>
                          <w:rFonts w:asciiTheme="minorHAnsi" w:hAnsiTheme="minorHAnsi" w:cstheme="minorHAnsi"/>
                          <w:sz w:val="16"/>
                          <w:szCs w:val="16"/>
                        </w:rPr>
                        <w:t>in light of</w:t>
                      </w:r>
                      <w:proofErr w:type="gramEnd"/>
                      <w:r w:rsidRPr="00E54EF5">
                        <w:rPr>
                          <w:rFonts w:asciiTheme="minorHAnsi" w:hAnsiTheme="minorHAnsi" w:cstheme="minorHAnsi"/>
                          <w:sz w:val="16"/>
                          <w:szCs w:val="16"/>
                        </w:rPr>
                        <w:t xml:space="preserve"> the interest shown during the marketing period and bidders will be notified of this change on our website and by the auctioneer prior to the lot being offered.</w:t>
                      </w:r>
                    </w:p>
                    <w:p w14:paraId="2D7A8DBE" w14:textId="77777777" w:rsidR="00A96BE4" w:rsidRPr="00E54EF5" w:rsidRDefault="00A96BE4" w:rsidP="00E5220C">
                      <w:pPr>
                        <w:jc w:val="both"/>
                        <w:rPr>
                          <w:rFonts w:asciiTheme="minorHAnsi" w:hAnsiTheme="minorHAnsi" w:cstheme="minorHAnsi"/>
                          <w:sz w:val="16"/>
                          <w:szCs w:val="16"/>
                        </w:rPr>
                      </w:pPr>
                    </w:p>
                    <w:p w14:paraId="519C8C89" w14:textId="77777777" w:rsidR="00A96BE4" w:rsidRPr="00E54EF5" w:rsidRDefault="00A96BE4" w:rsidP="00E5220C">
                      <w:pPr>
                        <w:jc w:val="both"/>
                        <w:rPr>
                          <w:rFonts w:asciiTheme="minorHAnsi" w:hAnsiTheme="minorHAnsi" w:cstheme="minorHAnsi"/>
                          <w:b/>
                          <w:sz w:val="16"/>
                          <w:szCs w:val="16"/>
                        </w:rPr>
                      </w:pPr>
                      <w:r w:rsidRPr="00E54EF5">
                        <w:rPr>
                          <w:rFonts w:asciiTheme="minorHAnsi" w:hAnsiTheme="minorHAnsi" w:cstheme="minorHAnsi"/>
                          <w:b/>
                          <w:sz w:val="16"/>
                          <w:szCs w:val="16"/>
                        </w:rPr>
                        <w:t>Definition of Reserve Price</w:t>
                      </w:r>
                    </w:p>
                    <w:p w14:paraId="7DC84DCA" w14:textId="235418B0" w:rsidR="00A96BE4" w:rsidRPr="00E54EF5" w:rsidRDefault="00A96BE4" w:rsidP="00E5220C">
                      <w:pPr>
                        <w:jc w:val="both"/>
                        <w:rPr>
                          <w:rFonts w:asciiTheme="minorHAnsi" w:hAnsiTheme="minorHAnsi" w:cstheme="minorHAnsi"/>
                          <w:sz w:val="16"/>
                          <w:szCs w:val="16"/>
                        </w:rPr>
                      </w:pPr>
                      <w:r w:rsidRPr="00E54EF5">
                        <w:rPr>
                          <w:rFonts w:asciiTheme="minorHAnsi" w:hAnsiTheme="minorHAnsi" w:cstheme="minorHAnsi"/>
                          <w:sz w:val="16"/>
                          <w:szCs w:val="16"/>
                        </w:rPr>
                        <w:t xml:space="preserve">The reserve price is the </w:t>
                      </w:r>
                      <w:r w:rsidR="00E5220C">
                        <w:rPr>
                          <w:rFonts w:asciiTheme="minorHAnsi" w:hAnsiTheme="minorHAnsi" w:cstheme="minorHAnsi"/>
                          <w:sz w:val="16"/>
                          <w:szCs w:val="16"/>
                        </w:rPr>
                        <w:t>Vendor’</w:t>
                      </w:r>
                      <w:r w:rsidR="00E5220C" w:rsidRPr="00E54EF5">
                        <w:rPr>
                          <w:rFonts w:asciiTheme="minorHAnsi" w:hAnsiTheme="minorHAnsi" w:cstheme="minorHAnsi"/>
                          <w:sz w:val="16"/>
                          <w:szCs w:val="16"/>
                        </w:rPr>
                        <w:t>s</w:t>
                      </w:r>
                      <w:r w:rsidRPr="00E54EF5">
                        <w:rPr>
                          <w:rFonts w:asciiTheme="minorHAnsi" w:hAnsiTheme="minorHAnsi" w:cstheme="minorHAnsi"/>
                          <w:sz w:val="16"/>
                          <w:szCs w:val="16"/>
                        </w:rPr>
                        <w:t xml:space="preserve"> minimum acceptable price at auction and the figure below which the auctioneer cannot sell. It is usual but not always the case that a provisional reserve is agreed between the </w:t>
                      </w:r>
                      <w:r w:rsidR="00E5220C">
                        <w:rPr>
                          <w:rFonts w:asciiTheme="minorHAnsi" w:hAnsiTheme="minorHAnsi" w:cstheme="minorHAnsi"/>
                          <w:sz w:val="16"/>
                          <w:szCs w:val="16"/>
                        </w:rPr>
                        <w:t>Vendo</w:t>
                      </w:r>
                      <w:r w:rsidRPr="00E54EF5">
                        <w:rPr>
                          <w:rFonts w:asciiTheme="minorHAnsi" w:hAnsiTheme="minorHAnsi" w:cstheme="minorHAnsi"/>
                          <w:sz w:val="16"/>
                          <w:szCs w:val="16"/>
                        </w:rPr>
                        <w:t xml:space="preserve">r and the auctioneer at the start of marketing and the Final Reserve Price will be agreed between the auctioneer and the </w:t>
                      </w:r>
                      <w:r w:rsidR="00E5220C">
                        <w:rPr>
                          <w:rFonts w:asciiTheme="minorHAnsi" w:hAnsiTheme="minorHAnsi" w:cstheme="minorHAnsi"/>
                          <w:sz w:val="16"/>
                          <w:szCs w:val="16"/>
                        </w:rPr>
                        <w:t>Vendor</w:t>
                      </w:r>
                      <w:r w:rsidRPr="00E54EF5">
                        <w:rPr>
                          <w:rFonts w:asciiTheme="minorHAnsi" w:hAnsiTheme="minorHAnsi" w:cstheme="minorHAnsi"/>
                          <w:sz w:val="16"/>
                          <w:szCs w:val="16"/>
                        </w:rPr>
                        <w:t xml:space="preserve"> prior to the auction sale. Whilst the reserve price is confidential</w:t>
                      </w:r>
                      <w:r w:rsidR="00E5220C">
                        <w:rPr>
                          <w:rFonts w:asciiTheme="minorHAnsi" w:hAnsiTheme="minorHAnsi" w:cstheme="minorHAnsi"/>
                          <w:sz w:val="16"/>
                          <w:szCs w:val="16"/>
                        </w:rPr>
                        <w:t>,</w:t>
                      </w:r>
                      <w:r w:rsidRPr="00E54EF5">
                        <w:rPr>
                          <w:rFonts w:asciiTheme="minorHAnsi" w:hAnsiTheme="minorHAnsi" w:cstheme="minorHAnsi"/>
                          <w:sz w:val="16"/>
                          <w:szCs w:val="16"/>
                        </w:rPr>
                        <w:t xml:space="preserve"> it will usually be set within the quoted guide range and in any event will not exceed the highest quoted guide price.</w:t>
                      </w:r>
                    </w:p>
                    <w:p w14:paraId="085D3F6A" w14:textId="77777777" w:rsidR="00A96BE4" w:rsidRPr="00E54EF5" w:rsidRDefault="00A96BE4" w:rsidP="00E5220C">
                      <w:pPr>
                        <w:jc w:val="both"/>
                        <w:rPr>
                          <w:rFonts w:asciiTheme="minorHAnsi" w:hAnsiTheme="minorHAnsi" w:cstheme="minorHAnsi"/>
                          <w:sz w:val="16"/>
                          <w:szCs w:val="16"/>
                        </w:rPr>
                      </w:pPr>
                    </w:p>
                    <w:p w14:paraId="7C5670E3" w14:textId="77777777" w:rsidR="00A96BE4" w:rsidRPr="00E54EF5" w:rsidRDefault="00A96BE4" w:rsidP="00E5220C">
                      <w:pPr>
                        <w:jc w:val="both"/>
                        <w:rPr>
                          <w:rFonts w:asciiTheme="minorHAnsi" w:hAnsiTheme="minorHAnsi" w:cstheme="minorHAnsi"/>
                          <w:b/>
                          <w:bCs/>
                          <w:sz w:val="16"/>
                          <w:szCs w:val="16"/>
                        </w:rPr>
                      </w:pPr>
                      <w:r w:rsidRPr="00E54EF5">
                        <w:rPr>
                          <w:rFonts w:asciiTheme="minorHAnsi" w:hAnsiTheme="minorHAnsi" w:cstheme="minorHAnsi"/>
                          <w:b/>
                          <w:bCs/>
                          <w:sz w:val="16"/>
                          <w:szCs w:val="16"/>
                        </w:rPr>
                        <w:t>Important Notice</w:t>
                      </w:r>
                    </w:p>
                    <w:p w14:paraId="1B35BB30" w14:textId="77777777" w:rsidR="00A96BE4" w:rsidRPr="00E54EF5" w:rsidRDefault="00A96BE4" w:rsidP="00E5220C">
                      <w:pPr>
                        <w:jc w:val="both"/>
                        <w:rPr>
                          <w:rFonts w:asciiTheme="minorHAnsi" w:hAnsiTheme="minorHAnsi" w:cstheme="minorHAnsi"/>
                          <w:spacing w:val="6"/>
                          <w:sz w:val="16"/>
                          <w:szCs w:val="16"/>
                        </w:rPr>
                      </w:pPr>
                      <w:r w:rsidRPr="00E54EF5">
                        <w:rPr>
                          <w:rFonts w:asciiTheme="minorHAnsi" w:hAnsiTheme="minorHAnsi" w:cstheme="minorHAnsi"/>
                          <w:spacing w:val="6"/>
                          <w:sz w:val="16"/>
                          <w:szCs w:val="16"/>
                        </w:rPr>
                        <w:t>These particulars are set out as a general outline only for the guidance of potential purchasers and do not constitute an offer or contract or part of the same.  All descriptions, dimensions, reference to condition and necessary permissions for use and occupation, warranties and other details are given without responsibility and any potential purchasers should not rely on them as statements or representations of fact but must satisfy themselves by inspection or otherwise as to the correctness of each of them.  Any photographs and plans are contained within the catalogue to identify the property to potential purchasers.  They do not show the extent of the property and must not be relied upon to be to scale.  It should not be assumed that each lot has the necessary planning consents, building regulations or other consents.  The vendors reserve the right to sell their property prior to auction.  Please contact Cooper and Tanner prior to the auction to check the availability of each lot</w:t>
                      </w:r>
                    </w:p>
                    <w:p w14:paraId="775AEAB0" w14:textId="77777777" w:rsidR="00A96BE4" w:rsidRPr="00A96BE4" w:rsidRDefault="00A96BE4" w:rsidP="00A96BE4">
                      <w:pPr>
                        <w:rPr>
                          <w:rFonts w:ascii="Futura Light" w:hAnsi="Futura Light"/>
                          <w:color w:val="58595A"/>
                          <w:sz w:val="16"/>
                          <w:szCs w:val="16"/>
                        </w:rPr>
                      </w:pPr>
                    </w:p>
                  </w:txbxContent>
                </v:textbox>
                <w10:wrap anchorx="page" anchory="page"/>
              </v:shape>
            </w:pict>
          </mc:Fallback>
        </mc:AlternateContent>
      </w:r>
    </w:p>
    <w:p w14:paraId="27C48E9E" w14:textId="77777777" w:rsidR="006B03DF" w:rsidRPr="006B03DF" w:rsidRDefault="006B03DF" w:rsidP="006B03DF"/>
    <w:p w14:paraId="3AA01BE4" w14:textId="77777777" w:rsidR="006B03DF" w:rsidRPr="006B03DF" w:rsidRDefault="006B03DF" w:rsidP="006B03DF"/>
    <w:p w14:paraId="2B5AC129" w14:textId="77777777" w:rsidR="006B03DF" w:rsidRPr="006B03DF" w:rsidRDefault="006B03DF" w:rsidP="006B03DF"/>
    <w:p w14:paraId="53B118BC" w14:textId="77777777" w:rsidR="006B03DF" w:rsidRPr="006B03DF" w:rsidRDefault="006B03DF" w:rsidP="006B03DF"/>
    <w:p w14:paraId="4C0ED224" w14:textId="77777777" w:rsidR="006B03DF" w:rsidRPr="006B03DF" w:rsidRDefault="006B03DF" w:rsidP="006B03DF"/>
    <w:p w14:paraId="6FA093DB" w14:textId="77777777" w:rsidR="006B03DF" w:rsidRPr="006B03DF" w:rsidRDefault="006B03DF" w:rsidP="006B03DF"/>
    <w:p w14:paraId="7E551E28" w14:textId="77777777" w:rsidR="006B03DF" w:rsidRPr="006B03DF" w:rsidRDefault="006B03DF" w:rsidP="006B03DF"/>
    <w:p w14:paraId="2272F06D" w14:textId="77777777" w:rsidR="006B03DF" w:rsidRPr="006B03DF" w:rsidRDefault="006B03DF" w:rsidP="006B03DF"/>
    <w:p w14:paraId="2E7E3DDF" w14:textId="77777777" w:rsidR="006B03DF" w:rsidRPr="006B03DF" w:rsidRDefault="006B03DF" w:rsidP="006B03DF"/>
    <w:p w14:paraId="3C18574C" w14:textId="77777777" w:rsidR="006B03DF" w:rsidRPr="006B03DF" w:rsidRDefault="006B03DF" w:rsidP="006B03DF"/>
    <w:p w14:paraId="0CD9DCCC" w14:textId="77777777" w:rsidR="006B03DF" w:rsidRPr="006B03DF" w:rsidRDefault="006B03DF" w:rsidP="006B03DF"/>
    <w:p w14:paraId="1CF83DF3" w14:textId="77777777" w:rsidR="006B03DF" w:rsidRPr="006B03DF" w:rsidRDefault="006B03DF" w:rsidP="006B03DF"/>
    <w:p w14:paraId="7A6D63D2" w14:textId="77777777" w:rsidR="006B03DF" w:rsidRPr="006B03DF" w:rsidRDefault="006B03DF" w:rsidP="006B03DF"/>
    <w:p w14:paraId="519B799B" w14:textId="77777777" w:rsidR="006B03DF" w:rsidRPr="006B03DF" w:rsidRDefault="006B03DF" w:rsidP="006B03DF"/>
    <w:p w14:paraId="54951523" w14:textId="77777777" w:rsidR="006B03DF" w:rsidRPr="006B03DF" w:rsidRDefault="006B03DF" w:rsidP="006B03DF"/>
    <w:p w14:paraId="7658B3C8" w14:textId="77777777" w:rsidR="006B03DF" w:rsidRPr="006B03DF" w:rsidRDefault="006B03DF" w:rsidP="006B03DF"/>
    <w:p w14:paraId="43F5F837" w14:textId="77777777" w:rsidR="006B03DF" w:rsidRPr="006B03DF" w:rsidRDefault="006B03DF" w:rsidP="006B03DF"/>
    <w:p w14:paraId="4E4039DC" w14:textId="77777777" w:rsidR="006B03DF" w:rsidRPr="006B03DF" w:rsidRDefault="006B03DF" w:rsidP="006B03DF"/>
    <w:p w14:paraId="10F88BA2" w14:textId="77777777" w:rsidR="006B03DF" w:rsidRPr="006B03DF" w:rsidRDefault="006B03DF" w:rsidP="006B03DF"/>
    <w:p w14:paraId="2A11901B" w14:textId="77777777" w:rsidR="006B03DF" w:rsidRPr="006B03DF" w:rsidRDefault="006B03DF" w:rsidP="006B03DF"/>
    <w:p w14:paraId="7ED235DE" w14:textId="77777777" w:rsidR="006B03DF" w:rsidRPr="006B03DF" w:rsidRDefault="006B03DF" w:rsidP="006B03DF"/>
    <w:p w14:paraId="61699296" w14:textId="77777777" w:rsidR="006B03DF" w:rsidRPr="006B03DF" w:rsidRDefault="006B03DF" w:rsidP="006B03DF"/>
    <w:p w14:paraId="2A2977F5" w14:textId="77777777" w:rsidR="006B03DF" w:rsidRPr="006B03DF" w:rsidRDefault="006B03DF" w:rsidP="006B03DF"/>
    <w:p w14:paraId="13EBC853" w14:textId="77777777" w:rsidR="006B03DF" w:rsidRPr="006B03DF" w:rsidRDefault="006B03DF" w:rsidP="006B03DF"/>
    <w:p w14:paraId="5770D538" w14:textId="77777777" w:rsidR="006B03DF" w:rsidRPr="006B03DF" w:rsidRDefault="006B03DF" w:rsidP="006B03DF"/>
    <w:p w14:paraId="1EB0A09C" w14:textId="77777777" w:rsidR="006B03DF" w:rsidRPr="006B03DF" w:rsidRDefault="006B03DF" w:rsidP="006B03DF"/>
    <w:p w14:paraId="790E3D49" w14:textId="77777777" w:rsidR="006B03DF" w:rsidRPr="006B03DF" w:rsidRDefault="006B03DF" w:rsidP="006B03DF"/>
    <w:p w14:paraId="325217B3" w14:textId="77777777" w:rsidR="006B03DF" w:rsidRPr="006B03DF" w:rsidRDefault="006B03DF" w:rsidP="006B03DF"/>
    <w:p w14:paraId="12640360" w14:textId="77777777" w:rsidR="006B03DF" w:rsidRPr="006B03DF" w:rsidRDefault="006B03DF" w:rsidP="006B03DF"/>
    <w:p w14:paraId="21E22915" w14:textId="77777777" w:rsidR="006B03DF" w:rsidRPr="006B03DF" w:rsidRDefault="006B03DF" w:rsidP="006B03DF"/>
    <w:p w14:paraId="7C4ECEBC" w14:textId="77777777" w:rsidR="006B03DF" w:rsidRPr="006B03DF" w:rsidRDefault="006B03DF" w:rsidP="006B03DF"/>
    <w:p w14:paraId="765E06C4" w14:textId="77777777" w:rsidR="006B03DF" w:rsidRPr="006B03DF" w:rsidRDefault="006B03DF" w:rsidP="006B03DF"/>
    <w:p w14:paraId="103692CE" w14:textId="77777777" w:rsidR="006B03DF" w:rsidRPr="006B03DF" w:rsidRDefault="006B03DF" w:rsidP="006B03DF"/>
    <w:p w14:paraId="18AA9738" w14:textId="77777777" w:rsidR="006B03DF" w:rsidRPr="006B03DF" w:rsidRDefault="006B03DF" w:rsidP="006B03DF"/>
    <w:p w14:paraId="63780387" w14:textId="77777777" w:rsidR="006B03DF" w:rsidRPr="006B03DF" w:rsidRDefault="006B03DF" w:rsidP="006B03DF"/>
    <w:p w14:paraId="0E2C3720" w14:textId="77777777" w:rsidR="006B03DF" w:rsidRPr="006B03DF" w:rsidRDefault="006B03DF" w:rsidP="006B03DF"/>
    <w:p w14:paraId="514B7B60" w14:textId="77777777" w:rsidR="006B03DF" w:rsidRPr="006B03DF" w:rsidRDefault="006B03DF" w:rsidP="006B03DF"/>
    <w:p w14:paraId="57C8E6EB" w14:textId="77777777" w:rsidR="006B03DF" w:rsidRPr="006B03DF" w:rsidRDefault="006B03DF" w:rsidP="006B03DF"/>
    <w:p w14:paraId="514FA56E" w14:textId="77777777" w:rsidR="006B03DF" w:rsidRPr="006B03DF" w:rsidRDefault="006B03DF" w:rsidP="006B03DF"/>
    <w:p w14:paraId="778A418D" w14:textId="77777777" w:rsidR="006B03DF" w:rsidRPr="006B03DF" w:rsidRDefault="006B03DF" w:rsidP="006B03DF"/>
    <w:p w14:paraId="0E01C133" w14:textId="77777777" w:rsidR="006B03DF" w:rsidRPr="006B03DF" w:rsidRDefault="006B03DF" w:rsidP="006B03DF"/>
    <w:p w14:paraId="745D887B" w14:textId="77777777" w:rsidR="006B03DF" w:rsidRPr="006B03DF" w:rsidRDefault="006B03DF" w:rsidP="006B03DF"/>
    <w:p w14:paraId="4349D769" w14:textId="77777777" w:rsidR="006B03DF" w:rsidRPr="006B03DF" w:rsidRDefault="006B03DF" w:rsidP="006B03DF"/>
    <w:p w14:paraId="02D9B363" w14:textId="77777777" w:rsidR="006B03DF" w:rsidRPr="006B03DF" w:rsidRDefault="006B03DF" w:rsidP="006B03DF"/>
    <w:p w14:paraId="74C38114" w14:textId="77777777" w:rsidR="006B03DF" w:rsidRPr="006B03DF" w:rsidRDefault="006B03DF" w:rsidP="006B03DF"/>
    <w:p w14:paraId="0B3BCB3E" w14:textId="77777777" w:rsidR="006B03DF" w:rsidRDefault="006B03DF" w:rsidP="006B03DF"/>
    <w:p w14:paraId="0FF0AE04" w14:textId="77777777" w:rsidR="006B03DF" w:rsidRPr="006B03DF" w:rsidRDefault="006B03DF" w:rsidP="006B03DF"/>
    <w:p w14:paraId="1F50948A" w14:textId="77777777" w:rsidR="006B03DF" w:rsidRPr="006B03DF" w:rsidRDefault="006B03DF" w:rsidP="006B03DF"/>
    <w:p w14:paraId="715F37BD" w14:textId="77777777" w:rsidR="006B03DF" w:rsidRPr="006B03DF" w:rsidRDefault="006B03DF" w:rsidP="006B03DF"/>
    <w:p w14:paraId="6CEA440B" w14:textId="77777777" w:rsidR="006B03DF" w:rsidRDefault="006B03DF" w:rsidP="006B03DF"/>
    <w:p w14:paraId="724159E5" w14:textId="77777777" w:rsidR="003F69E7" w:rsidRPr="006B03DF" w:rsidRDefault="006B03DF" w:rsidP="006B03DF">
      <w:pPr>
        <w:tabs>
          <w:tab w:val="left" w:pos="1155"/>
        </w:tabs>
      </w:pPr>
      <w:r>
        <w:tab/>
      </w:r>
    </w:p>
    <w:sectPr w:rsidR="003F69E7" w:rsidRPr="006B03DF" w:rsidSect="001915ED">
      <w:headerReference w:type="default" r:id="rId29"/>
      <w:footerReference w:type="default" r:id="rId30"/>
      <w:pgSz w:w="11906" w:h="16838" w:code="9"/>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015EB5" w14:textId="77777777" w:rsidR="00A578DF" w:rsidRDefault="00A578DF">
      <w:r>
        <w:separator/>
      </w:r>
    </w:p>
  </w:endnote>
  <w:endnote w:type="continuationSeparator" w:id="0">
    <w:p w14:paraId="6F96AD38" w14:textId="77777777" w:rsidR="00A578DF" w:rsidRDefault="00A578DF">
      <w:r>
        <w:continuationSeparator/>
      </w:r>
    </w:p>
  </w:endnote>
  <w:endnote w:type="continuationNotice" w:id="1">
    <w:p w14:paraId="09399E7A" w14:textId="77777777" w:rsidR="00A578DF" w:rsidRDefault="00A578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Light">
    <w:panose1 w:val="00000000000000000000"/>
    <w:charset w:val="00"/>
    <w:family w:val="modern"/>
    <w:notTrueType/>
    <w:pitch w:val="variable"/>
    <w:sig w:usb0="A000002F" w:usb1="4000004A" w:usb2="00000000" w:usb3="00000000" w:csb0="0000011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utura LT Light">
    <w:panose1 w:val="00000000000000000000"/>
    <w:charset w:val="00"/>
    <w:family w:val="modern"/>
    <w:notTrueType/>
    <w:pitch w:val="variable"/>
    <w:sig w:usb0="A000002F" w:usb1="4000004A" w:usb2="00000000" w:usb3="00000000" w:csb0="00000111" w:csb1="00000000"/>
  </w:font>
  <w:font w:name="Futura LT Heavy">
    <w:panose1 w:val="00000000000000000000"/>
    <w:charset w:val="00"/>
    <w:family w:val="modern"/>
    <w:notTrueType/>
    <w:pitch w:val="variable"/>
    <w:sig w:usb0="A000002F" w:usb1="40000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F8CF6" w14:textId="77777777" w:rsidR="008739FE" w:rsidRDefault="00DE20E4">
    <w:pPr>
      <w:pStyle w:val="Footer"/>
    </w:pPr>
    <w:r>
      <w:rPr>
        <w:noProof/>
        <w:lang w:eastAsia="en-GB"/>
      </w:rPr>
      <mc:AlternateContent>
        <mc:Choice Requires="wps">
          <w:drawing>
            <wp:anchor distT="0" distB="0" distL="114300" distR="114300" simplePos="0" relativeHeight="251658245" behindDoc="0" locked="0" layoutInCell="1" allowOverlap="1" wp14:anchorId="7416C0A9" wp14:editId="27EA188B">
              <wp:simplePos x="0" y="0"/>
              <wp:positionH relativeFrom="page">
                <wp:posOffset>540385</wp:posOffset>
              </wp:positionH>
              <wp:positionV relativeFrom="page">
                <wp:posOffset>8821420</wp:posOffset>
              </wp:positionV>
              <wp:extent cx="5147945" cy="899795"/>
              <wp:effectExtent l="0" t="1270" r="0" b="3810"/>
              <wp:wrapNone/>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7945" cy="89979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FC415F" w14:textId="77777777" w:rsidR="00577727" w:rsidRDefault="00577727" w:rsidP="0057772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16C0A9" id="_x0000_t202" coordsize="21600,21600" o:spt="202" path="m,l,21600r21600,l21600,xe">
              <v:stroke joinstyle="miter"/>
              <v:path gradientshapeok="t" o:connecttype="rect"/>
            </v:shapetype>
            <v:shape id="Text Box 41" o:spid="_x0000_s1047" type="#_x0000_t202" style="position:absolute;margin-left:42.55pt;margin-top:694.6pt;width:405.35pt;height:70.8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" fillcolor="#e6e7e8" stroked="f">
              <v:textbox>
                <w:txbxContent>
                  <w:p w14:paraId="0BFC415F" w14:textId="77777777" w:rsidR="00577727" w:rsidRDefault="00577727" w:rsidP="00577727"/>
                </w:txbxContent>
              </v:textbox>
              <w10:wrap anchorx="page" anchory="page"/>
            </v:shape>
          </w:pict>
        </mc:Fallback>
      </mc:AlternateContent>
    </w:r>
    <w:r>
      <w:rPr>
        <w:noProof/>
        <w:lang w:eastAsia="en-GB"/>
      </w:rPr>
      <mc:AlternateContent>
        <mc:Choice Requires="wps">
          <w:drawing>
            <wp:anchor distT="0" distB="0" distL="114300" distR="114300" simplePos="0" relativeHeight="251658240" behindDoc="0" locked="0" layoutInCell="1" allowOverlap="1" wp14:anchorId="5ABC5DCB" wp14:editId="076711A9">
              <wp:simplePos x="0" y="0"/>
              <wp:positionH relativeFrom="page">
                <wp:posOffset>5868670</wp:posOffset>
              </wp:positionH>
              <wp:positionV relativeFrom="page">
                <wp:posOffset>8569325</wp:posOffset>
              </wp:positionV>
              <wp:extent cx="1151890" cy="1151890"/>
              <wp:effectExtent l="1270" t="0" r="0" b="3810"/>
              <wp:wrapNone/>
              <wp:docPr id="15" name="Text Box 29" descr="C&amp;T logo 70mm (RGB)"/>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1151890"/>
                      </a:xfrm>
                      <a:prstGeom prst="rect">
                        <a:avLst/>
                      </a:prstGeom>
                      <a:blipFill dpi="0" rotWithShape="1">
                        <a:blip r:embed="rId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81150E" w14:textId="77777777" w:rsidR="00AF40B4" w:rsidRDefault="00AF40B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C5DCB" id="Text Box 29" o:spid="_x0000_s1048" type="#_x0000_t202" alt="C&amp;T logo 70mm (RGB)" style="position:absolute;margin-left:462.1pt;margin-top:674.75pt;width:90.7pt;height:90.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M7AAAAAFJn&#10;aHRsb25nAAADOw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J3cnPz7/7gAOQWRvYmUAZEAAAAAB/9sAhAABAQEBAQEB&#10;AQEBAQEBAQEBAQEBAQEBAQEBAQEBAQEBAQEBAQEBAQEBAQEBAgICAgICAgICAgIDAwMDAwMDAwMD&#10;AQEBAQEBAQEBAQECAgECAgMDAwMDAwMDAwMDAwMDAwMDAwMDAwMDAwMDAwMDAwMDAwMDAwMDAwMD&#10;AwMDAwMDAwP/wAARCAM7AzsDAREAAhEBAxEB/90ABABo/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r/yif+Qr/wCT&#10;nu/l+X+XpP8A6J/zc/586//Rplr/APgdWf8AUXUf9bn94wt8Tfb19IsP9lF/pR/g6ie69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r/yif+Qr/wCTnu/l+X+XpP8A6J/zc/586//Splr/&#10;APgdWf8AUXUf9bn94wt8Tfb19IsP9lF/pR/g6ie69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r/yif+Qr/wCTnu/l+X+XpP8A6J/zc/586//Tplr/APgdWf8AUXUf9bn94wt8Tfb19IsP&#10;9lF/pR/g6ie69O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r/yif+Qr/wCTnu/l+X+X&#10;pP8A6J/zc/586//Uplr/APgdWf8AUXUf9bn94wt8Tfb19IsP9lF/pR/g6ie69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r/yif+Qr/wCTnu/l+X+XpP8A6J/zc/586//Vplr/APgdWf8A&#10;UXUf9bn94wt8Tfb19IsP9lF/pR/g6ie69O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T&#10;r/yif+Qr/wCTnu/l+X+XpP8A6J/zc/586//Wplr/APgdWf8AUXUf9bn94wt8Tfb19IsP9lF/pR/g&#10;6ie69O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Tr/yif+Qr/wCTnu/l+X+XpP8A6J/z&#10;c/586//Xplr/APgdWf8AUXUf9bn94wt8Tfb19IsP9lF/pR/g6ie69O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Tr/yif+Qr/wCTnu/l+X+XpP8A6J/zc/586//Qplr/APgdWf8AUXUf9bn9&#10;4wt8Tfb19IsP9lF/pR/g6ie69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r/yif+Qr&#10;/wCTnu/l+X+XpP8A6J/zc/586//Rplr/APgdWf8AUXUf9bn94wt8Tfb19IsP9lF/pR/g6ie69O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Tr/yif+Qr/wCTnu/l+X+XpP8A6J/zc/586//S&#10;plr/APgdWf8AUXUf9bn94wt8Tfb19IsP9lF/pR/g6ie69O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Tr/yif+Qr/wCTnu/l+X+XpP8A6J/zc/586//Tplr/APgdWf8AUXUf9bn94wt8Tfb1&#10;9IsP9lF/pR/g6ie69O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Tr/yif+Qr/wCTnu/l&#10;+X+XpP8A6J/zc/586//Uplr/APgdWf8AUXUf9bn94wt8Tfb19IsP9lF/pR/g6ie69O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r/yif+Qr/wCTnu/l+X+XpP8A6J/zc/586//Vplr/APgd&#10;Wf8AUXUf9bn94wt8Tfb19IsP9lF/pR/g6ie69O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Tr/yif+Qr/wCTnu/l+X+XpP8A6J/zc/586//Wplr/APgdWf8AUXUf9bn94wt8Tfb19IsP9lF/&#10;pR/g6ie69O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r/yif+Qr/wCTnu/l+X+XpP8A&#10;6J/zc/586//Xplr/APgdWf8AUXUf9bn94wt8Tfb19IsP9lF/pR/g6ie69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r/yif+Qr/wCTnu/l+X+XpP8A6J/zc/586//Qplr/APgdWf8AUXUf&#10;9bn94wt8Tfb19IsP9lF/pR/g6ie69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r/yi&#10;f+Qr/wCTnu/l+X+XpP8A6J/zc/586//Rplr/APgdWf8AUXUf9bn94wt8Tfb19IsP9lF/pR/g6ie6&#10;9O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r/yif+Qr/wCTnu/l+X+XpP8A6J/zc/58&#10;6//Splr/APgdWf8AUXUf9bn94wt8Tfb19IsP9lF/pR/g6ie69O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r/yif+Qr/wCTnu/l+X+XpP8A6J/zc/586//Tplr/APgdWf8AUXUf9bn94wt8&#10;Tfb19IsP9lF/pR/g6ie69O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r/yif+Qr/wCT&#10;nu/l+X+XpP8A6J/zc/586//Uplr/APgdWf8AUXUf9bn94wt8Tfb19IsP9lF/pR/g6ie69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r/yif+Qr/wCTnu/l+X+XpP8A6J/zc/586//Vplr/&#10;APgdWf8AUXUf9bn94wt8Tfb19IsP9lF/pR/g6ie69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r/yif+Qr/wCTnu/l+X+XpP8A6J/zc/586//Wplr/APgdWf8AUXUf9bn94wt8Tfb19IsP&#10;9lF/pR/g6ie69O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r/yif+Qr/wCTnu/l+X+X&#10;pP8A6J/zc/586//Xplr/APgdWf8AUXUf9bn94wt8Tfb19IsP9lF/pR/g6ie69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r/yif+Qr/wCTnu/l+X+XpP8A6J/zc/586//Qplr/APgdWf8A&#10;UXUf9bn94wt8Tfb19IsP9lF/pR/g6ie69O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T&#10;r/yif+Qr/wCTnu/l+X+XpP8A6J/zc/586//Rplr/APgdWf8AUXUf9bn94wt8Tfb19IsP9lF/pR/g&#10;6ie69O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6/8on/kK/8Ak57v5fl/l6T/AOif83P+fOv/0qZa/wD4HVn/&#10;AFF1H/W5/eMLfE329fSLD/ZRf6Uf4OonuvT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6/8on/kK/8Ak57v5fl/l6T/AOif83P+fOv/06Za/wD4HVn/AFF1H/W5/eMLfE329fSLD/ZRf6Uf&#10;4OonuvT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6/8on/kK/8Ak57v5fl/l6T/AOif&#10;83P+fOv/1KZa/wD4HVn/AFF1H/W5/eMLfE329fSLD/ZRf6Uf4OonuvTn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&#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6/8on/kK/8Ak57v5fl/l6T/AOif83P+fOv/&#10;0KZa/wD4HVn/AFF1H/W5/eMLfE329fSLD/ZRf6Uf4Oonuv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6/8on/kK/8Ak57v5fl/l6T/AOif83P+fOv/0aZa/wD4HVn/AFF1H/W5/eMLfE32&#10;9fSLD/ZRf6Uf4OonuvT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6/8on/kK/8Ak57v&#10;5fl/l6T/AOif83P+fOv/0qZa/wD4HVn/AFF1H/W5/eMLfE329fSLD/ZRf6Uf4OonuvTn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Ov/KJ/5Cv/AJOe7+X5f5ek/wDo&#10;n/Nz/nzr/9SmWv8A+B1Z/wBRdR/1uf3jC3xN9vX0iw/2UX+lH+DqJ7r05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Ov/KJ/5Cv/AJOe7+X5f5ek/wDon/Nz/nzr/9WmWv8A+B1Z/wBRdR/1&#10;uf3jC3xN9vX0iw/2UX+lH+DqJ7r05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Ov/KJ/&#10;5Cv/AJOe7+X5f5ek/wDon/Nz/nzr/9amWv8A+B1Z/wBRdR/1uf3jC3xN9vX0iw/2UX+lH+DqJ7r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Ov/KJ/5Cv/AJOe7+X5f5ek/wDon/Nz/nzr&#10;/9emWv8A+B1Z/wBRdR/1uf3jC3xN9vX0iw/2UX+lH+DqJ7r05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Ov/KJ/5Cv/AJOe7+X5f5ek/wDon/Nz/nzr/9CmWv8A+B1Z/wBRdR/1uf3jC3xN&#10;9vX0iw/2UX+lH+DqJ7r05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Ov/KJ/5Cv/AJOe&#10;7+X5f5ek/wDon/Nz/nzr/9GmWv8A+B1Z/wBRdR/1uf3jC3xN9vX0iw/2UX+lH+DqJ7r05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Ov/KJ/5Cv/AJOe7+X5f5ek/wDon/Nz/nzr/9KmWv8A&#10;+B1Z/wBRdR/1uf3jC3xN9vX0iw/2UX+lH+DqJ7r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Ov/KJ/5Cv/AJOe7+X5f5ek/wDon/Nz/nzr/9OmWv8A+B1Z/wBRdR/1uf3jC3xN9vX0iw/2&#10;UX+lH+DqJ7r05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Ov/KJ/5Cv/AJOe7+X5f5ek&#10;/wDon/Nz/nzr/9SmWv8A+B1Z/wBRdR/1uf3jC3xN9vX0iw/2UX+lH+DqJ7r05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Ov/KJ/5Cv/AJOe7+X5f5ek/wDon/Nz/nzr/9WmWv8A+B1Z/wBR&#10;dR/1uf3jC3xN9vX0iw/2UX+lH+DqJ7r05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Ov&#10;/KJ/5Cv/AJOe7+X5f5ek/wDon/Nz/nzr/9amWv8A+B1Z/wBRdR/1uf3jC3xN9vX0iw/2UX+lH+Dq&#10;J7r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Ov/KJ/5Cv/AJOe7+X5f5ek/wDon/Nz&#10;/nzr/9emWv8A+B1Z/wBRdR/1uf3jC3xN9vX0iw/2UX+lH+DqJ7r05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Ov/KJ/5Cv/AJOe7+X5f5ek/wDon/Nz/nzr/9CmWv8A+B1Z/wBRdR/1uf3j&#10;C3xN9vX0iw/2UX+lH+DqJ7r05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Ov/KJ/5Cv/&#10;AJOe7+X5f5ek/wDon/Nz/nzr/9GmWv8A+B1Z/wBRdR/1uf3jC3xN9vX0iw/2UX+lH+DqJ7r05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Ov/KJ/5Cv/AJOe7+X5f5ek/wDon/Nz/nzr/9Km&#10;Wv8A+B1Z/wBRdR/1uf3jC3xN9vX0iw/2UX+lH+DqJ7r05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Ov/KJ/5Cv/AJOe7+X5f5ek/wDon/Nz/nzr/9OmWv8A+B1Z/wBRdR/1uf3jC3xN9vX0&#10;iw/2UX+lH+DqJ7r05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Ov/KJ/5Cv/AJOe7+X5&#10;f5ek/wDon/Nz/nzr/9SmWv8A+B1Z/wBRdR/1uf3jC3xN9vX0iw/2UX+lH+DqJ7r0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Ov/KJ/5Cv/AJOe7+X5f5ek/wDon/Nz/nzr/9WmWv8A+B1Z&#10;/wBRdR/1uf3jC3xN9vX0iw/2UX+lH+DqJ7r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Ov/KJ/5Cv/AJOe7+X5f5ek/wDon/Nz/nzr/9amWv8A+B1Z/wBRdR/1uf3jC3xN9vX0iw/2UX+l&#10;H+DqJ7r05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Ov/KJ/5Cv/AJOe7+X5f5ek/wDo&#10;n/Nz/nzr/9emWv8A+B1Z/wBRdR/1uf3jC3xN9vX0iw/2UX+lH+DqJ7r05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Ov/KJ/5Cv/AJOe7+X5f5ek/wDon/Nz/nzr/9CmWv8A+B1Z/wBRdR/1&#10;uf3jC3xN9vX0iw/2UX+lH+DqJ7r05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Ov/KJ/&#10;5Cv/AJOe7+X5f5ek/wDon/Nz/nzr/9GmWv8A+B1Z/wBRdR/1uf3jC3xN9vX0iw/2UX+lH+DqJ7r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Ov/KJ/5Cv/AJOe7+X5f5ek/wDon/Nz/nzr&#10;/9KmWv8A+B1Z/wBRdR/1uf3jC3xN9vX0iw/2UX+lH+DqJ7r05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Ov/KJ/5Cv/AJOe7+X5f5ek/wDon/Nz/nzr/9OmWv8A+B1Z/wBRdR/1uf3jC3xN&#10;9vX0iw/2UX+lH+DqJ7r05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Ov/KJ/5Cv/AJOe&#10;7+X5f5ek/wDon/Nz/nzr/9SmWv8A+B1Z/wBRdR/1uf3jC3xN9vX0iw/2UX+lH+DqJ7r05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Ov/KJ/5Cv/AJOe7+X5f5ek/wDon/Nz/nzr/9WmWv8A&#10;+B1Z/wBRdR/1uf3jC3xN9vX0iw/2UX+lH+DqJ7r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" stroked="f">
              <v:fill r:id="rId2" o:title="C&amp;T logo 70mm (RGB)" recolor="t" rotate="t" type="frame"/>
              <v:textbox inset="0,0,0,0">
                <w:txbxContent>
                  <w:p w14:paraId="1A81150E" w14:textId="77777777" w:rsidR="00AF40B4" w:rsidRDefault="00AF40B4"/>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23F83" w14:textId="77777777" w:rsidR="001915ED" w:rsidRDefault="001915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3BCB7" w14:textId="77777777" w:rsidR="00D170C7" w:rsidRDefault="00DE20E4">
    <w:pPr>
      <w:pStyle w:val="Footer"/>
    </w:pPr>
    <w:r>
      <w:rPr>
        <w:noProof/>
        <w:lang w:eastAsia="en-GB"/>
      </w:rPr>
      <mc:AlternateContent>
        <mc:Choice Requires="wps">
          <w:drawing>
            <wp:anchor distT="0" distB="0" distL="114300" distR="114300" simplePos="0" relativeHeight="251658244" behindDoc="0" locked="0" layoutInCell="1" allowOverlap="1" wp14:anchorId="181D3CDD" wp14:editId="34B4B42A">
              <wp:simplePos x="0" y="0"/>
              <wp:positionH relativeFrom="page">
                <wp:posOffset>540385</wp:posOffset>
              </wp:positionH>
              <wp:positionV relativeFrom="page">
                <wp:posOffset>7992745</wp:posOffset>
              </wp:positionV>
              <wp:extent cx="6480175" cy="2160270"/>
              <wp:effectExtent l="0" t="1270" r="0" b="635"/>
              <wp:wrapNone/>
              <wp:docPr id="1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21602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684AAE" w14:textId="77777777" w:rsidR="004A3E58" w:rsidRPr="004A3E58" w:rsidRDefault="004A3E58" w:rsidP="004A3E5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1D3CDD" id="_x0000_t202" coordsize="21600,21600" o:spt="202" path="m,l,21600r21600,l21600,xe">
              <v:stroke joinstyle="miter"/>
              <v:path gradientshapeok="t" o:connecttype="rect"/>
            </v:shapetype>
            <v:shape id="Text Box 37" o:spid="_x0000_s1049" type="#_x0000_t202" style="position:absolute;margin-left:42.55pt;margin-top:629.35pt;width:510.25pt;height:170.1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" fillcolor="#e6e7e8" stroked="f">
              <v:textbox>
                <w:txbxContent>
                  <w:p w14:paraId="6A684AAE" w14:textId="77777777" w:rsidR="004A3E58" w:rsidRPr="004A3E58" w:rsidRDefault="004A3E58" w:rsidP="004A3E58"/>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2C019" w14:textId="77777777" w:rsidR="00D170C7" w:rsidRDefault="00DE20E4">
    <w:pPr>
      <w:pStyle w:val="Footer"/>
    </w:pPr>
    <w:r>
      <w:rPr>
        <w:noProof/>
        <w:lang w:eastAsia="en-GB"/>
      </w:rPr>
      <mc:AlternateContent>
        <mc:Choice Requires="wps">
          <w:drawing>
            <wp:anchor distT="0" distB="0" distL="114300" distR="114300" simplePos="0" relativeHeight="251658249" behindDoc="0" locked="0" layoutInCell="1" allowOverlap="1" wp14:anchorId="13708CD9" wp14:editId="5FD80F49">
              <wp:simplePos x="0" y="0"/>
              <wp:positionH relativeFrom="column">
                <wp:posOffset>4241800</wp:posOffset>
              </wp:positionH>
              <wp:positionV relativeFrom="paragraph">
                <wp:posOffset>-604520</wp:posOffset>
              </wp:positionV>
              <wp:extent cx="720090" cy="248285"/>
              <wp:effectExtent l="3175" t="0" r="635" b="2540"/>
              <wp:wrapNone/>
              <wp:docPr id="13" name="Text Box 48" descr="TP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248285"/>
                      </a:xfrm>
                      <a:prstGeom prst="rect">
                        <a:avLst/>
                      </a:prstGeom>
                      <a:blipFill dpi="0" rotWithShape="1">
                        <a:blip r:embed="rId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9A0F40" w14:textId="77777777" w:rsidR="00A77D9F" w:rsidRDefault="00A77D9F" w:rsidP="00A77D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708CD9" id="_x0000_t202" coordsize="21600,21600" o:spt="202" path="m,l,21600r21600,l21600,xe">
              <v:stroke joinstyle="miter"/>
              <v:path gradientshapeok="t" o:connecttype="rect"/>
            </v:shapetype>
            <v:shape id="Text Box 48" o:spid="_x0000_s1053" type="#_x0000_t202" alt="TPO" style="position:absolute;margin-left:334pt;margin-top:-47.6pt;width:56.7pt;height:19.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D2AAAAAFJnaHRsb25n&#10;AAACx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AI4QklN&#10;BAwAAAAADm0AAAABAAAAoAAAADgAAAHgAABpAAAADlEAGAAB/9j/4AAQSkZJRgABAgAASABIAAD/&#10;7QAMQWRvYmVfQ00AAf/uAA5BZG9iZQBkgAAAAAH/2wCEAAwICAgJCAwJCQwRCwoLERUPDAwPFRgT&#10;ExUTExgRDAwMDAwMEQwMDAwMDAwMDAwMDAwMDAwMDAwMDAwMDAwMDAwBDQsLDQ4NEA4OEBQODg4U&#10;FA4ODg4UEQwMDAwMEREMDAwMDAwRDAwMDAwMDAwMDAwMDAwMDAwMDAwMDAwMDAwMDP/AABEIADg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MWElD&#10;Q19QUk9GSUxFAAEBAAAMSExpbm8CEAAAbW50clJHQiBYWVogB84AAgAJAAYAMQAAYWNzcE1TRlQA&#10;AAAASUVDIHNSR0IAAAAAAAAAAAAAAAE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nT+d4x/Jf6t/zOf+QfNfzv+TeY3y3znleR53l3279nu7rX&#10;tpyndp1aox2TV+8Vp0zhX//R1OOdF6wg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10;09TjnResIK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" stroked="f">
              <v:fill r:id="rId2" o:title="TPO" recolor="t" rotate="t" type="frame"/>
              <v:textbox>
                <w:txbxContent>
                  <w:p w14:paraId="009A0F40" w14:textId="77777777" w:rsidR="00A77D9F" w:rsidRDefault="00A77D9F" w:rsidP="00A77D9F"/>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7ECF5508" wp14:editId="72FE1B39">
              <wp:simplePos x="0" y="0"/>
              <wp:positionH relativeFrom="column">
                <wp:posOffset>5944870</wp:posOffset>
              </wp:positionH>
              <wp:positionV relativeFrom="paragraph">
                <wp:posOffset>-586740</wp:posOffset>
              </wp:positionV>
              <wp:extent cx="1080135" cy="234315"/>
              <wp:effectExtent l="1270" t="0" r="4445" b="0"/>
              <wp:wrapNone/>
              <wp:docPr id="12" name="Text Box 47" descr="OT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34315"/>
                      </a:xfrm>
                      <a:prstGeom prst="rect">
                        <a:avLst/>
                      </a:prstGeom>
                      <a:blipFill dpi="0" rotWithShape="1">
                        <a:blip r:embed="rId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B2BA2" w14:textId="77777777" w:rsidR="00A77D9F" w:rsidRDefault="00A77D9F" w:rsidP="00A77D9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F5508" id="Text Box 47" o:spid="_x0000_s1054" type="#_x0000_t202" alt="OTM" style="position:absolute;margin-left:468.1pt;margin-top:-46.2pt;width:85.05pt;height:18.4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CTAAAAAFJnaHRsb25nAAACxQ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Ao8P3hwYWNrZXQgZW5kPSd3Jz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9Hf49+691737r3Xvfuvde9+6917&#10;37r3XvfuvdAh8lfF/svPd/3H+i7wf6KN++b/AE3/AHv+h3xf3Yyfk/0o/wAN/wByX9w9F/4p9v8A&#10;v/aeTR67e1Vj/udaU8Svip8Hx8R8FcavT50rjpDuNP3fe18Kngt/aV8PgfjpnT608q+fRKP5Nf8A&#10;dn/hvPor+5v+y7/3Z+23F/Cf9lh/0uf6Nft/4/X+T7n/AE8/8Zd/vh59f8U/jf8AlPnto/Z8fs25&#10;r8T9+3ni+P4lRXxdGrgP999lPTTjoq5S8P8AcFh4XgeHpNPC16OP/DO+vrq/wU6tG9h/oR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" stroked="f">
              <v:fill r:id="rId4" o:title="OTM" recolor="t" rotate="t" type="frame"/>
              <v:textbox inset="0,0,0,0">
                <w:txbxContent>
                  <w:p w14:paraId="298B2BA2" w14:textId="77777777" w:rsidR="00A77D9F" w:rsidRDefault="00A77D9F" w:rsidP="00A77D9F"/>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19675BB6" wp14:editId="2D360E4A">
              <wp:simplePos x="0" y="0"/>
              <wp:positionH relativeFrom="column">
                <wp:posOffset>5100320</wp:posOffset>
              </wp:positionH>
              <wp:positionV relativeFrom="paragraph">
                <wp:posOffset>-604520</wp:posOffset>
              </wp:positionV>
              <wp:extent cx="702310" cy="252095"/>
              <wp:effectExtent l="4445" t="0" r="0" b="0"/>
              <wp:wrapNone/>
              <wp:docPr id="11" name="Text Box 46" descr="RIC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252095"/>
                      </a:xfrm>
                      <a:prstGeom prst="rect">
                        <a:avLst/>
                      </a:prstGeom>
                      <a:blipFill dpi="0" rotWithShape="1">
                        <a:blip r:embed="rId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83E34B" w14:textId="77777777" w:rsidR="00A77D9F" w:rsidRDefault="00A77D9F" w:rsidP="00A77D9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75BB6" id="Text Box 46" o:spid="_x0000_s1055" type="#_x0000_t202" alt="RICS" style="position:absolute;margin-left:401.6pt;margin-top:-47.6pt;width:55.3pt;height:19.8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DZAAAAAFJnaHRsb25nAAACTw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FAAAAAAABAAAAAI4QklNBAwA&#10;AAAAC+QAAAABAAAAgAAAAC8AAAGAAABGgAAAC8gAGAAB/9j/4AAQSkZJRgABAgEASABIAAD/7QAM&#10;QWRvYmVfQ00AAf/uAA5BZG9iZQBkgAAAAAH/2wCEAAwICAgJCAwJCQwRCwoLERUPDAwPFRgTExUT&#10;ExgRDAwMDAwMEQwMDAwMDAwMDAwMDAwMDAwMDAwMDAwMDAwMDAwBDQsLDQ4NEA4OEBQODg4UFA4O&#10;Dg4UEQwMDAwMEREMDAwMDAwRDAwMDAwMDAwMDAwMDAwMDAwMDAwMDAwMDAwMDP/AABEIAC8AgA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KPD94cGFja2V0IGVuZD0ndyc/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BAQEBAQEBAQEBAQEBAQECAgICAgICAgICAgMDAwMDAwMDAwMBAQEBAQEBAQEBAQICAQICAwMD&#10;AwMDAwMDAwMDAwMDAwMDAwMDAwMDAwMDAwMDAwMDAwMDAwMDAwMDAwMDAwMDA//AABEIANkCTwMB&#10;EQACEQEDEQH/3QAEAEr/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U7/M5/wCAfX3/AFCZn/3OxPsa8ofFdfaP8vRttn+ifb/kPVLWxf8Ai+Q/8taT/wBzovch&#10;XP8AZn8/8HRzLw/L/J1srfFL/jwMZ/rv/wBa4/cRb3/uU/5dBu7+Po2Psl6S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" stroked="f">
              <v:fill r:id="rId6" o:title="RICS" recolor="t" rotate="t" type="frame"/>
              <v:textbox inset="0,0,0,0">
                <w:txbxContent>
                  <w:p w14:paraId="6783E34B" w14:textId="77777777" w:rsidR="00A77D9F" w:rsidRDefault="00A77D9F" w:rsidP="00A77D9F"/>
                </w:txbxContent>
              </v:textbox>
            </v:shape>
          </w:pict>
        </mc:Fallback>
      </mc:AlternateContent>
    </w:r>
    <w:r>
      <w:rPr>
        <w:noProof/>
        <w:lang w:eastAsia="en-GB"/>
      </w:rPr>
      <mc:AlternateContent>
        <mc:Choice Requires="wps">
          <w:drawing>
            <wp:anchor distT="0" distB="0" distL="114300" distR="114300" simplePos="0" relativeHeight="251658246" behindDoc="0" locked="1" layoutInCell="1" allowOverlap="1" wp14:anchorId="0DCEF711" wp14:editId="57E8F3E8">
              <wp:simplePos x="0" y="0"/>
              <wp:positionH relativeFrom="page">
                <wp:posOffset>540385</wp:posOffset>
              </wp:positionH>
              <wp:positionV relativeFrom="page">
                <wp:posOffset>9843770</wp:posOffset>
              </wp:positionV>
              <wp:extent cx="3564255" cy="417195"/>
              <wp:effectExtent l="0" t="4445" r="635" b="0"/>
              <wp:wrapNone/>
              <wp:docPr id="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4255"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E41B1" w14:textId="77777777" w:rsidR="00A77D9F" w:rsidRPr="00BA7020" w:rsidRDefault="00A77D9F" w:rsidP="00A77D9F">
                          <w:pPr>
                            <w:spacing w:line="130" w:lineRule="exact"/>
                            <w:rPr>
                              <w:rFonts w:ascii="Futura Light" w:hAnsi="Futura Light" w:cs="Arial"/>
                              <w:color w:val="58595A"/>
                              <w:sz w:val="12"/>
                              <w:szCs w:val="12"/>
                            </w:rPr>
                          </w:pPr>
                          <w:r w:rsidRPr="00BA7020">
                            <w:rPr>
                              <w:rFonts w:ascii="Futura Light" w:hAnsi="Futura Light" w:cs="Arial"/>
                              <w:b/>
                              <w:color w:val="58595A"/>
                              <w:sz w:val="12"/>
                              <w:szCs w:val="12"/>
                            </w:rPr>
                            <w:t xml:space="preserve">Important Notice: </w:t>
                          </w:r>
                          <w:r w:rsidRPr="00BA7020">
                            <w:rPr>
                              <w:rFonts w:ascii="Futura Light" w:hAnsi="Futura Light" w:cs="Arial"/>
                              <w:color w:val="58595A"/>
                              <w:sz w:val="12"/>
                              <w:szCs w:val="12"/>
                            </w:rPr>
                            <w:t xml:space="preserve"> These particulars are set out as a general outline only for the guidance of intended purchasers and do not constitute, nor constitute part of, an offer or contract. All descriptions, dimensions, reference to condition and necessary permissions for use and occupation, warranties and other details are given without responsibility and any intending purchasers should not rely on them as statements or representations of fact but must satisfy themselves by inspection or otherwise as to the correctness of each of them.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EF711" id="_x0000_s1056" type="#_x0000_t202" style="position:absolute;margin-left:42.55pt;margin-top:775.1pt;width:280.65pt;height:32.8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" filled="f" stroked="f">
              <v:textbox inset="0,0,0,0">
                <w:txbxContent>
                  <w:p w14:paraId="09EE41B1" w14:textId="77777777" w:rsidR="00A77D9F" w:rsidRPr="00BA7020" w:rsidRDefault="00A77D9F" w:rsidP="00A77D9F">
                    <w:pPr>
                      <w:spacing w:line="130" w:lineRule="exact"/>
                      <w:rPr>
                        <w:rFonts w:ascii="Futura Light" w:hAnsi="Futura Light" w:cs="Arial"/>
                        <w:color w:val="58595A"/>
                        <w:sz w:val="12"/>
                        <w:szCs w:val="12"/>
                      </w:rPr>
                    </w:pPr>
                    <w:r w:rsidRPr="00BA7020">
                      <w:rPr>
                        <w:rFonts w:ascii="Futura Light" w:hAnsi="Futura Light" w:cs="Arial"/>
                        <w:b/>
                        <w:color w:val="58595A"/>
                        <w:sz w:val="12"/>
                        <w:szCs w:val="12"/>
                      </w:rPr>
                      <w:t xml:space="preserve">Important Notice: </w:t>
                    </w:r>
                    <w:r w:rsidRPr="00BA7020">
                      <w:rPr>
                        <w:rFonts w:ascii="Futura Light" w:hAnsi="Futura Light" w:cs="Arial"/>
                        <w:color w:val="58595A"/>
                        <w:sz w:val="12"/>
                        <w:szCs w:val="12"/>
                      </w:rPr>
                      <w:t xml:space="preserve"> These particulars are set out as a general outline only for the guidance of intended purchasers and do not constitute, nor constitute part of, an offer or contract. All descriptions, dimensions, reference to condition and necessary permissions for use and occupation, warranties and other details are given without responsibility and any intending purchasers should not rely on them as statements or representations of fact but must satisfy themselves by inspection or otherwise as to the correctness of each of them.</w:t>
                    </w:r>
                  </w:p>
                </w:txbxContent>
              </v:textbox>
              <w10:wrap anchorx="page" anchory="page"/>
              <w10:anchorlock/>
            </v:shape>
          </w:pict>
        </mc:Fallback>
      </mc:AlternateContent>
    </w:r>
    <w:r>
      <w:rPr>
        <w:noProof/>
        <w:lang w:eastAsia="en-GB"/>
      </w:rPr>
      <mc:AlternateContent>
        <mc:Choice Requires="wps">
          <w:drawing>
            <wp:anchor distT="0" distB="0" distL="114300" distR="114300" simplePos="0" relativeHeight="251658243" behindDoc="0" locked="0" layoutInCell="1" allowOverlap="1" wp14:anchorId="1EE1F5FB" wp14:editId="5DA66AD5">
              <wp:simplePos x="0" y="0"/>
              <wp:positionH relativeFrom="page">
                <wp:posOffset>683895</wp:posOffset>
              </wp:positionH>
              <wp:positionV relativeFrom="page">
                <wp:posOffset>8983345</wp:posOffset>
              </wp:positionV>
              <wp:extent cx="4859655" cy="845185"/>
              <wp:effectExtent l="0" t="1270" r="0" b="1270"/>
              <wp:wrapNone/>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655" cy="845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1BE36" w14:textId="77777777" w:rsidR="008C411E" w:rsidRPr="00AF34D4" w:rsidRDefault="008C411E" w:rsidP="008C411E">
                          <w:pPr>
                            <w:rPr>
                              <w:rFonts w:asciiTheme="minorHAnsi" w:hAnsiTheme="minorHAnsi" w:cstheme="minorHAnsi"/>
                              <w:b/>
                              <w:color w:val="58595A"/>
                              <w:sz w:val="22"/>
                              <w:szCs w:val="22"/>
                            </w:rPr>
                          </w:pPr>
                          <w:r w:rsidRPr="00AF34D4">
                            <w:rPr>
                              <w:rFonts w:asciiTheme="minorHAnsi" w:hAnsiTheme="minorHAnsi" w:cstheme="minorHAnsi"/>
                              <w:b/>
                              <w:color w:val="58595A"/>
                              <w:sz w:val="22"/>
                              <w:szCs w:val="22"/>
                            </w:rPr>
                            <w:t>GLASTONBURY OFFICE</w:t>
                          </w:r>
                        </w:p>
                        <w:p w14:paraId="012B18F4" w14:textId="77777777" w:rsidR="008C411E" w:rsidRPr="00AF34D4" w:rsidRDefault="006B0EBE" w:rsidP="008C411E">
                          <w:pPr>
                            <w:rPr>
                              <w:rFonts w:asciiTheme="minorHAnsi" w:hAnsiTheme="minorHAnsi" w:cstheme="minorHAnsi"/>
                              <w:color w:val="58595A"/>
                              <w:sz w:val="22"/>
                              <w:szCs w:val="22"/>
                            </w:rPr>
                          </w:pPr>
                          <w:r w:rsidRPr="00AF34D4">
                            <w:rPr>
                              <w:rFonts w:asciiTheme="minorHAnsi" w:hAnsiTheme="minorHAnsi" w:cstheme="minorHAnsi"/>
                              <w:color w:val="58595A"/>
                              <w:sz w:val="22"/>
                              <w:szCs w:val="22"/>
                            </w:rPr>
                            <w:t>T</w:t>
                          </w:r>
                          <w:r w:rsidR="008C411E" w:rsidRPr="00AF34D4">
                            <w:rPr>
                              <w:rFonts w:asciiTheme="minorHAnsi" w:hAnsiTheme="minorHAnsi" w:cstheme="minorHAnsi"/>
                              <w:color w:val="58595A"/>
                              <w:sz w:val="22"/>
                              <w:szCs w:val="22"/>
                            </w:rPr>
                            <w:t>elephone 01458 831077</w:t>
                          </w:r>
                        </w:p>
                        <w:p w14:paraId="6D68FB84" w14:textId="77777777" w:rsidR="008C411E" w:rsidRPr="00AF34D4" w:rsidRDefault="008C411E" w:rsidP="008C411E">
                          <w:pPr>
                            <w:rPr>
                              <w:rFonts w:asciiTheme="minorHAnsi" w:hAnsiTheme="minorHAnsi" w:cstheme="minorHAnsi"/>
                              <w:color w:val="58595A"/>
                              <w:sz w:val="22"/>
                              <w:szCs w:val="22"/>
                            </w:rPr>
                          </w:pPr>
                          <w:r w:rsidRPr="00AF34D4">
                            <w:rPr>
                              <w:rFonts w:asciiTheme="minorHAnsi" w:hAnsiTheme="minorHAnsi" w:cstheme="minorHAnsi"/>
                              <w:color w:val="58595A"/>
                              <w:sz w:val="22"/>
                              <w:szCs w:val="22"/>
                            </w:rPr>
                            <w:t>41 High Street, Glastonbury, Somerset BA6 9DS</w:t>
                          </w:r>
                        </w:p>
                        <w:p w14:paraId="6F85DD9A" w14:textId="77777777" w:rsidR="008C411E" w:rsidRPr="00AF34D4" w:rsidRDefault="008C411E" w:rsidP="008C411E">
                          <w:pPr>
                            <w:rPr>
                              <w:rFonts w:asciiTheme="minorHAnsi" w:hAnsiTheme="minorHAnsi" w:cstheme="minorHAnsi"/>
                              <w:color w:val="B21E28"/>
                              <w:sz w:val="22"/>
                              <w:szCs w:val="22"/>
                            </w:rPr>
                          </w:pPr>
                          <w:r w:rsidRPr="00AF34D4">
                            <w:rPr>
                              <w:rFonts w:asciiTheme="minorHAnsi" w:hAnsiTheme="minorHAnsi" w:cstheme="minorHAnsi"/>
                              <w:color w:val="B21E28"/>
                              <w:sz w:val="22"/>
                              <w:szCs w:val="22"/>
                            </w:rPr>
                            <w:t>glastonbury@cooperandtanner.co.uk</w:t>
                          </w:r>
                        </w:p>
                        <w:p w14:paraId="7D9362D7" w14:textId="77777777" w:rsidR="006E5247" w:rsidRPr="008C411E" w:rsidRDefault="006E5247" w:rsidP="008C411E">
                          <w:pPr>
                            <w:rPr>
                              <w:rFonts w:ascii="Futura Light" w:hAnsi="Futura Light"/>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1F5FB" id="Text Box 34" o:spid="_x0000_s1057" type="#_x0000_t202" style="position:absolute;margin-left:53.85pt;margin-top:707.35pt;width:382.65pt;height:66.5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" filled="f" stroked="f">
              <v:textbox inset="0,0,0,0">
                <w:txbxContent>
                  <w:p w14:paraId="7C41BE36" w14:textId="77777777" w:rsidR="008C411E" w:rsidRPr="00AF34D4" w:rsidRDefault="008C411E" w:rsidP="008C411E">
                    <w:pPr>
                      <w:rPr>
                        <w:rFonts w:asciiTheme="minorHAnsi" w:hAnsiTheme="minorHAnsi" w:cstheme="minorHAnsi"/>
                        <w:b/>
                        <w:color w:val="58595A"/>
                        <w:sz w:val="22"/>
                        <w:szCs w:val="22"/>
                      </w:rPr>
                    </w:pPr>
                    <w:r w:rsidRPr="00AF34D4">
                      <w:rPr>
                        <w:rFonts w:asciiTheme="minorHAnsi" w:hAnsiTheme="minorHAnsi" w:cstheme="minorHAnsi"/>
                        <w:b/>
                        <w:color w:val="58595A"/>
                        <w:sz w:val="22"/>
                        <w:szCs w:val="22"/>
                      </w:rPr>
                      <w:t>GLASTONBURY OFFICE</w:t>
                    </w:r>
                  </w:p>
                  <w:p w14:paraId="012B18F4" w14:textId="77777777" w:rsidR="008C411E" w:rsidRPr="00AF34D4" w:rsidRDefault="006B0EBE" w:rsidP="008C411E">
                    <w:pPr>
                      <w:rPr>
                        <w:rFonts w:asciiTheme="minorHAnsi" w:hAnsiTheme="minorHAnsi" w:cstheme="minorHAnsi"/>
                        <w:color w:val="58595A"/>
                        <w:sz w:val="22"/>
                        <w:szCs w:val="22"/>
                      </w:rPr>
                    </w:pPr>
                    <w:r w:rsidRPr="00AF34D4">
                      <w:rPr>
                        <w:rFonts w:asciiTheme="minorHAnsi" w:hAnsiTheme="minorHAnsi" w:cstheme="minorHAnsi"/>
                        <w:color w:val="58595A"/>
                        <w:sz w:val="22"/>
                        <w:szCs w:val="22"/>
                      </w:rPr>
                      <w:t>T</w:t>
                    </w:r>
                    <w:r w:rsidR="008C411E" w:rsidRPr="00AF34D4">
                      <w:rPr>
                        <w:rFonts w:asciiTheme="minorHAnsi" w:hAnsiTheme="minorHAnsi" w:cstheme="minorHAnsi"/>
                        <w:color w:val="58595A"/>
                        <w:sz w:val="22"/>
                        <w:szCs w:val="22"/>
                      </w:rPr>
                      <w:t>elephone 01458 831077</w:t>
                    </w:r>
                  </w:p>
                  <w:p w14:paraId="6D68FB84" w14:textId="77777777" w:rsidR="008C411E" w:rsidRPr="00AF34D4" w:rsidRDefault="008C411E" w:rsidP="008C411E">
                    <w:pPr>
                      <w:rPr>
                        <w:rFonts w:asciiTheme="minorHAnsi" w:hAnsiTheme="minorHAnsi" w:cstheme="minorHAnsi"/>
                        <w:color w:val="58595A"/>
                        <w:sz w:val="22"/>
                        <w:szCs w:val="22"/>
                      </w:rPr>
                    </w:pPr>
                    <w:r w:rsidRPr="00AF34D4">
                      <w:rPr>
                        <w:rFonts w:asciiTheme="minorHAnsi" w:hAnsiTheme="minorHAnsi" w:cstheme="minorHAnsi"/>
                        <w:color w:val="58595A"/>
                        <w:sz w:val="22"/>
                        <w:szCs w:val="22"/>
                      </w:rPr>
                      <w:t>41 High Street, Glastonbury, Somerset BA6 9DS</w:t>
                    </w:r>
                  </w:p>
                  <w:p w14:paraId="6F85DD9A" w14:textId="77777777" w:rsidR="008C411E" w:rsidRPr="00AF34D4" w:rsidRDefault="008C411E" w:rsidP="008C411E">
                    <w:pPr>
                      <w:rPr>
                        <w:rFonts w:asciiTheme="minorHAnsi" w:hAnsiTheme="minorHAnsi" w:cstheme="minorHAnsi"/>
                        <w:color w:val="B21E28"/>
                        <w:sz w:val="22"/>
                        <w:szCs w:val="22"/>
                      </w:rPr>
                    </w:pPr>
                    <w:r w:rsidRPr="00AF34D4">
                      <w:rPr>
                        <w:rFonts w:asciiTheme="minorHAnsi" w:hAnsiTheme="minorHAnsi" w:cstheme="minorHAnsi"/>
                        <w:color w:val="B21E28"/>
                        <w:sz w:val="22"/>
                        <w:szCs w:val="22"/>
                      </w:rPr>
                      <w:t>glastonbury@cooperandtanner.co.uk</w:t>
                    </w:r>
                  </w:p>
                  <w:p w14:paraId="7D9362D7" w14:textId="77777777" w:rsidR="006E5247" w:rsidRPr="008C411E" w:rsidRDefault="006E5247" w:rsidP="008C411E">
                    <w:pPr>
                      <w:rPr>
                        <w:rFonts w:ascii="Futura Light" w:hAnsi="Futura Light"/>
                        <w:szCs w:val="22"/>
                      </w:rPr>
                    </w:pPr>
                  </w:p>
                </w:txbxContent>
              </v:textbox>
              <w10:wrap anchorx="page" anchory="page"/>
            </v:shape>
          </w:pict>
        </mc:Fallback>
      </mc:AlternateContent>
    </w:r>
    <w:r>
      <w:rPr>
        <w:noProof/>
        <w:lang w:eastAsia="en-GB"/>
      </w:rPr>
      <mc:AlternateContent>
        <mc:Choice Requires="wps">
          <w:drawing>
            <wp:anchor distT="0" distB="0" distL="114300" distR="114300" simplePos="0" relativeHeight="251658242" behindDoc="0" locked="0" layoutInCell="1" allowOverlap="1" wp14:anchorId="545D669D" wp14:editId="1E366AD5">
              <wp:simplePos x="0" y="0"/>
              <wp:positionH relativeFrom="page">
                <wp:posOffset>540385</wp:posOffset>
              </wp:positionH>
              <wp:positionV relativeFrom="page">
                <wp:posOffset>8856980</wp:posOffset>
              </wp:positionV>
              <wp:extent cx="5147945" cy="899795"/>
              <wp:effectExtent l="0" t="0" r="0" b="0"/>
              <wp:wrapNone/>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7945" cy="89979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920D59" w14:textId="77777777" w:rsidR="00284A1C" w:rsidRDefault="00284A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D669D" id="Text Box 33" o:spid="_x0000_s1058" type="#_x0000_t202" style="position:absolute;margin-left:42.55pt;margin-top:697.4pt;width:405.35pt;height:70.8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" fillcolor="#e6e7e8" stroked="f">
              <v:textbox>
                <w:txbxContent>
                  <w:p w14:paraId="34920D59" w14:textId="77777777" w:rsidR="00284A1C" w:rsidRDefault="00284A1C"/>
                </w:txbxContent>
              </v:textbox>
              <w10:wrap anchorx="page" anchory="page"/>
            </v:shape>
          </w:pict>
        </mc:Fallback>
      </mc:AlternateContent>
    </w:r>
    <w:r>
      <w:rPr>
        <w:noProof/>
        <w:lang w:eastAsia="en-GB"/>
      </w:rPr>
      <mc:AlternateContent>
        <mc:Choice Requires="wps">
          <w:drawing>
            <wp:anchor distT="0" distB="0" distL="114300" distR="114300" simplePos="0" relativeHeight="251658241" behindDoc="0" locked="0" layoutInCell="1" allowOverlap="1" wp14:anchorId="28AD2008" wp14:editId="14B2A4A8">
              <wp:simplePos x="0" y="0"/>
              <wp:positionH relativeFrom="page">
                <wp:posOffset>5868670</wp:posOffset>
              </wp:positionH>
              <wp:positionV relativeFrom="page">
                <wp:posOffset>8604885</wp:posOffset>
              </wp:positionV>
              <wp:extent cx="1151890" cy="1151890"/>
              <wp:effectExtent l="1270" t="3810" r="0" b="0"/>
              <wp:wrapNone/>
              <wp:docPr id="7" name="Text Box 32" descr="C&amp;T logo 70mm (RGB)"/>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1151890"/>
                      </a:xfrm>
                      <a:prstGeom prst="rect">
                        <a:avLst/>
                      </a:prstGeom>
                      <a:blipFill dpi="0" rotWithShape="1">
                        <a:blip r:embed="rId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04EDC" w14:textId="77777777" w:rsidR="00CE0121" w:rsidRDefault="00CE0121" w:rsidP="00CE012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D2008" id="Text Box 32" o:spid="_x0000_s1059" type="#_x0000_t202" alt="C&amp;T logo 70mm (RGB)" style="position:absolute;margin-left:462.1pt;margin-top:677.55pt;width:90.7pt;height:90.7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zsAAAAA&#10;UmdodGxvbmcAAAM7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Ov/KJ/5Cv/&#10;AJOe7+X5f5ek/wDon/Nz/nzr/9GmWv8A+B1Z/wBRdR/1uf3jC3xN9vX0iw/2UX+lH+DqJ7r05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Ov/KJ/5Cv/AJOe7+X5f5ek/wDon/Nz/nzr/9Km&#10;Wv8A+B1Z/wBRdR/1uf3jC3xN9vX0iw/2UX+lH+DqJ7r05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Ov/KJ/5Cv/AJOe7+X5f5ek/wDon/Nz/nzr/9OmWv8A+B1Z/wBRdR/1uf3jC3xN9vX0&#10;iw/2UX+lH+DqJ7r05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Ov/KJ/5Cv/AJOe7+X5&#10;f5ek/wDon/Nz/nzr/9SmWv8A+B1Z/wBRdR/1uf3jC3xN9vX0iw/2UX+lH+DqJ7r0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Ov/KJ/5Cv/AJOe7+X5f5ek/wDon/Nz/nzr/9WmWv8A+B1Z&#10;/wBRdR/1uf3jC3xN9vX0iw/2UX+lH+DqJ7r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Ov/KJ/5Cv/AJOe7+X5f5ek/wDon/Nz/nzr/9amWv8A+B1Z/wBRdR/1uf3jC3xN9vX0iw/2UX+l&#10;H+DqJ7r05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Ov/KJ/5Cv/AJOe7+X5f5ek/wDo&#10;n/Nz/nzr/9emWv8A+B1Z/wBRdR/1uf3jC3xN9vX0iw/2UX+lH+DqJ7r05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Ov/KJ/5Cv/AJOe7+X5f5ek/wDon/Nz/nzr/9CmWv8A+B1Z/wBRdR/1&#10;uf3jC3xN9vX0iw/2UX+lH+DqJ7r05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Ov/KJ/&#10;5Cv/AJOe7+X5f5ek/wDon/Nz/nzr/9GmWv8A+B1Z/wBRdR/1uf3jC3xN9vX0iw/2UX+lH+DqJ7r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Ov/KJ/5Cv/AJOe7+X5f5ek/wDon/Nz/nzr&#10;/9KmWv8A+B1Z/wBRdR/1uf3jC3xN9vX0iw/2UX+lH+DqJ7r05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Ov/KJ/5Cv/AJOe7+X5f5ek/wDon/Nz/nzr/9OmWv8A+B1Z/wBRdR/1uf3jC3xN&#10;9vX0iw/2UX+lH+DqJ7r05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Ov/KJ/5Cv/AJOe&#10;7+X5f5ek/wDon/Nz/nzr/9SmWv8A+B1Z/wBRdR/1uf3jC3xN9vX0iw/2UX+lH+DqJ7r05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Ov/KJ/5Cv/AJOe7+X5f5ek/wDon/Nz/nzr/9WmWv8A&#10;+B1Z/wBRdR/1uf3jC3xN9vX0iw/2UX+lH+DqJ7r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Ov/KJ/5Cv/AJOe7+X5f5ek/wDon/Nz/nzr/9amWv8A+B1Z/wBRdR/1uf3jC3xN9vX0iw/2&#10;UX+lH+DqJ7r05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Ov/KJ/5Cv/AJOe7+X5f5ek&#10;/wDon/Nz/nzr/9emWv8A+B1Z/wBRdR/1uf3jC3xN9vX0iw/2UX+lH+DqJ7r05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Ov/KJ/5Cv/AJOe7+X5f5ek/wDon/Nz/nzr/9CmWv8A+B1Z/wBR&#10;dR/1uf3jC3xN9vX0iw/2UX+lH+DqJ7r05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Ov&#10;/KJ/5Cv/AJOe7+X5f5ek/wDon/Nz/nzr/9GmWv8A+B1Z/wBRdR/1uf3jC3xN9vX0iw/2UX+lH+Dq&#10;J7r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Ov/KJ/5Cv/AJOe7+X5f5ek/wDon/Nz&#10;/nzr/9KmWv8A+B1Z/wBRdR/1uf3jC3xN9vX0iw/2UX+lH+DqJ7r05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Ov/KJ/5Cv/AJOe7+X5f5ek/wDon/Nz/nzr/9OmWv8A+B1Z/wBRdR/1uf3j&#10;C3xN9vX0iw/2UX+lH+DqJ7r05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Ov/KJ/5Cv/&#10;AJOe7+X5f5ek/wDon/Nz/nzr/9SmWv8A+B1Z/wBRdR/1uf3jC3xN9vX0iw/2UX+lH+DqJ7r05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Ov/KJ/5Cv/AJOe7+X5f5ek/wDon/Nz/nzr/9Wm&#10;Wv8A+B1Z/wBRdR/1uf3jC3xN9vX0iw/2UX+lH+DqJ7r05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Ov/KJ/5Cv/AJOe7+X5f5ek/wDon/Nz/nzr/9amWv8A+B1Z/wBRdR/1uf3jC3xN9vX0&#10;iw/2UX+lH+DqJ7r05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Ov/KJ/5Cv/AJOe7+X5&#10;f5ek/wDon/Nz/nzr/9emWv8A+B1Z/wBRdR/1uf3jC3xN9vX0iw/2UX+lH+DqJ7r0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Ov/KJ/5Cv/AJOe7+X5f5ek/wDon/Nz/nzr/9CmWv8A+B1Z&#10;/wBRdR/1uf3jC3xN9vX0iw/2UX+lH+DqJ7r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Ov/KJ/5Cv/AJOe7+X5f5ek/wDon/Nz/nzr/9GmWv8A+B1Z/wBRdR/1uf3jC3xN9vX0iw/2UX+l&#10;H+DqJ7r05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r/yif+Qr/wCTnu/l+X+XpP8A6J/zc/586//Splr/APgd&#10;Wf8AUXUf9bn94wt8Tfb19IsP9lF/pR/g6ie69O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Tr/yif+Qr/wCTnu/l+X+XpP8A6J/zc/586//Tplr/APgdWf8AUXUf9bn94wt8Tfb19IsP9lF/&#10;pR/g6ie69O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r/yif+Qr/wCTnu/l+X+XpP8A&#10;6J/zc/586//Uplr/APgdWf8AUXUf9bn94wt8Tfb19IsP9lF/pR/g6ie69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r/yif+Qr/wCTnu/l+X+XpP8A6J/zc/58&#10;6//Qplr/APgdWf8AUXUf9bn94wt8Tfb19IsP9lF/pR/g6ie69O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r/yif+Qr/wCTnu/l+X+XpP8A6J/zc/586//Rplr/APgdWf8AUXUf9bn94wt8&#10;Tfb19IsP9lF/pR/g6ie69O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r/yif+Qr/wCT&#10;nu/l+X+XpP8A6J/zc/586//Splr/APgdWf8AUXUf9bn94wt8Tfb19IsP9lF/pR/g6ie69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6/8on/kK/8Ak57v5fl/l6T/&#10;AOif83P+fOv/1KZa/wD4HVn/AFF1H/W5/eMLfE329fSLD/ZRf6Uf4OonuvTn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6/8on/kK/8Ak57v5fl/l6T/AOif83P+fOv/1aZa/wD4HVn/AFF1&#10;H/W5/eMLfE329fSLD/ZRf6Uf4Oonuv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6/8&#10;on/kK/8Ak57v5fl/l6T/AOif83P+fOv/1qZa/wD4HVn/AFF1H/W5/eMLfE329fSLD/ZRf6Uf4Oon&#10;uvT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6/8on/kK/8Ak57v5fl/l6T/AOif83P+&#10;fOv/16Za/wD4HVn/AFF1H/W5/eMLfE329fSLD/ZRf6Uf4Oonuv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6/8on/kK/8Ak57v5fl/l6T/AOif83P+fOv/0KZa/wD4HVn/AFF1H/W5/eML&#10;fE329fSLD/ZRf6Uf4OonuvTn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6/8on/kK/8A&#10;k57v5fl/l6T/AOif83P+fOv/0aZa/wD4HVn/AFF1H/W5/eMLfE329fSLD/ZRf6Uf4OonuvTn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6/8on/kK/8Ak57v5fl/l6T/AOif83P+fOv/0qZa&#10;/wD4HVn/AFF1H/W5/eMLfE329fSLD/ZRf6Uf4OonuvTn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6/8on/kK/8Ak57v5fl/l6T/AOif83P+fOv/06Za/wD4HVn/AFF1H/W5/eMLfE329fSL&#10;D/ZRf6Uf4OonuvTn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6/8on/kK/8Ak57v5fl/&#10;l6T/AOif83P+fOv/1KZa/wD4HVn/AFF1H/W5/eMLfE329fSLD/ZRf6Uf4OonuvT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6/8on/kK/8Ak57v5fl/l6T/AOif83P+fOv/1aZa/wD4HVn/&#10;AFF1H/W5/eMLfE329fSLD/ZRf6Uf4OonuvT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6/8on/kK/8Ak57v5fl/l6T/AOif83P+fOv/1qZa/wD4HVn/AFF1H/W5/eMLfE329fSLD/ZRf6Uf&#10;4OonuvT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6/8on/kK/8Ak57v5fl/l6T/AOif&#10;83P+fOv/16Za/wD4HVn/AFF1H/W5/eMLfE329fSLD/ZRf6Uf4OonuvTn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6/8on/kK/8Ak57v5fl/l6T/AOif83P+fOv/0KZa/wD4HVn/AFF1H/W5&#10;/eMLfE329fSLD/ZRf6Uf4OonuvTn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6/8on/k&#10;K/8Ak57v5fl/l6T/AOif83P+fOv/0aZa/wD4HVn/AFF1H/W5/eMLfE329fSLD/ZRf6Uf4OonuvTn&#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6/8on/kK/8Ak57v5fl/l6T/AOif83P+fOv/&#10;0qZa/wD4HVn/AFF1H/W5/eMLfE329fSLD/ZRf6Uf4Oonuv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6/8on/kK/8Ak57v5fl/l6T/AOif83P+fOv/06Za/wD4HVn/AFF1H/W5/eMLfE32&#10;9fSLD/ZRf6Uf4OonuvT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6/8on/kK/8Ak57v&#10;5fl/l6T/AOif83P+fOv/1KZa/wD4HVn/AFF1H/W5/eMLfE329fSLD/ZRf6Uf4OonuvTn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6/8on/kK/8Ak57v5fl/l6T/AOif83P+fOv/1aZa/wD4&#10;HVn/AFF1H/W5/eMLfE329fSLD/ZRf6Uf4OonuvTn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6/8on/kK/8Ak57v5fl/l6T/AOif83P+fOv/1qZa/wD4HVn/AFF1H/W5/eMLfE329fSLD/ZR&#10;f6Uf4Oonuv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6/8on/kK/8Ak57v5fl/l6T/&#10;AOif83P+fOv/16Za/wD4HVn/AFF1H/W5/eMLfE329fSLD/ZRf6Uf4OonuvTn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6/8on/kK/8Ak57v5fl/l6T/AOif83P+fOv/0KZa/wD4HVn/AFF1&#10;H/W5/eMLfE329fSLD/ZRf6Uf4Oonuv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6/8&#10;on/kK/8Ak57v5fl/l6T/AOif83P+fOv/0aZa/wD4HVn/AFF1H/W5/eMLfE329fSLD/ZRf6Uf4Oon&#10;uvT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6/8on/kK/8Ak57v5fl/l6T/AOif83P+&#10;fOv/0qZa/wD4HVn/AFF1H/W5/eMLfE329fSLD/ZRf6Uf4Oonuv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6/8on/kK/8Ak57v5fl/l6T/AOif83P+fOv/06Za/wD4HVn/AFF1H/W5/eML&#10;fE329fSLD/ZRf6Uf4OonuvTn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6/8on/kK/8A&#10;k57v5fl/l6T/AOif83P+fOv/1KZa/wD4HVn/AFF1H/W5/eMLfE329fSLD/ZRf6Uf4OonuvTn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6/8on/kK/8Ak57v5fl/l6T/AOif83P+fOv/1aZa&#10;/wD4HVn/AFF1H/W5/eMLfE329fSLD/ZRf6Uf4OonuvTn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" stroked="f">
              <v:fill r:id="rId8" o:title="C&amp;T logo 70mm (RGB)" recolor="t" rotate="t" type="frame"/>
              <v:textbox inset="0,0,0,0">
                <w:txbxContent>
                  <w:p w14:paraId="21304EDC" w14:textId="77777777" w:rsidR="00CE0121" w:rsidRDefault="00CE0121" w:rsidP="00CE0121"/>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CF81A6" w14:textId="77777777" w:rsidR="00A578DF" w:rsidRDefault="00A578DF">
      <w:r>
        <w:separator/>
      </w:r>
    </w:p>
  </w:footnote>
  <w:footnote w:type="continuationSeparator" w:id="0">
    <w:p w14:paraId="65D086F8" w14:textId="77777777" w:rsidR="00A578DF" w:rsidRDefault="00A578DF">
      <w:r>
        <w:continuationSeparator/>
      </w:r>
    </w:p>
  </w:footnote>
  <w:footnote w:type="continuationNotice" w:id="1">
    <w:p w14:paraId="476C2460" w14:textId="77777777" w:rsidR="00A578DF" w:rsidRDefault="00A578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95562" w14:textId="77777777" w:rsidR="001915ED" w:rsidRDefault="001915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994A8" w14:textId="77777777" w:rsidR="00D170C7" w:rsidRDefault="00D170C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DDBF6" w14:textId="77777777" w:rsidR="00D170C7" w:rsidRDefault="00D170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022A8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Motorway (transparent).png" style="width:777.75pt;height:691.5pt;visibility:visible;mso-wrap-style:square" o:bullet="t">
        <v:imagedata r:id="rId1" o:title="Motorway (transparent)"/>
      </v:shape>
    </w:pict>
  </w:numPicBullet>
  <w:numPicBullet w:numPicBulletId="1">
    <w:pict>
      <v:shape w14:anchorId="3D0CDF8C" id="_x0000_i1029" type="#_x0000_t75" alt="Car (transparent).png" style="width:928.5pt;height:446.25pt;visibility:visible;mso-wrap-style:square" o:bullet="t">
        <v:imagedata r:id="rId2" o:title="Car (transparent)"/>
      </v:shape>
    </w:pict>
  </w:numPicBullet>
  <w:abstractNum w:abstractNumId="0" w15:restartNumberingAfterBreak="0">
    <w:nsid w:val="1CF350F9"/>
    <w:multiLevelType w:val="hybridMultilevel"/>
    <w:tmpl w:val="73785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04526EB"/>
    <w:multiLevelType w:val="hybridMultilevel"/>
    <w:tmpl w:val="6A442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DE1DD3"/>
    <w:multiLevelType w:val="hybridMultilevel"/>
    <w:tmpl w:val="2D58DCD2"/>
    <w:lvl w:ilvl="0" w:tplc="08090001">
      <w:start w:val="1"/>
      <w:numFmt w:val="bullet"/>
      <w:lvlText w:val=""/>
      <w:lvlJc w:val="left"/>
      <w:pPr>
        <w:ind w:left="6404" w:hanging="360"/>
      </w:pPr>
      <w:rPr>
        <w:rFonts w:ascii="Symbol" w:hAnsi="Symbol" w:hint="default"/>
      </w:rPr>
    </w:lvl>
    <w:lvl w:ilvl="1" w:tplc="08090003" w:tentative="1">
      <w:start w:val="1"/>
      <w:numFmt w:val="bullet"/>
      <w:lvlText w:val="o"/>
      <w:lvlJc w:val="left"/>
      <w:pPr>
        <w:ind w:left="7124" w:hanging="360"/>
      </w:pPr>
      <w:rPr>
        <w:rFonts w:ascii="Courier New" w:hAnsi="Courier New" w:cs="Courier New" w:hint="default"/>
      </w:rPr>
    </w:lvl>
    <w:lvl w:ilvl="2" w:tplc="08090005" w:tentative="1">
      <w:start w:val="1"/>
      <w:numFmt w:val="bullet"/>
      <w:lvlText w:val=""/>
      <w:lvlJc w:val="left"/>
      <w:pPr>
        <w:ind w:left="7844" w:hanging="360"/>
      </w:pPr>
      <w:rPr>
        <w:rFonts w:ascii="Wingdings" w:hAnsi="Wingdings" w:hint="default"/>
      </w:rPr>
    </w:lvl>
    <w:lvl w:ilvl="3" w:tplc="08090001" w:tentative="1">
      <w:start w:val="1"/>
      <w:numFmt w:val="bullet"/>
      <w:lvlText w:val=""/>
      <w:lvlJc w:val="left"/>
      <w:pPr>
        <w:ind w:left="8564" w:hanging="360"/>
      </w:pPr>
      <w:rPr>
        <w:rFonts w:ascii="Symbol" w:hAnsi="Symbol" w:hint="default"/>
      </w:rPr>
    </w:lvl>
    <w:lvl w:ilvl="4" w:tplc="08090003" w:tentative="1">
      <w:start w:val="1"/>
      <w:numFmt w:val="bullet"/>
      <w:lvlText w:val="o"/>
      <w:lvlJc w:val="left"/>
      <w:pPr>
        <w:ind w:left="9284" w:hanging="360"/>
      </w:pPr>
      <w:rPr>
        <w:rFonts w:ascii="Courier New" w:hAnsi="Courier New" w:cs="Courier New" w:hint="default"/>
      </w:rPr>
    </w:lvl>
    <w:lvl w:ilvl="5" w:tplc="08090005" w:tentative="1">
      <w:start w:val="1"/>
      <w:numFmt w:val="bullet"/>
      <w:lvlText w:val=""/>
      <w:lvlJc w:val="left"/>
      <w:pPr>
        <w:ind w:left="10004" w:hanging="360"/>
      </w:pPr>
      <w:rPr>
        <w:rFonts w:ascii="Wingdings" w:hAnsi="Wingdings" w:hint="default"/>
      </w:rPr>
    </w:lvl>
    <w:lvl w:ilvl="6" w:tplc="08090001" w:tentative="1">
      <w:start w:val="1"/>
      <w:numFmt w:val="bullet"/>
      <w:lvlText w:val=""/>
      <w:lvlJc w:val="left"/>
      <w:pPr>
        <w:ind w:left="10724" w:hanging="360"/>
      </w:pPr>
      <w:rPr>
        <w:rFonts w:ascii="Symbol" w:hAnsi="Symbol" w:hint="default"/>
      </w:rPr>
    </w:lvl>
    <w:lvl w:ilvl="7" w:tplc="08090003" w:tentative="1">
      <w:start w:val="1"/>
      <w:numFmt w:val="bullet"/>
      <w:lvlText w:val="o"/>
      <w:lvlJc w:val="left"/>
      <w:pPr>
        <w:ind w:left="11444" w:hanging="360"/>
      </w:pPr>
      <w:rPr>
        <w:rFonts w:ascii="Courier New" w:hAnsi="Courier New" w:cs="Courier New" w:hint="default"/>
      </w:rPr>
    </w:lvl>
    <w:lvl w:ilvl="8" w:tplc="08090005" w:tentative="1">
      <w:start w:val="1"/>
      <w:numFmt w:val="bullet"/>
      <w:lvlText w:val=""/>
      <w:lvlJc w:val="left"/>
      <w:pPr>
        <w:ind w:left="12164" w:hanging="360"/>
      </w:pPr>
      <w:rPr>
        <w:rFonts w:ascii="Wingdings" w:hAnsi="Wingdings" w:hint="default"/>
      </w:rPr>
    </w:lvl>
  </w:abstractNum>
  <w:abstractNum w:abstractNumId="3" w15:restartNumberingAfterBreak="0">
    <w:nsid w:val="299870FD"/>
    <w:multiLevelType w:val="hybridMultilevel"/>
    <w:tmpl w:val="63AA0D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08B6800"/>
    <w:multiLevelType w:val="hybridMultilevel"/>
    <w:tmpl w:val="FB9E71B4"/>
    <w:lvl w:ilvl="0" w:tplc="1C0E94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56162366">
    <w:abstractNumId w:val="2"/>
  </w:num>
  <w:num w:numId="2" w16cid:durableId="218169939">
    <w:abstractNumId w:val="1"/>
  </w:num>
  <w:num w:numId="3" w16cid:durableId="1659843471">
    <w:abstractNumId w:val="0"/>
  </w:num>
  <w:num w:numId="4" w16cid:durableId="1318873839">
    <w:abstractNumId w:val="3"/>
  </w:num>
  <w:num w:numId="5" w16cid:durableId="189546478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characterSpacingControl w:val="doNotCompress"/>
  <w:hdrShapeDefaults>
    <o:shapedefaults v:ext="edit" spidmax="2050">
      <o:colormru v:ext="edit" colors="#b6202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220C"/>
    <w:rsid w:val="000040F2"/>
    <w:rsid w:val="00004BFF"/>
    <w:rsid w:val="00005664"/>
    <w:rsid w:val="00007A83"/>
    <w:rsid w:val="00010003"/>
    <w:rsid w:val="00011EB4"/>
    <w:rsid w:val="00012438"/>
    <w:rsid w:val="00014BDF"/>
    <w:rsid w:val="00017632"/>
    <w:rsid w:val="00017932"/>
    <w:rsid w:val="00020FF9"/>
    <w:rsid w:val="00021111"/>
    <w:rsid w:val="00021663"/>
    <w:rsid w:val="000216A3"/>
    <w:rsid w:val="00021C67"/>
    <w:rsid w:val="00021D1B"/>
    <w:rsid w:val="0002219C"/>
    <w:rsid w:val="00022346"/>
    <w:rsid w:val="0002356A"/>
    <w:rsid w:val="00026BA7"/>
    <w:rsid w:val="000271E8"/>
    <w:rsid w:val="00027663"/>
    <w:rsid w:val="0002776F"/>
    <w:rsid w:val="00030A0E"/>
    <w:rsid w:val="000318E9"/>
    <w:rsid w:val="0003348C"/>
    <w:rsid w:val="000345E8"/>
    <w:rsid w:val="00036C2E"/>
    <w:rsid w:val="00037FD7"/>
    <w:rsid w:val="0004133B"/>
    <w:rsid w:val="000421AC"/>
    <w:rsid w:val="00042996"/>
    <w:rsid w:val="000431E1"/>
    <w:rsid w:val="000435E4"/>
    <w:rsid w:val="00045385"/>
    <w:rsid w:val="000454B3"/>
    <w:rsid w:val="00050E31"/>
    <w:rsid w:val="000511A2"/>
    <w:rsid w:val="000532B1"/>
    <w:rsid w:val="000562A8"/>
    <w:rsid w:val="00062878"/>
    <w:rsid w:val="00064433"/>
    <w:rsid w:val="00065720"/>
    <w:rsid w:val="000672BE"/>
    <w:rsid w:val="0007278A"/>
    <w:rsid w:val="000730DC"/>
    <w:rsid w:val="00075759"/>
    <w:rsid w:val="00076113"/>
    <w:rsid w:val="00076814"/>
    <w:rsid w:val="000769AE"/>
    <w:rsid w:val="000828F5"/>
    <w:rsid w:val="00082B6A"/>
    <w:rsid w:val="0009184B"/>
    <w:rsid w:val="00091AF4"/>
    <w:rsid w:val="00093C8F"/>
    <w:rsid w:val="00095A1F"/>
    <w:rsid w:val="0009625B"/>
    <w:rsid w:val="000A2525"/>
    <w:rsid w:val="000A2FB0"/>
    <w:rsid w:val="000A37D6"/>
    <w:rsid w:val="000A3FB0"/>
    <w:rsid w:val="000A5B28"/>
    <w:rsid w:val="000A6909"/>
    <w:rsid w:val="000B2412"/>
    <w:rsid w:val="000B661F"/>
    <w:rsid w:val="000B669C"/>
    <w:rsid w:val="000B7EA3"/>
    <w:rsid w:val="000C2201"/>
    <w:rsid w:val="000C27E4"/>
    <w:rsid w:val="000C53BC"/>
    <w:rsid w:val="000D3A31"/>
    <w:rsid w:val="000D5554"/>
    <w:rsid w:val="000D7192"/>
    <w:rsid w:val="000E007C"/>
    <w:rsid w:val="000E1959"/>
    <w:rsid w:val="000E22F7"/>
    <w:rsid w:val="000E240F"/>
    <w:rsid w:val="000E2AC3"/>
    <w:rsid w:val="000E2FE4"/>
    <w:rsid w:val="000E3B49"/>
    <w:rsid w:val="000E4BDE"/>
    <w:rsid w:val="000E5102"/>
    <w:rsid w:val="000E558C"/>
    <w:rsid w:val="000E5651"/>
    <w:rsid w:val="000E7F29"/>
    <w:rsid w:val="000F00EE"/>
    <w:rsid w:val="000F066E"/>
    <w:rsid w:val="000F08D8"/>
    <w:rsid w:val="000F1486"/>
    <w:rsid w:val="000F4B75"/>
    <w:rsid w:val="000F576A"/>
    <w:rsid w:val="000F6109"/>
    <w:rsid w:val="000F6466"/>
    <w:rsid w:val="000F6FA6"/>
    <w:rsid w:val="00100A35"/>
    <w:rsid w:val="0010268B"/>
    <w:rsid w:val="0010388D"/>
    <w:rsid w:val="001042E1"/>
    <w:rsid w:val="001044E8"/>
    <w:rsid w:val="0010554F"/>
    <w:rsid w:val="00105B95"/>
    <w:rsid w:val="00106794"/>
    <w:rsid w:val="001103B0"/>
    <w:rsid w:val="00112179"/>
    <w:rsid w:val="0011479B"/>
    <w:rsid w:val="001150D2"/>
    <w:rsid w:val="0011594C"/>
    <w:rsid w:val="00117DA3"/>
    <w:rsid w:val="00120F8D"/>
    <w:rsid w:val="00121ED3"/>
    <w:rsid w:val="00122091"/>
    <w:rsid w:val="001241C1"/>
    <w:rsid w:val="00125073"/>
    <w:rsid w:val="001260C5"/>
    <w:rsid w:val="001276B7"/>
    <w:rsid w:val="0013517A"/>
    <w:rsid w:val="001358DB"/>
    <w:rsid w:val="00135C42"/>
    <w:rsid w:val="00137D04"/>
    <w:rsid w:val="001423A4"/>
    <w:rsid w:val="00145386"/>
    <w:rsid w:val="00145FC5"/>
    <w:rsid w:val="00147D03"/>
    <w:rsid w:val="00147F64"/>
    <w:rsid w:val="00151B73"/>
    <w:rsid w:val="00152010"/>
    <w:rsid w:val="0015307E"/>
    <w:rsid w:val="0015711A"/>
    <w:rsid w:val="00157855"/>
    <w:rsid w:val="00160776"/>
    <w:rsid w:val="00163E24"/>
    <w:rsid w:val="00164888"/>
    <w:rsid w:val="00165D1B"/>
    <w:rsid w:val="00167659"/>
    <w:rsid w:val="00167F7D"/>
    <w:rsid w:val="0017033C"/>
    <w:rsid w:val="00170A44"/>
    <w:rsid w:val="00170D84"/>
    <w:rsid w:val="00173590"/>
    <w:rsid w:val="00173861"/>
    <w:rsid w:val="00181CCD"/>
    <w:rsid w:val="001840F5"/>
    <w:rsid w:val="00185EAD"/>
    <w:rsid w:val="00186420"/>
    <w:rsid w:val="001915ED"/>
    <w:rsid w:val="00192513"/>
    <w:rsid w:val="00192A82"/>
    <w:rsid w:val="0019322D"/>
    <w:rsid w:val="00193FDB"/>
    <w:rsid w:val="00194B75"/>
    <w:rsid w:val="00196C04"/>
    <w:rsid w:val="00197D32"/>
    <w:rsid w:val="001A3317"/>
    <w:rsid w:val="001A33D4"/>
    <w:rsid w:val="001B07CE"/>
    <w:rsid w:val="001B16CC"/>
    <w:rsid w:val="001B296D"/>
    <w:rsid w:val="001B3A09"/>
    <w:rsid w:val="001B3F98"/>
    <w:rsid w:val="001B70EF"/>
    <w:rsid w:val="001C14CE"/>
    <w:rsid w:val="001C2A31"/>
    <w:rsid w:val="001C2CED"/>
    <w:rsid w:val="001C77FD"/>
    <w:rsid w:val="001D1D02"/>
    <w:rsid w:val="001D22A0"/>
    <w:rsid w:val="001D2BE6"/>
    <w:rsid w:val="001D5434"/>
    <w:rsid w:val="001D62CB"/>
    <w:rsid w:val="001D6789"/>
    <w:rsid w:val="001D72EF"/>
    <w:rsid w:val="001E1123"/>
    <w:rsid w:val="001E2A0E"/>
    <w:rsid w:val="001E31DA"/>
    <w:rsid w:val="001E33E8"/>
    <w:rsid w:val="001E560C"/>
    <w:rsid w:val="001F0B50"/>
    <w:rsid w:val="001F0B81"/>
    <w:rsid w:val="001F298A"/>
    <w:rsid w:val="001F2E7C"/>
    <w:rsid w:val="001F74B5"/>
    <w:rsid w:val="00202427"/>
    <w:rsid w:val="00205896"/>
    <w:rsid w:val="00205A5B"/>
    <w:rsid w:val="00205F7F"/>
    <w:rsid w:val="002063C8"/>
    <w:rsid w:val="0020644A"/>
    <w:rsid w:val="00207B4C"/>
    <w:rsid w:val="00210514"/>
    <w:rsid w:val="00211B57"/>
    <w:rsid w:val="00212E4C"/>
    <w:rsid w:val="00214E30"/>
    <w:rsid w:val="00215471"/>
    <w:rsid w:val="00215D4B"/>
    <w:rsid w:val="00217FBA"/>
    <w:rsid w:val="00220415"/>
    <w:rsid w:val="00221DFD"/>
    <w:rsid w:val="00222995"/>
    <w:rsid w:val="00225D6E"/>
    <w:rsid w:val="002302A1"/>
    <w:rsid w:val="00235646"/>
    <w:rsid w:val="0023587A"/>
    <w:rsid w:val="002368DD"/>
    <w:rsid w:val="00240322"/>
    <w:rsid w:val="002403E4"/>
    <w:rsid w:val="00240E01"/>
    <w:rsid w:val="00240FED"/>
    <w:rsid w:val="00242DAC"/>
    <w:rsid w:val="00243B0B"/>
    <w:rsid w:val="00250991"/>
    <w:rsid w:val="00253B77"/>
    <w:rsid w:val="00257676"/>
    <w:rsid w:val="00262457"/>
    <w:rsid w:val="002648BF"/>
    <w:rsid w:val="00265ABB"/>
    <w:rsid w:val="00266996"/>
    <w:rsid w:val="00266BA1"/>
    <w:rsid w:val="0026764E"/>
    <w:rsid w:val="00273833"/>
    <w:rsid w:val="0027613A"/>
    <w:rsid w:val="00276ED0"/>
    <w:rsid w:val="00276F5B"/>
    <w:rsid w:val="002818C2"/>
    <w:rsid w:val="00282192"/>
    <w:rsid w:val="00282CFB"/>
    <w:rsid w:val="00284A1C"/>
    <w:rsid w:val="0028730C"/>
    <w:rsid w:val="002876E8"/>
    <w:rsid w:val="0029196F"/>
    <w:rsid w:val="00292471"/>
    <w:rsid w:val="00293E2C"/>
    <w:rsid w:val="002943BE"/>
    <w:rsid w:val="00295D68"/>
    <w:rsid w:val="002965EB"/>
    <w:rsid w:val="0029751B"/>
    <w:rsid w:val="00297B19"/>
    <w:rsid w:val="00297D34"/>
    <w:rsid w:val="002A04A2"/>
    <w:rsid w:val="002A04D9"/>
    <w:rsid w:val="002A1791"/>
    <w:rsid w:val="002A32B5"/>
    <w:rsid w:val="002A5195"/>
    <w:rsid w:val="002A7103"/>
    <w:rsid w:val="002B46D2"/>
    <w:rsid w:val="002B5D40"/>
    <w:rsid w:val="002B7A32"/>
    <w:rsid w:val="002C0ADC"/>
    <w:rsid w:val="002C0B15"/>
    <w:rsid w:val="002C18C5"/>
    <w:rsid w:val="002C1DE3"/>
    <w:rsid w:val="002C2295"/>
    <w:rsid w:val="002C2E16"/>
    <w:rsid w:val="002C478E"/>
    <w:rsid w:val="002C6352"/>
    <w:rsid w:val="002C7704"/>
    <w:rsid w:val="002D03E0"/>
    <w:rsid w:val="002D0B8C"/>
    <w:rsid w:val="002D1271"/>
    <w:rsid w:val="002D2ECF"/>
    <w:rsid w:val="002D3B60"/>
    <w:rsid w:val="002D46DD"/>
    <w:rsid w:val="002D5385"/>
    <w:rsid w:val="002D5A89"/>
    <w:rsid w:val="002D7631"/>
    <w:rsid w:val="002D79F0"/>
    <w:rsid w:val="002E0BBF"/>
    <w:rsid w:val="002E1302"/>
    <w:rsid w:val="002E17FF"/>
    <w:rsid w:val="002E21B6"/>
    <w:rsid w:val="002E382B"/>
    <w:rsid w:val="002E4726"/>
    <w:rsid w:val="002E6FD6"/>
    <w:rsid w:val="002E6FF8"/>
    <w:rsid w:val="002E7C0A"/>
    <w:rsid w:val="002F0685"/>
    <w:rsid w:val="002F170E"/>
    <w:rsid w:val="002F36E6"/>
    <w:rsid w:val="002F419D"/>
    <w:rsid w:val="002F48A6"/>
    <w:rsid w:val="002F5E5F"/>
    <w:rsid w:val="002F678E"/>
    <w:rsid w:val="002F7359"/>
    <w:rsid w:val="002F7D4D"/>
    <w:rsid w:val="00300E22"/>
    <w:rsid w:val="003023C4"/>
    <w:rsid w:val="00302917"/>
    <w:rsid w:val="00302B4D"/>
    <w:rsid w:val="00302B81"/>
    <w:rsid w:val="003036CA"/>
    <w:rsid w:val="0030588C"/>
    <w:rsid w:val="00306823"/>
    <w:rsid w:val="00306841"/>
    <w:rsid w:val="0031225F"/>
    <w:rsid w:val="00314045"/>
    <w:rsid w:val="0031442A"/>
    <w:rsid w:val="00316328"/>
    <w:rsid w:val="00316B0A"/>
    <w:rsid w:val="00317680"/>
    <w:rsid w:val="0031793E"/>
    <w:rsid w:val="003202F0"/>
    <w:rsid w:val="0032047C"/>
    <w:rsid w:val="003209F7"/>
    <w:rsid w:val="003248DD"/>
    <w:rsid w:val="00330B14"/>
    <w:rsid w:val="00331BC6"/>
    <w:rsid w:val="00332468"/>
    <w:rsid w:val="003324DB"/>
    <w:rsid w:val="00332E9E"/>
    <w:rsid w:val="00333AB6"/>
    <w:rsid w:val="00334455"/>
    <w:rsid w:val="003348AE"/>
    <w:rsid w:val="003350D2"/>
    <w:rsid w:val="003352E3"/>
    <w:rsid w:val="003353BB"/>
    <w:rsid w:val="0033548E"/>
    <w:rsid w:val="00336494"/>
    <w:rsid w:val="00336B75"/>
    <w:rsid w:val="00336B9C"/>
    <w:rsid w:val="003401F3"/>
    <w:rsid w:val="00340886"/>
    <w:rsid w:val="00341F70"/>
    <w:rsid w:val="00342BBA"/>
    <w:rsid w:val="003432D8"/>
    <w:rsid w:val="00344AFE"/>
    <w:rsid w:val="00345C1B"/>
    <w:rsid w:val="003468AE"/>
    <w:rsid w:val="0034714A"/>
    <w:rsid w:val="00347F8B"/>
    <w:rsid w:val="003511F6"/>
    <w:rsid w:val="003524E9"/>
    <w:rsid w:val="00353488"/>
    <w:rsid w:val="00353C15"/>
    <w:rsid w:val="00355F0F"/>
    <w:rsid w:val="00356334"/>
    <w:rsid w:val="0035749D"/>
    <w:rsid w:val="00362EFD"/>
    <w:rsid w:val="00363874"/>
    <w:rsid w:val="003663B9"/>
    <w:rsid w:val="0036693E"/>
    <w:rsid w:val="00371574"/>
    <w:rsid w:val="0037260A"/>
    <w:rsid w:val="00375DB8"/>
    <w:rsid w:val="0037616C"/>
    <w:rsid w:val="0038281C"/>
    <w:rsid w:val="003833A1"/>
    <w:rsid w:val="0038483B"/>
    <w:rsid w:val="0038662A"/>
    <w:rsid w:val="003866B3"/>
    <w:rsid w:val="00386BD8"/>
    <w:rsid w:val="00393C42"/>
    <w:rsid w:val="00394112"/>
    <w:rsid w:val="00396C0E"/>
    <w:rsid w:val="003A0D3C"/>
    <w:rsid w:val="003A15A0"/>
    <w:rsid w:val="003A1E61"/>
    <w:rsid w:val="003A3B45"/>
    <w:rsid w:val="003A3F29"/>
    <w:rsid w:val="003A4DBB"/>
    <w:rsid w:val="003A6A12"/>
    <w:rsid w:val="003A7F20"/>
    <w:rsid w:val="003B0E18"/>
    <w:rsid w:val="003B1221"/>
    <w:rsid w:val="003B17DD"/>
    <w:rsid w:val="003B30B8"/>
    <w:rsid w:val="003B4561"/>
    <w:rsid w:val="003B4D06"/>
    <w:rsid w:val="003B4D58"/>
    <w:rsid w:val="003B540A"/>
    <w:rsid w:val="003B7B97"/>
    <w:rsid w:val="003C360C"/>
    <w:rsid w:val="003C3FA7"/>
    <w:rsid w:val="003C439F"/>
    <w:rsid w:val="003C69EE"/>
    <w:rsid w:val="003D0815"/>
    <w:rsid w:val="003D0D8C"/>
    <w:rsid w:val="003D0DE5"/>
    <w:rsid w:val="003D3560"/>
    <w:rsid w:val="003D3C7C"/>
    <w:rsid w:val="003D5521"/>
    <w:rsid w:val="003D7524"/>
    <w:rsid w:val="003E0E1C"/>
    <w:rsid w:val="003E2040"/>
    <w:rsid w:val="003E31AC"/>
    <w:rsid w:val="003E6C09"/>
    <w:rsid w:val="003F0781"/>
    <w:rsid w:val="003F0951"/>
    <w:rsid w:val="003F41B0"/>
    <w:rsid w:val="003F4A85"/>
    <w:rsid w:val="003F5375"/>
    <w:rsid w:val="003F5F28"/>
    <w:rsid w:val="003F6797"/>
    <w:rsid w:val="003F69E7"/>
    <w:rsid w:val="003F751C"/>
    <w:rsid w:val="004008D9"/>
    <w:rsid w:val="004010CB"/>
    <w:rsid w:val="00401284"/>
    <w:rsid w:val="00401493"/>
    <w:rsid w:val="00407371"/>
    <w:rsid w:val="004075E3"/>
    <w:rsid w:val="0041181B"/>
    <w:rsid w:val="00412DE7"/>
    <w:rsid w:val="00413F26"/>
    <w:rsid w:val="004157EE"/>
    <w:rsid w:val="00416D71"/>
    <w:rsid w:val="00417FB4"/>
    <w:rsid w:val="00422601"/>
    <w:rsid w:val="004231FD"/>
    <w:rsid w:val="00423C16"/>
    <w:rsid w:val="00423F4A"/>
    <w:rsid w:val="0042514F"/>
    <w:rsid w:val="0042560C"/>
    <w:rsid w:val="0042758B"/>
    <w:rsid w:val="0043081D"/>
    <w:rsid w:val="004312C3"/>
    <w:rsid w:val="00431471"/>
    <w:rsid w:val="004351F5"/>
    <w:rsid w:val="004361A3"/>
    <w:rsid w:val="00436D6C"/>
    <w:rsid w:val="00441811"/>
    <w:rsid w:val="00441AE5"/>
    <w:rsid w:val="00444DFB"/>
    <w:rsid w:val="00445EE9"/>
    <w:rsid w:val="00446434"/>
    <w:rsid w:val="0044760D"/>
    <w:rsid w:val="00447747"/>
    <w:rsid w:val="004532EC"/>
    <w:rsid w:val="00453F01"/>
    <w:rsid w:val="00454B85"/>
    <w:rsid w:val="00454DBB"/>
    <w:rsid w:val="00454E03"/>
    <w:rsid w:val="0045534E"/>
    <w:rsid w:val="0045605C"/>
    <w:rsid w:val="0046596D"/>
    <w:rsid w:val="0046620B"/>
    <w:rsid w:val="00466FD2"/>
    <w:rsid w:val="00471A86"/>
    <w:rsid w:val="00471C79"/>
    <w:rsid w:val="00474DC3"/>
    <w:rsid w:val="00474F43"/>
    <w:rsid w:val="00477061"/>
    <w:rsid w:val="00480247"/>
    <w:rsid w:val="004804C4"/>
    <w:rsid w:val="004804C7"/>
    <w:rsid w:val="00480F2A"/>
    <w:rsid w:val="0048211B"/>
    <w:rsid w:val="004834E3"/>
    <w:rsid w:val="004841BF"/>
    <w:rsid w:val="004851D8"/>
    <w:rsid w:val="00486AB2"/>
    <w:rsid w:val="004907C0"/>
    <w:rsid w:val="0049261E"/>
    <w:rsid w:val="004928C8"/>
    <w:rsid w:val="004937C6"/>
    <w:rsid w:val="004938FF"/>
    <w:rsid w:val="00493B79"/>
    <w:rsid w:val="00495B3F"/>
    <w:rsid w:val="00496244"/>
    <w:rsid w:val="004970CD"/>
    <w:rsid w:val="004A1224"/>
    <w:rsid w:val="004A215B"/>
    <w:rsid w:val="004A2439"/>
    <w:rsid w:val="004A3700"/>
    <w:rsid w:val="004A3E58"/>
    <w:rsid w:val="004A4057"/>
    <w:rsid w:val="004A526F"/>
    <w:rsid w:val="004A5C2D"/>
    <w:rsid w:val="004A6704"/>
    <w:rsid w:val="004B24C9"/>
    <w:rsid w:val="004B37A3"/>
    <w:rsid w:val="004B4672"/>
    <w:rsid w:val="004B5593"/>
    <w:rsid w:val="004B6B9B"/>
    <w:rsid w:val="004B7081"/>
    <w:rsid w:val="004C178C"/>
    <w:rsid w:val="004C19B5"/>
    <w:rsid w:val="004C1BA5"/>
    <w:rsid w:val="004C6D50"/>
    <w:rsid w:val="004C7ADC"/>
    <w:rsid w:val="004D38B7"/>
    <w:rsid w:val="004D553B"/>
    <w:rsid w:val="004D7028"/>
    <w:rsid w:val="004E2176"/>
    <w:rsid w:val="004E40F2"/>
    <w:rsid w:val="004E54DC"/>
    <w:rsid w:val="004E588C"/>
    <w:rsid w:val="004E593A"/>
    <w:rsid w:val="004E6DC3"/>
    <w:rsid w:val="004E71CF"/>
    <w:rsid w:val="004F3B23"/>
    <w:rsid w:val="004F401C"/>
    <w:rsid w:val="004F4CF0"/>
    <w:rsid w:val="004F6BA1"/>
    <w:rsid w:val="004F71AF"/>
    <w:rsid w:val="005026E1"/>
    <w:rsid w:val="00502E1A"/>
    <w:rsid w:val="00504848"/>
    <w:rsid w:val="0050508F"/>
    <w:rsid w:val="00505F50"/>
    <w:rsid w:val="00506755"/>
    <w:rsid w:val="0051007F"/>
    <w:rsid w:val="00512DF5"/>
    <w:rsid w:val="00512EAD"/>
    <w:rsid w:val="00512FF6"/>
    <w:rsid w:val="00514C3F"/>
    <w:rsid w:val="00516E60"/>
    <w:rsid w:val="0052109B"/>
    <w:rsid w:val="0052137D"/>
    <w:rsid w:val="00522E23"/>
    <w:rsid w:val="0052512D"/>
    <w:rsid w:val="00525B99"/>
    <w:rsid w:val="00526435"/>
    <w:rsid w:val="0052657A"/>
    <w:rsid w:val="00526AAA"/>
    <w:rsid w:val="00530093"/>
    <w:rsid w:val="005311C9"/>
    <w:rsid w:val="005315F5"/>
    <w:rsid w:val="00536779"/>
    <w:rsid w:val="00537043"/>
    <w:rsid w:val="0054095F"/>
    <w:rsid w:val="00540FAF"/>
    <w:rsid w:val="0054174D"/>
    <w:rsid w:val="00541A62"/>
    <w:rsid w:val="00543503"/>
    <w:rsid w:val="0055131D"/>
    <w:rsid w:val="00551932"/>
    <w:rsid w:val="005540A1"/>
    <w:rsid w:val="00554BE7"/>
    <w:rsid w:val="00555597"/>
    <w:rsid w:val="00555B90"/>
    <w:rsid w:val="0056061E"/>
    <w:rsid w:val="0056118C"/>
    <w:rsid w:val="00561499"/>
    <w:rsid w:val="00561949"/>
    <w:rsid w:val="00561F19"/>
    <w:rsid w:val="00570017"/>
    <w:rsid w:val="0057150E"/>
    <w:rsid w:val="0057322E"/>
    <w:rsid w:val="005736D2"/>
    <w:rsid w:val="005752FB"/>
    <w:rsid w:val="00576EF1"/>
    <w:rsid w:val="00577727"/>
    <w:rsid w:val="0057774A"/>
    <w:rsid w:val="00583078"/>
    <w:rsid w:val="005870D6"/>
    <w:rsid w:val="005903CE"/>
    <w:rsid w:val="00590B41"/>
    <w:rsid w:val="0059180E"/>
    <w:rsid w:val="0059215A"/>
    <w:rsid w:val="005929D3"/>
    <w:rsid w:val="00592AD1"/>
    <w:rsid w:val="00593747"/>
    <w:rsid w:val="005939AD"/>
    <w:rsid w:val="00593BB9"/>
    <w:rsid w:val="00593F55"/>
    <w:rsid w:val="00594815"/>
    <w:rsid w:val="00594A46"/>
    <w:rsid w:val="0059571B"/>
    <w:rsid w:val="00595D8B"/>
    <w:rsid w:val="0059638A"/>
    <w:rsid w:val="005A074C"/>
    <w:rsid w:val="005A21CC"/>
    <w:rsid w:val="005A3C54"/>
    <w:rsid w:val="005A4532"/>
    <w:rsid w:val="005A4BBC"/>
    <w:rsid w:val="005A4E1E"/>
    <w:rsid w:val="005A6CDF"/>
    <w:rsid w:val="005A7B8D"/>
    <w:rsid w:val="005B17F5"/>
    <w:rsid w:val="005B37D7"/>
    <w:rsid w:val="005B37EE"/>
    <w:rsid w:val="005C0244"/>
    <w:rsid w:val="005C0737"/>
    <w:rsid w:val="005C498B"/>
    <w:rsid w:val="005C5D8C"/>
    <w:rsid w:val="005C658E"/>
    <w:rsid w:val="005D01E2"/>
    <w:rsid w:val="005D1330"/>
    <w:rsid w:val="005D1BF6"/>
    <w:rsid w:val="005D2171"/>
    <w:rsid w:val="005D39B5"/>
    <w:rsid w:val="005D4B2E"/>
    <w:rsid w:val="005D63B0"/>
    <w:rsid w:val="005D6677"/>
    <w:rsid w:val="005D70E3"/>
    <w:rsid w:val="005E02E9"/>
    <w:rsid w:val="005E1B00"/>
    <w:rsid w:val="005E1D30"/>
    <w:rsid w:val="005E38E9"/>
    <w:rsid w:val="005E3939"/>
    <w:rsid w:val="005E4C2C"/>
    <w:rsid w:val="005E65C2"/>
    <w:rsid w:val="005F0FE5"/>
    <w:rsid w:val="005F15FF"/>
    <w:rsid w:val="005F27BC"/>
    <w:rsid w:val="005F4161"/>
    <w:rsid w:val="005F4F7F"/>
    <w:rsid w:val="005F5C59"/>
    <w:rsid w:val="005F68E7"/>
    <w:rsid w:val="005F6BD6"/>
    <w:rsid w:val="00602876"/>
    <w:rsid w:val="00603A44"/>
    <w:rsid w:val="00604252"/>
    <w:rsid w:val="006046F0"/>
    <w:rsid w:val="0061023C"/>
    <w:rsid w:val="00610B7B"/>
    <w:rsid w:val="006112A8"/>
    <w:rsid w:val="00611871"/>
    <w:rsid w:val="0061493F"/>
    <w:rsid w:val="006154B7"/>
    <w:rsid w:val="0061640B"/>
    <w:rsid w:val="006168CC"/>
    <w:rsid w:val="00616E14"/>
    <w:rsid w:val="00621C5B"/>
    <w:rsid w:val="00622F5B"/>
    <w:rsid w:val="006244F2"/>
    <w:rsid w:val="00624872"/>
    <w:rsid w:val="00624E75"/>
    <w:rsid w:val="00625301"/>
    <w:rsid w:val="00632370"/>
    <w:rsid w:val="00632CBC"/>
    <w:rsid w:val="00633530"/>
    <w:rsid w:val="0063356B"/>
    <w:rsid w:val="006336F5"/>
    <w:rsid w:val="006376C8"/>
    <w:rsid w:val="00642D1E"/>
    <w:rsid w:val="00644D42"/>
    <w:rsid w:val="006463A3"/>
    <w:rsid w:val="00646544"/>
    <w:rsid w:val="00653DA8"/>
    <w:rsid w:val="006540BE"/>
    <w:rsid w:val="00654964"/>
    <w:rsid w:val="006552E3"/>
    <w:rsid w:val="00655ADE"/>
    <w:rsid w:val="00656C79"/>
    <w:rsid w:val="00657ED1"/>
    <w:rsid w:val="00666291"/>
    <w:rsid w:val="00667FB1"/>
    <w:rsid w:val="00672173"/>
    <w:rsid w:val="006747AC"/>
    <w:rsid w:val="006757E2"/>
    <w:rsid w:val="006777B0"/>
    <w:rsid w:val="00680879"/>
    <w:rsid w:val="0068112A"/>
    <w:rsid w:val="00682186"/>
    <w:rsid w:val="00682FF7"/>
    <w:rsid w:val="006831BC"/>
    <w:rsid w:val="00691A07"/>
    <w:rsid w:val="0069263A"/>
    <w:rsid w:val="00692D31"/>
    <w:rsid w:val="00692EC2"/>
    <w:rsid w:val="0069309E"/>
    <w:rsid w:val="006948CD"/>
    <w:rsid w:val="006948FA"/>
    <w:rsid w:val="00696AC3"/>
    <w:rsid w:val="00697084"/>
    <w:rsid w:val="006A02D2"/>
    <w:rsid w:val="006A0B62"/>
    <w:rsid w:val="006A1017"/>
    <w:rsid w:val="006A310B"/>
    <w:rsid w:val="006A4957"/>
    <w:rsid w:val="006A49F9"/>
    <w:rsid w:val="006A7493"/>
    <w:rsid w:val="006B03DF"/>
    <w:rsid w:val="006B0EBE"/>
    <w:rsid w:val="006B0F69"/>
    <w:rsid w:val="006B112F"/>
    <w:rsid w:val="006B167F"/>
    <w:rsid w:val="006B49E6"/>
    <w:rsid w:val="006B5BB5"/>
    <w:rsid w:val="006B65F7"/>
    <w:rsid w:val="006B6729"/>
    <w:rsid w:val="006B6DB6"/>
    <w:rsid w:val="006B7E6D"/>
    <w:rsid w:val="006C207F"/>
    <w:rsid w:val="006C3306"/>
    <w:rsid w:val="006C38D0"/>
    <w:rsid w:val="006C3C18"/>
    <w:rsid w:val="006C5583"/>
    <w:rsid w:val="006C58DB"/>
    <w:rsid w:val="006D0432"/>
    <w:rsid w:val="006D394F"/>
    <w:rsid w:val="006E1C76"/>
    <w:rsid w:val="006E34C5"/>
    <w:rsid w:val="006E5247"/>
    <w:rsid w:val="006E5DB9"/>
    <w:rsid w:val="006E615E"/>
    <w:rsid w:val="006E6BEE"/>
    <w:rsid w:val="006E7639"/>
    <w:rsid w:val="006F0F6E"/>
    <w:rsid w:val="006F1090"/>
    <w:rsid w:val="006F3320"/>
    <w:rsid w:val="006F3429"/>
    <w:rsid w:val="0070109B"/>
    <w:rsid w:val="0070345C"/>
    <w:rsid w:val="007113FA"/>
    <w:rsid w:val="00712D45"/>
    <w:rsid w:val="007148B1"/>
    <w:rsid w:val="007164CC"/>
    <w:rsid w:val="007164EA"/>
    <w:rsid w:val="00716F6B"/>
    <w:rsid w:val="00720B5D"/>
    <w:rsid w:val="00720D4A"/>
    <w:rsid w:val="00721D28"/>
    <w:rsid w:val="00727727"/>
    <w:rsid w:val="007279AE"/>
    <w:rsid w:val="007328BF"/>
    <w:rsid w:val="00734E3D"/>
    <w:rsid w:val="007367DF"/>
    <w:rsid w:val="00740166"/>
    <w:rsid w:val="00740F39"/>
    <w:rsid w:val="007410FD"/>
    <w:rsid w:val="00741F2D"/>
    <w:rsid w:val="007423A6"/>
    <w:rsid w:val="00745A85"/>
    <w:rsid w:val="00745EBC"/>
    <w:rsid w:val="007501B4"/>
    <w:rsid w:val="0075077F"/>
    <w:rsid w:val="00751E7D"/>
    <w:rsid w:val="0075266C"/>
    <w:rsid w:val="007547BC"/>
    <w:rsid w:val="007560BF"/>
    <w:rsid w:val="00756657"/>
    <w:rsid w:val="0075738D"/>
    <w:rsid w:val="007603BE"/>
    <w:rsid w:val="0076354F"/>
    <w:rsid w:val="0076355E"/>
    <w:rsid w:val="0076367B"/>
    <w:rsid w:val="007662B1"/>
    <w:rsid w:val="007671E7"/>
    <w:rsid w:val="0077072B"/>
    <w:rsid w:val="00770E6E"/>
    <w:rsid w:val="0077755E"/>
    <w:rsid w:val="007819A5"/>
    <w:rsid w:val="0078435E"/>
    <w:rsid w:val="0078738D"/>
    <w:rsid w:val="007909D9"/>
    <w:rsid w:val="00791431"/>
    <w:rsid w:val="00791449"/>
    <w:rsid w:val="00791875"/>
    <w:rsid w:val="0079302A"/>
    <w:rsid w:val="007942BC"/>
    <w:rsid w:val="007979FB"/>
    <w:rsid w:val="00797F9F"/>
    <w:rsid w:val="007A0227"/>
    <w:rsid w:val="007A0F97"/>
    <w:rsid w:val="007A1921"/>
    <w:rsid w:val="007A1DFF"/>
    <w:rsid w:val="007A2CB9"/>
    <w:rsid w:val="007A4528"/>
    <w:rsid w:val="007B0BE5"/>
    <w:rsid w:val="007B16F6"/>
    <w:rsid w:val="007B3760"/>
    <w:rsid w:val="007B51FF"/>
    <w:rsid w:val="007C052F"/>
    <w:rsid w:val="007C07F1"/>
    <w:rsid w:val="007C10AF"/>
    <w:rsid w:val="007C1FFD"/>
    <w:rsid w:val="007C3094"/>
    <w:rsid w:val="007C4DC5"/>
    <w:rsid w:val="007C4EF9"/>
    <w:rsid w:val="007C5F2B"/>
    <w:rsid w:val="007C63F6"/>
    <w:rsid w:val="007C6C58"/>
    <w:rsid w:val="007C76FD"/>
    <w:rsid w:val="007C7E96"/>
    <w:rsid w:val="007C7FF3"/>
    <w:rsid w:val="007D0590"/>
    <w:rsid w:val="007D0D3E"/>
    <w:rsid w:val="007D0EDD"/>
    <w:rsid w:val="007D18E1"/>
    <w:rsid w:val="007D31CD"/>
    <w:rsid w:val="007D5FF8"/>
    <w:rsid w:val="007E2749"/>
    <w:rsid w:val="007E2D16"/>
    <w:rsid w:val="007E4D9D"/>
    <w:rsid w:val="007E57F2"/>
    <w:rsid w:val="007F0304"/>
    <w:rsid w:val="007F04DE"/>
    <w:rsid w:val="007F2C62"/>
    <w:rsid w:val="007F2F3C"/>
    <w:rsid w:val="007F5B63"/>
    <w:rsid w:val="007F64C9"/>
    <w:rsid w:val="007F66DA"/>
    <w:rsid w:val="007F6AC0"/>
    <w:rsid w:val="007F6D11"/>
    <w:rsid w:val="007F772A"/>
    <w:rsid w:val="00800994"/>
    <w:rsid w:val="00801E95"/>
    <w:rsid w:val="00804F7E"/>
    <w:rsid w:val="008075EC"/>
    <w:rsid w:val="00810451"/>
    <w:rsid w:val="008108BD"/>
    <w:rsid w:val="008116C5"/>
    <w:rsid w:val="00812F87"/>
    <w:rsid w:val="00813402"/>
    <w:rsid w:val="008166EC"/>
    <w:rsid w:val="008169BB"/>
    <w:rsid w:val="008170F3"/>
    <w:rsid w:val="0081779D"/>
    <w:rsid w:val="008179C7"/>
    <w:rsid w:val="00817A42"/>
    <w:rsid w:val="008213C4"/>
    <w:rsid w:val="00823378"/>
    <w:rsid w:val="008238C0"/>
    <w:rsid w:val="00826277"/>
    <w:rsid w:val="00827C2F"/>
    <w:rsid w:val="00831A05"/>
    <w:rsid w:val="00832CB0"/>
    <w:rsid w:val="00842DDC"/>
    <w:rsid w:val="00842FEE"/>
    <w:rsid w:val="00843520"/>
    <w:rsid w:val="00843B4B"/>
    <w:rsid w:val="00850270"/>
    <w:rsid w:val="0085099B"/>
    <w:rsid w:val="00850A7C"/>
    <w:rsid w:val="00851849"/>
    <w:rsid w:val="00852677"/>
    <w:rsid w:val="008545B5"/>
    <w:rsid w:val="00854E9D"/>
    <w:rsid w:val="00855A41"/>
    <w:rsid w:val="00855BEB"/>
    <w:rsid w:val="00855EB5"/>
    <w:rsid w:val="0085621B"/>
    <w:rsid w:val="00856BDB"/>
    <w:rsid w:val="00860E61"/>
    <w:rsid w:val="008616D3"/>
    <w:rsid w:val="00862267"/>
    <w:rsid w:val="00864000"/>
    <w:rsid w:val="00865BA8"/>
    <w:rsid w:val="008714CD"/>
    <w:rsid w:val="00872C2B"/>
    <w:rsid w:val="00873362"/>
    <w:rsid w:val="00873626"/>
    <w:rsid w:val="008739FE"/>
    <w:rsid w:val="00874A12"/>
    <w:rsid w:val="008760CA"/>
    <w:rsid w:val="008775AF"/>
    <w:rsid w:val="00880ADC"/>
    <w:rsid w:val="008828F1"/>
    <w:rsid w:val="008829F4"/>
    <w:rsid w:val="00884121"/>
    <w:rsid w:val="00885A14"/>
    <w:rsid w:val="008865FC"/>
    <w:rsid w:val="008919E1"/>
    <w:rsid w:val="00891C77"/>
    <w:rsid w:val="00892382"/>
    <w:rsid w:val="00892B70"/>
    <w:rsid w:val="00892C2D"/>
    <w:rsid w:val="00893FB9"/>
    <w:rsid w:val="0089410F"/>
    <w:rsid w:val="00895137"/>
    <w:rsid w:val="00897192"/>
    <w:rsid w:val="008A174D"/>
    <w:rsid w:val="008A24AE"/>
    <w:rsid w:val="008A3DBD"/>
    <w:rsid w:val="008A4C8F"/>
    <w:rsid w:val="008A4D86"/>
    <w:rsid w:val="008A7D95"/>
    <w:rsid w:val="008B0511"/>
    <w:rsid w:val="008B256A"/>
    <w:rsid w:val="008B2DA2"/>
    <w:rsid w:val="008B6019"/>
    <w:rsid w:val="008B62EC"/>
    <w:rsid w:val="008C16AE"/>
    <w:rsid w:val="008C1C31"/>
    <w:rsid w:val="008C1DCD"/>
    <w:rsid w:val="008C3447"/>
    <w:rsid w:val="008C3520"/>
    <w:rsid w:val="008C3821"/>
    <w:rsid w:val="008C411E"/>
    <w:rsid w:val="008C4498"/>
    <w:rsid w:val="008C491E"/>
    <w:rsid w:val="008C4B33"/>
    <w:rsid w:val="008D02CA"/>
    <w:rsid w:val="008D132E"/>
    <w:rsid w:val="008D2755"/>
    <w:rsid w:val="008D48E3"/>
    <w:rsid w:val="008D5D7F"/>
    <w:rsid w:val="008D78B9"/>
    <w:rsid w:val="008E06C9"/>
    <w:rsid w:val="008E3230"/>
    <w:rsid w:val="008E36FF"/>
    <w:rsid w:val="008E3CFC"/>
    <w:rsid w:val="008E47A4"/>
    <w:rsid w:val="008E541B"/>
    <w:rsid w:val="008E54C0"/>
    <w:rsid w:val="008E7CFE"/>
    <w:rsid w:val="008E7D64"/>
    <w:rsid w:val="008E7EF1"/>
    <w:rsid w:val="008F1526"/>
    <w:rsid w:val="008F1D55"/>
    <w:rsid w:val="008F2C62"/>
    <w:rsid w:val="008F3CBB"/>
    <w:rsid w:val="008F54AC"/>
    <w:rsid w:val="008F593B"/>
    <w:rsid w:val="008F674B"/>
    <w:rsid w:val="008F6E74"/>
    <w:rsid w:val="008F6F00"/>
    <w:rsid w:val="009009ED"/>
    <w:rsid w:val="00901872"/>
    <w:rsid w:val="00901ECA"/>
    <w:rsid w:val="00902C29"/>
    <w:rsid w:val="00902DAD"/>
    <w:rsid w:val="00905003"/>
    <w:rsid w:val="00906A95"/>
    <w:rsid w:val="00910BD6"/>
    <w:rsid w:val="0091249E"/>
    <w:rsid w:val="0091381C"/>
    <w:rsid w:val="00914513"/>
    <w:rsid w:val="0091465F"/>
    <w:rsid w:val="009149BD"/>
    <w:rsid w:val="00915920"/>
    <w:rsid w:val="0091620E"/>
    <w:rsid w:val="00923A0D"/>
    <w:rsid w:val="00924B41"/>
    <w:rsid w:val="00926676"/>
    <w:rsid w:val="009307F1"/>
    <w:rsid w:val="009321B7"/>
    <w:rsid w:val="00932DD0"/>
    <w:rsid w:val="00933C0B"/>
    <w:rsid w:val="00934625"/>
    <w:rsid w:val="00937E16"/>
    <w:rsid w:val="0094103B"/>
    <w:rsid w:val="009420F8"/>
    <w:rsid w:val="00943C0E"/>
    <w:rsid w:val="009440D8"/>
    <w:rsid w:val="009450B6"/>
    <w:rsid w:val="0094563F"/>
    <w:rsid w:val="00945E1C"/>
    <w:rsid w:val="0094669D"/>
    <w:rsid w:val="009476F5"/>
    <w:rsid w:val="00950499"/>
    <w:rsid w:val="00951AAC"/>
    <w:rsid w:val="00951EED"/>
    <w:rsid w:val="00952BB4"/>
    <w:rsid w:val="0095412A"/>
    <w:rsid w:val="009544A9"/>
    <w:rsid w:val="00956B05"/>
    <w:rsid w:val="00961435"/>
    <w:rsid w:val="00961569"/>
    <w:rsid w:val="009615C3"/>
    <w:rsid w:val="009620E1"/>
    <w:rsid w:val="00962788"/>
    <w:rsid w:val="00967AF5"/>
    <w:rsid w:val="00970FE3"/>
    <w:rsid w:val="00971275"/>
    <w:rsid w:val="009725BB"/>
    <w:rsid w:val="009731A9"/>
    <w:rsid w:val="00974578"/>
    <w:rsid w:val="00976017"/>
    <w:rsid w:val="00976531"/>
    <w:rsid w:val="0097670A"/>
    <w:rsid w:val="00981EED"/>
    <w:rsid w:val="00982590"/>
    <w:rsid w:val="0098646C"/>
    <w:rsid w:val="0098723C"/>
    <w:rsid w:val="00987346"/>
    <w:rsid w:val="009911B1"/>
    <w:rsid w:val="009911BC"/>
    <w:rsid w:val="00991A7A"/>
    <w:rsid w:val="00993E68"/>
    <w:rsid w:val="00994773"/>
    <w:rsid w:val="009A222A"/>
    <w:rsid w:val="009A4727"/>
    <w:rsid w:val="009A77E4"/>
    <w:rsid w:val="009B237E"/>
    <w:rsid w:val="009B2C62"/>
    <w:rsid w:val="009B63E6"/>
    <w:rsid w:val="009B7BD5"/>
    <w:rsid w:val="009C0374"/>
    <w:rsid w:val="009C13C9"/>
    <w:rsid w:val="009C3D8B"/>
    <w:rsid w:val="009C3F1E"/>
    <w:rsid w:val="009C4FBB"/>
    <w:rsid w:val="009C5E72"/>
    <w:rsid w:val="009D1DA2"/>
    <w:rsid w:val="009D222D"/>
    <w:rsid w:val="009D2901"/>
    <w:rsid w:val="009D34B8"/>
    <w:rsid w:val="009D44C0"/>
    <w:rsid w:val="009D542B"/>
    <w:rsid w:val="009D5C96"/>
    <w:rsid w:val="009E25F8"/>
    <w:rsid w:val="009E5301"/>
    <w:rsid w:val="009E679B"/>
    <w:rsid w:val="009E774C"/>
    <w:rsid w:val="009F1810"/>
    <w:rsid w:val="009F70AB"/>
    <w:rsid w:val="009F7246"/>
    <w:rsid w:val="009F7512"/>
    <w:rsid w:val="00A01391"/>
    <w:rsid w:val="00A02650"/>
    <w:rsid w:val="00A045F0"/>
    <w:rsid w:val="00A05C03"/>
    <w:rsid w:val="00A06CC8"/>
    <w:rsid w:val="00A10B5A"/>
    <w:rsid w:val="00A11CC1"/>
    <w:rsid w:val="00A12556"/>
    <w:rsid w:val="00A12C9A"/>
    <w:rsid w:val="00A15A3E"/>
    <w:rsid w:val="00A22A44"/>
    <w:rsid w:val="00A245FF"/>
    <w:rsid w:val="00A25EC5"/>
    <w:rsid w:val="00A2671D"/>
    <w:rsid w:val="00A26B50"/>
    <w:rsid w:val="00A27A8D"/>
    <w:rsid w:val="00A30E31"/>
    <w:rsid w:val="00A31713"/>
    <w:rsid w:val="00A33551"/>
    <w:rsid w:val="00A335CB"/>
    <w:rsid w:val="00A35A58"/>
    <w:rsid w:val="00A37C69"/>
    <w:rsid w:val="00A43529"/>
    <w:rsid w:val="00A5157F"/>
    <w:rsid w:val="00A53A2A"/>
    <w:rsid w:val="00A53A49"/>
    <w:rsid w:val="00A53FB8"/>
    <w:rsid w:val="00A578DF"/>
    <w:rsid w:val="00A60951"/>
    <w:rsid w:val="00A61434"/>
    <w:rsid w:val="00A64742"/>
    <w:rsid w:val="00A65844"/>
    <w:rsid w:val="00A66455"/>
    <w:rsid w:val="00A67100"/>
    <w:rsid w:val="00A67ABF"/>
    <w:rsid w:val="00A70F82"/>
    <w:rsid w:val="00A72BB2"/>
    <w:rsid w:val="00A7378C"/>
    <w:rsid w:val="00A73E2D"/>
    <w:rsid w:val="00A77D9F"/>
    <w:rsid w:val="00A80E8C"/>
    <w:rsid w:val="00A835A4"/>
    <w:rsid w:val="00A85468"/>
    <w:rsid w:val="00A85CFD"/>
    <w:rsid w:val="00A875A1"/>
    <w:rsid w:val="00A87913"/>
    <w:rsid w:val="00A92244"/>
    <w:rsid w:val="00A9347B"/>
    <w:rsid w:val="00A96BE4"/>
    <w:rsid w:val="00A9712D"/>
    <w:rsid w:val="00A97AD1"/>
    <w:rsid w:val="00AA0C3E"/>
    <w:rsid w:val="00AA1CA2"/>
    <w:rsid w:val="00AA27D4"/>
    <w:rsid w:val="00AA4517"/>
    <w:rsid w:val="00AA7ED3"/>
    <w:rsid w:val="00AB2E4D"/>
    <w:rsid w:val="00AB3D5D"/>
    <w:rsid w:val="00AB5093"/>
    <w:rsid w:val="00AB5C7A"/>
    <w:rsid w:val="00AB7155"/>
    <w:rsid w:val="00AB79C0"/>
    <w:rsid w:val="00AC0AF8"/>
    <w:rsid w:val="00AC4778"/>
    <w:rsid w:val="00AC49BF"/>
    <w:rsid w:val="00AD2939"/>
    <w:rsid w:val="00AD2EE4"/>
    <w:rsid w:val="00AD4295"/>
    <w:rsid w:val="00AD486E"/>
    <w:rsid w:val="00AD4D7A"/>
    <w:rsid w:val="00AD5733"/>
    <w:rsid w:val="00AD5CEB"/>
    <w:rsid w:val="00AD614E"/>
    <w:rsid w:val="00AD743F"/>
    <w:rsid w:val="00AE0476"/>
    <w:rsid w:val="00AE0B70"/>
    <w:rsid w:val="00AE2A77"/>
    <w:rsid w:val="00AE3089"/>
    <w:rsid w:val="00AE33C4"/>
    <w:rsid w:val="00AE3E81"/>
    <w:rsid w:val="00AE45F8"/>
    <w:rsid w:val="00AE677F"/>
    <w:rsid w:val="00AE78DB"/>
    <w:rsid w:val="00AE79AE"/>
    <w:rsid w:val="00AF1B3A"/>
    <w:rsid w:val="00AF28B3"/>
    <w:rsid w:val="00AF2C5A"/>
    <w:rsid w:val="00AF34D4"/>
    <w:rsid w:val="00AF3968"/>
    <w:rsid w:val="00AF40B4"/>
    <w:rsid w:val="00AF4147"/>
    <w:rsid w:val="00AF48A9"/>
    <w:rsid w:val="00AF6E9D"/>
    <w:rsid w:val="00AF797E"/>
    <w:rsid w:val="00AF7E13"/>
    <w:rsid w:val="00AF7E8A"/>
    <w:rsid w:val="00B05B20"/>
    <w:rsid w:val="00B05BEF"/>
    <w:rsid w:val="00B12014"/>
    <w:rsid w:val="00B15689"/>
    <w:rsid w:val="00B17161"/>
    <w:rsid w:val="00B20ABF"/>
    <w:rsid w:val="00B21273"/>
    <w:rsid w:val="00B235B1"/>
    <w:rsid w:val="00B23649"/>
    <w:rsid w:val="00B26410"/>
    <w:rsid w:val="00B26814"/>
    <w:rsid w:val="00B277FF"/>
    <w:rsid w:val="00B3119C"/>
    <w:rsid w:val="00B357E9"/>
    <w:rsid w:val="00B35E07"/>
    <w:rsid w:val="00B3674C"/>
    <w:rsid w:val="00B41E67"/>
    <w:rsid w:val="00B43D2C"/>
    <w:rsid w:val="00B44CCE"/>
    <w:rsid w:val="00B47E5F"/>
    <w:rsid w:val="00B54E2E"/>
    <w:rsid w:val="00B61D71"/>
    <w:rsid w:val="00B62346"/>
    <w:rsid w:val="00B634E6"/>
    <w:rsid w:val="00B6624F"/>
    <w:rsid w:val="00B6662B"/>
    <w:rsid w:val="00B67BC5"/>
    <w:rsid w:val="00B71E18"/>
    <w:rsid w:val="00B738C8"/>
    <w:rsid w:val="00B73B0A"/>
    <w:rsid w:val="00B753FC"/>
    <w:rsid w:val="00B768C8"/>
    <w:rsid w:val="00B81735"/>
    <w:rsid w:val="00B83B46"/>
    <w:rsid w:val="00B83F0C"/>
    <w:rsid w:val="00B853E4"/>
    <w:rsid w:val="00B86713"/>
    <w:rsid w:val="00B87197"/>
    <w:rsid w:val="00B87FBC"/>
    <w:rsid w:val="00B9035E"/>
    <w:rsid w:val="00B90BD9"/>
    <w:rsid w:val="00B91C40"/>
    <w:rsid w:val="00B923D3"/>
    <w:rsid w:val="00B92805"/>
    <w:rsid w:val="00B97B8D"/>
    <w:rsid w:val="00BA28EE"/>
    <w:rsid w:val="00BA3631"/>
    <w:rsid w:val="00BA3DC6"/>
    <w:rsid w:val="00BA50C9"/>
    <w:rsid w:val="00BA7020"/>
    <w:rsid w:val="00BB0E7D"/>
    <w:rsid w:val="00BB1E0B"/>
    <w:rsid w:val="00BB258B"/>
    <w:rsid w:val="00BB2F16"/>
    <w:rsid w:val="00BB309B"/>
    <w:rsid w:val="00BB3169"/>
    <w:rsid w:val="00BB5FC9"/>
    <w:rsid w:val="00BB75DB"/>
    <w:rsid w:val="00BC01BB"/>
    <w:rsid w:val="00BC1AC6"/>
    <w:rsid w:val="00BC2A0F"/>
    <w:rsid w:val="00BC34D4"/>
    <w:rsid w:val="00BC3A7A"/>
    <w:rsid w:val="00BC3F94"/>
    <w:rsid w:val="00BC507B"/>
    <w:rsid w:val="00BC52C1"/>
    <w:rsid w:val="00BC56AE"/>
    <w:rsid w:val="00BC746D"/>
    <w:rsid w:val="00BC7FD6"/>
    <w:rsid w:val="00BD0E4A"/>
    <w:rsid w:val="00BD1198"/>
    <w:rsid w:val="00BD6A7F"/>
    <w:rsid w:val="00BD6E92"/>
    <w:rsid w:val="00BD7B52"/>
    <w:rsid w:val="00BE092D"/>
    <w:rsid w:val="00BE0DFC"/>
    <w:rsid w:val="00BE11EA"/>
    <w:rsid w:val="00BE299C"/>
    <w:rsid w:val="00BE3262"/>
    <w:rsid w:val="00BE32E7"/>
    <w:rsid w:val="00BE3691"/>
    <w:rsid w:val="00BE5822"/>
    <w:rsid w:val="00BE789C"/>
    <w:rsid w:val="00BF2119"/>
    <w:rsid w:val="00BF2237"/>
    <w:rsid w:val="00C01A95"/>
    <w:rsid w:val="00C01C9A"/>
    <w:rsid w:val="00C01DAE"/>
    <w:rsid w:val="00C01E47"/>
    <w:rsid w:val="00C0556F"/>
    <w:rsid w:val="00C05785"/>
    <w:rsid w:val="00C075C0"/>
    <w:rsid w:val="00C07940"/>
    <w:rsid w:val="00C07E6A"/>
    <w:rsid w:val="00C10911"/>
    <w:rsid w:val="00C1113B"/>
    <w:rsid w:val="00C1380D"/>
    <w:rsid w:val="00C139A2"/>
    <w:rsid w:val="00C15D02"/>
    <w:rsid w:val="00C16B26"/>
    <w:rsid w:val="00C20304"/>
    <w:rsid w:val="00C23F52"/>
    <w:rsid w:val="00C262E1"/>
    <w:rsid w:val="00C27D1A"/>
    <w:rsid w:val="00C309CC"/>
    <w:rsid w:val="00C3220C"/>
    <w:rsid w:val="00C32D29"/>
    <w:rsid w:val="00C36D1A"/>
    <w:rsid w:val="00C3719D"/>
    <w:rsid w:val="00C3775C"/>
    <w:rsid w:val="00C428AE"/>
    <w:rsid w:val="00C46ABF"/>
    <w:rsid w:val="00C47E9B"/>
    <w:rsid w:val="00C51A23"/>
    <w:rsid w:val="00C5291D"/>
    <w:rsid w:val="00C54D82"/>
    <w:rsid w:val="00C55183"/>
    <w:rsid w:val="00C56859"/>
    <w:rsid w:val="00C56AD1"/>
    <w:rsid w:val="00C604A3"/>
    <w:rsid w:val="00C6087C"/>
    <w:rsid w:val="00C64796"/>
    <w:rsid w:val="00C64E18"/>
    <w:rsid w:val="00C6573A"/>
    <w:rsid w:val="00C66C26"/>
    <w:rsid w:val="00C7218A"/>
    <w:rsid w:val="00C737C4"/>
    <w:rsid w:val="00C76AE8"/>
    <w:rsid w:val="00C777C7"/>
    <w:rsid w:val="00C8097D"/>
    <w:rsid w:val="00C84038"/>
    <w:rsid w:val="00C84291"/>
    <w:rsid w:val="00C86E2A"/>
    <w:rsid w:val="00C87087"/>
    <w:rsid w:val="00C908D2"/>
    <w:rsid w:val="00C91EAD"/>
    <w:rsid w:val="00C92BA9"/>
    <w:rsid w:val="00C93A34"/>
    <w:rsid w:val="00C9466B"/>
    <w:rsid w:val="00C96977"/>
    <w:rsid w:val="00C96F44"/>
    <w:rsid w:val="00C96FAB"/>
    <w:rsid w:val="00C97E70"/>
    <w:rsid w:val="00CA03BD"/>
    <w:rsid w:val="00CA3D42"/>
    <w:rsid w:val="00CA3D45"/>
    <w:rsid w:val="00CA698C"/>
    <w:rsid w:val="00CA6BAB"/>
    <w:rsid w:val="00CA7FED"/>
    <w:rsid w:val="00CB0CDD"/>
    <w:rsid w:val="00CB14EF"/>
    <w:rsid w:val="00CB3846"/>
    <w:rsid w:val="00CB405F"/>
    <w:rsid w:val="00CB45DE"/>
    <w:rsid w:val="00CB56A5"/>
    <w:rsid w:val="00CB5E32"/>
    <w:rsid w:val="00CB6A82"/>
    <w:rsid w:val="00CB7EFB"/>
    <w:rsid w:val="00CC1731"/>
    <w:rsid w:val="00CC2B7A"/>
    <w:rsid w:val="00CC3FE7"/>
    <w:rsid w:val="00CC59B1"/>
    <w:rsid w:val="00CC6903"/>
    <w:rsid w:val="00CC73FA"/>
    <w:rsid w:val="00CC75C1"/>
    <w:rsid w:val="00CD1CD8"/>
    <w:rsid w:val="00CD1D1E"/>
    <w:rsid w:val="00CD2A85"/>
    <w:rsid w:val="00CD541C"/>
    <w:rsid w:val="00CD5CE7"/>
    <w:rsid w:val="00CD6FDB"/>
    <w:rsid w:val="00CE0121"/>
    <w:rsid w:val="00CE028D"/>
    <w:rsid w:val="00CE0CD8"/>
    <w:rsid w:val="00CE7A76"/>
    <w:rsid w:val="00CF0164"/>
    <w:rsid w:val="00CF01F8"/>
    <w:rsid w:val="00CF0F0B"/>
    <w:rsid w:val="00CF234C"/>
    <w:rsid w:val="00CF2380"/>
    <w:rsid w:val="00CF4CDE"/>
    <w:rsid w:val="00CF4E58"/>
    <w:rsid w:val="00CF5652"/>
    <w:rsid w:val="00CF5873"/>
    <w:rsid w:val="00CF6A5F"/>
    <w:rsid w:val="00CF7E2C"/>
    <w:rsid w:val="00D01544"/>
    <w:rsid w:val="00D01934"/>
    <w:rsid w:val="00D01C2E"/>
    <w:rsid w:val="00D02E92"/>
    <w:rsid w:val="00D034E7"/>
    <w:rsid w:val="00D0363C"/>
    <w:rsid w:val="00D07156"/>
    <w:rsid w:val="00D07A14"/>
    <w:rsid w:val="00D10D58"/>
    <w:rsid w:val="00D1199F"/>
    <w:rsid w:val="00D11A07"/>
    <w:rsid w:val="00D11A0E"/>
    <w:rsid w:val="00D12B2C"/>
    <w:rsid w:val="00D13A85"/>
    <w:rsid w:val="00D15FD9"/>
    <w:rsid w:val="00D170C7"/>
    <w:rsid w:val="00D17AFB"/>
    <w:rsid w:val="00D214B9"/>
    <w:rsid w:val="00D227AA"/>
    <w:rsid w:val="00D2457D"/>
    <w:rsid w:val="00D272E8"/>
    <w:rsid w:val="00D3049D"/>
    <w:rsid w:val="00D30BAD"/>
    <w:rsid w:val="00D3149D"/>
    <w:rsid w:val="00D3342A"/>
    <w:rsid w:val="00D33C4E"/>
    <w:rsid w:val="00D34562"/>
    <w:rsid w:val="00D34FB5"/>
    <w:rsid w:val="00D353D5"/>
    <w:rsid w:val="00D35D57"/>
    <w:rsid w:val="00D36C43"/>
    <w:rsid w:val="00D370FE"/>
    <w:rsid w:val="00D3739E"/>
    <w:rsid w:val="00D37712"/>
    <w:rsid w:val="00D37CA1"/>
    <w:rsid w:val="00D41110"/>
    <w:rsid w:val="00D4324D"/>
    <w:rsid w:val="00D4667C"/>
    <w:rsid w:val="00D51194"/>
    <w:rsid w:val="00D52723"/>
    <w:rsid w:val="00D56839"/>
    <w:rsid w:val="00D56A01"/>
    <w:rsid w:val="00D57831"/>
    <w:rsid w:val="00D603D0"/>
    <w:rsid w:val="00D61BF7"/>
    <w:rsid w:val="00D63F05"/>
    <w:rsid w:val="00D64288"/>
    <w:rsid w:val="00D67AC9"/>
    <w:rsid w:val="00D70018"/>
    <w:rsid w:val="00D70C32"/>
    <w:rsid w:val="00D71474"/>
    <w:rsid w:val="00D7273B"/>
    <w:rsid w:val="00D72A1D"/>
    <w:rsid w:val="00D74596"/>
    <w:rsid w:val="00D765DF"/>
    <w:rsid w:val="00D7682F"/>
    <w:rsid w:val="00D76EEE"/>
    <w:rsid w:val="00D76FDD"/>
    <w:rsid w:val="00D80AF8"/>
    <w:rsid w:val="00D81376"/>
    <w:rsid w:val="00D81675"/>
    <w:rsid w:val="00D81690"/>
    <w:rsid w:val="00D82F45"/>
    <w:rsid w:val="00D8308A"/>
    <w:rsid w:val="00D843A8"/>
    <w:rsid w:val="00D854F1"/>
    <w:rsid w:val="00D86C38"/>
    <w:rsid w:val="00D87FCF"/>
    <w:rsid w:val="00D9077D"/>
    <w:rsid w:val="00D929E7"/>
    <w:rsid w:val="00D92B5B"/>
    <w:rsid w:val="00D938C1"/>
    <w:rsid w:val="00D94FB0"/>
    <w:rsid w:val="00D95F68"/>
    <w:rsid w:val="00DA0812"/>
    <w:rsid w:val="00DA0E0B"/>
    <w:rsid w:val="00DA2464"/>
    <w:rsid w:val="00DA2FFD"/>
    <w:rsid w:val="00DA3A03"/>
    <w:rsid w:val="00DA45C4"/>
    <w:rsid w:val="00DA51D8"/>
    <w:rsid w:val="00DA762B"/>
    <w:rsid w:val="00DB0CF3"/>
    <w:rsid w:val="00DB0FD6"/>
    <w:rsid w:val="00DB3077"/>
    <w:rsid w:val="00DB33F2"/>
    <w:rsid w:val="00DB3B58"/>
    <w:rsid w:val="00DB426E"/>
    <w:rsid w:val="00DC04A5"/>
    <w:rsid w:val="00DC0F0D"/>
    <w:rsid w:val="00DC1023"/>
    <w:rsid w:val="00DC15B2"/>
    <w:rsid w:val="00DC3080"/>
    <w:rsid w:val="00DC4035"/>
    <w:rsid w:val="00DC50F4"/>
    <w:rsid w:val="00DD1DE8"/>
    <w:rsid w:val="00DD24DA"/>
    <w:rsid w:val="00DD45F3"/>
    <w:rsid w:val="00DD51C8"/>
    <w:rsid w:val="00DD624B"/>
    <w:rsid w:val="00DD6391"/>
    <w:rsid w:val="00DE016A"/>
    <w:rsid w:val="00DE115B"/>
    <w:rsid w:val="00DE20E4"/>
    <w:rsid w:val="00DE2334"/>
    <w:rsid w:val="00DE4601"/>
    <w:rsid w:val="00DE494F"/>
    <w:rsid w:val="00DE4BEB"/>
    <w:rsid w:val="00DE7CA3"/>
    <w:rsid w:val="00DF0D2A"/>
    <w:rsid w:val="00DF0F58"/>
    <w:rsid w:val="00DF2483"/>
    <w:rsid w:val="00DF5188"/>
    <w:rsid w:val="00DF5946"/>
    <w:rsid w:val="00DF6AED"/>
    <w:rsid w:val="00E028C2"/>
    <w:rsid w:val="00E02BB8"/>
    <w:rsid w:val="00E045D2"/>
    <w:rsid w:val="00E06C05"/>
    <w:rsid w:val="00E110A9"/>
    <w:rsid w:val="00E145F8"/>
    <w:rsid w:val="00E161A8"/>
    <w:rsid w:val="00E1737A"/>
    <w:rsid w:val="00E17D5C"/>
    <w:rsid w:val="00E17E11"/>
    <w:rsid w:val="00E24D22"/>
    <w:rsid w:val="00E24EAC"/>
    <w:rsid w:val="00E3009C"/>
    <w:rsid w:val="00E30A80"/>
    <w:rsid w:val="00E316FC"/>
    <w:rsid w:val="00E33BA3"/>
    <w:rsid w:val="00E368BC"/>
    <w:rsid w:val="00E415FB"/>
    <w:rsid w:val="00E44024"/>
    <w:rsid w:val="00E4472C"/>
    <w:rsid w:val="00E46A28"/>
    <w:rsid w:val="00E47FE5"/>
    <w:rsid w:val="00E5101C"/>
    <w:rsid w:val="00E5220C"/>
    <w:rsid w:val="00E522C8"/>
    <w:rsid w:val="00E5448F"/>
    <w:rsid w:val="00E54EF5"/>
    <w:rsid w:val="00E55530"/>
    <w:rsid w:val="00E5689A"/>
    <w:rsid w:val="00E56EC1"/>
    <w:rsid w:val="00E60A63"/>
    <w:rsid w:val="00E625E4"/>
    <w:rsid w:val="00E75D4A"/>
    <w:rsid w:val="00E77F19"/>
    <w:rsid w:val="00E813C6"/>
    <w:rsid w:val="00E816A8"/>
    <w:rsid w:val="00E84FD7"/>
    <w:rsid w:val="00E852B5"/>
    <w:rsid w:val="00E935EF"/>
    <w:rsid w:val="00E95353"/>
    <w:rsid w:val="00E96E07"/>
    <w:rsid w:val="00EA0CB3"/>
    <w:rsid w:val="00EA2A28"/>
    <w:rsid w:val="00EA3996"/>
    <w:rsid w:val="00EA439B"/>
    <w:rsid w:val="00EA5716"/>
    <w:rsid w:val="00EB064A"/>
    <w:rsid w:val="00EB0A52"/>
    <w:rsid w:val="00EB24F0"/>
    <w:rsid w:val="00EB359C"/>
    <w:rsid w:val="00EB35CC"/>
    <w:rsid w:val="00EB4EBC"/>
    <w:rsid w:val="00EB62D9"/>
    <w:rsid w:val="00EB75EB"/>
    <w:rsid w:val="00EC0739"/>
    <w:rsid w:val="00EC35DD"/>
    <w:rsid w:val="00EC3842"/>
    <w:rsid w:val="00EC5BA2"/>
    <w:rsid w:val="00EC6BD7"/>
    <w:rsid w:val="00ED05C9"/>
    <w:rsid w:val="00ED0DA1"/>
    <w:rsid w:val="00ED1169"/>
    <w:rsid w:val="00ED1626"/>
    <w:rsid w:val="00ED2567"/>
    <w:rsid w:val="00ED4A91"/>
    <w:rsid w:val="00ED597A"/>
    <w:rsid w:val="00ED7713"/>
    <w:rsid w:val="00ED7FAB"/>
    <w:rsid w:val="00EE021E"/>
    <w:rsid w:val="00EE1169"/>
    <w:rsid w:val="00EE32DA"/>
    <w:rsid w:val="00EE35C6"/>
    <w:rsid w:val="00EE4E41"/>
    <w:rsid w:val="00EE54E0"/>
    <w:rsid w:val="00EE62E3"/>
    <w:rsid w:val="00EF0A5F"/>
    <w:rsid w:val="00EF1A25"/>
    <w:rsid w:val="00EF304C"/>
    <w:rsid w:val="00EF3E7F"/>
    <w:rsid w:val="00EF5501"/>
    <w:rsid w:val="00EF5E3A"/>
    <w:rsid w:val="00EF6C03"/>
    <w:rsid w:val="00EF714D"/>
    <w:rsid w:val="00EF7A86"/>
    <w:rsid w:val="00EF7D6B"/>
    <w:rsid w:val="00F00B92"/>
    <w:rsid w:val="00F021E0"/>
    <w:rsid w:val="00F0360D"/>
    <w:rsid w:val="00F04694"/>
    <w:rsid w:val="00F046F0"/>
    <w:rsid w:val="00F10101"/>
    <w:rsid w:val="00F10843"/>
    <w:rsid w:val="00F109AE"/>
    <w:rsid w:val="00F1135A"/>
    <w:rsid w:val="00F12320"/>
    <w:rsid w:val="00F13099"/>
    <w:rsid w:val="00F13295"/>
    <w:rsid w:val="00F150E7"/>
    <w:rsid w:val="00F1655E"/>
    <w:rsid w:val="00F17790"/>
    <w:rsid w:val="00F20A80"/>
    <w:rsid w:val="00F211B8"/>
    <w:rsid w:val="00F23480"/>
    <w:rsid w:val="00F240A3"/>
    <w:rsid w:val="00F262E0"/>
    <w:rsid w:val="00F26309"/>
    <w:rsid w:val="00F2640A"/>
    <w:rsid w:val="00F27410"/>
    <w:rsid w:val="00F279FF"/>
    <w:rsid w:val="00F32531"/>
    <w:rsid w:val="00F36101"/>
    <w:rsid w:val="00F36136"/>
    <w:rsid w:val="00F36261"/>
    <w:rsid w:val="00F36799"/>
    <w:rsid w:val="00F40020"/>
    <w:rsid w:val="00F42832"/>
    <w:rsid w:val="00F45A0D"/>
    <w:rsid w:val="00F479A9"/>
    <w:rsid w:val="00F47A93"/>
    <w:rsid w:val="00F5009D"/>
    <w:rsid w:val="00F52A27"/>
    <w:rsid w:val="00F54457"/>
    <w:rsid w:val="00F558EF"/>
    <w:rsid w:val="00F56019"/>
    <w:rsid w:val="00F577BF"/>
    <w:rsid w:val="00F61F2F"/>
    <w:rsid w:val="00F62FAC"/>
    <w:rsid w:val="00F63750"/>
    <w:rsid w:val="00F64DE6"/>
    <w:rsid w:val="00F64FE5"/>
    <w:rsid w:val="00F67538"/>
    <w:rsid w:val="00F70B94"/>
    <w:rsid w:val="00F70D0A"/>
    <w:rsid w:val="00F70E96"/>
    <w:rsid w:val="00F72160"/>
    <w:rsid w:val="00F72213"/>
    <w:rsid w:val="00F73A68"/>
    <w:rsid w:val="00F745A0"/>
    <w:rsid w:val="00F754D7"/>
    <w:rsid w:val="00F77736"/>
    <w:rsid w:val="00F80816"/>
    <w:rsid w:val="00F81CD6"/>
    <w:rsid w:val="00F834D8"/>
    <w:rsid w:val="00F83548"/>
    <w:rsid w:val="00F8545A"/>
    <w:rsid w:val="00F86BA6"/>
    <w:rsid w:val="00F90A73"/>
    <w:rsid w:val="00F95549"/>
    <w:rsid w:val="00F96561"/>
    <w:rsid w:val="00F96A9D"/>
    <w:rsid w:val="00F97C62"/>
    <w:rsid w:val="00FA1CC9"/>
    <w:rsid w:val="00FA28E1"/>
    <w:rsid w:val="00FA297C"/>
    <w:rsid w:val="00FA43FD"/>
    <w:rsid w:val="00FA50AE"/>
    <w:rsid w:val="00FA5D38"/>
    <w:rsid w:val="00FA755C"/>
    <w:rsid w:val="00FB058C"/>
    <w:rsid w:val="00FB0A3B"/>
    <w:rsid w:val="00FB153E"/>
    <w:rsid w:val="00FB33AD"/>
    <w:rsid w:val="00FB3D23"/>
    <w:rsid w:val="00FB4095"/>
    <w:rsid w:val="00FB6800"/>
    <w:rsid w:val="00FC1D20"/>
    <w:rsid w:val="00FC251D"/>
    <w:rsid w:val="00FC3463"/>
    <w:rsid w:val="00FC520F"/>
    <w:rsid w:val="00FC7EFA"/>
    <w:rsid w:val="00FD0802"/>
    <w:rsid w:val="00FD1635"/>
    <w:rsid w:val="00FD2D20"/>
    <w:rsid w:val="00FD4F82"/>
    <w:rsid w:val="00FD5DF4"/>
    <w:rsid w:val="00FD5FB6"/>
    <w:rsid w:val="00FD7590"/>
    <w:rsid w:val="00FE3CDD"/>
    <w:rsid w:val="00FE432C"/>
    <w:rsid w:val="00FE5417"/>
    <w:rsid w:val="00FE6F07"/>
    <w:rsid w:val="00FE7152"/>
    <w:rsid w:val="00FE7297"/>
    <w:rsid w:val="00FF037C"/>
    <w:rsid w:val="00FF08F2"/>
    <w:rsid w:val="00FF14FD"/>
    <w:rsid w:val="00FF1514"/>
    <w:rsid w:val="00FF2D93"/>
    <w:rsid w:val="00FF32FA"/>
    <w:rsid w:val="00FF5144"/>
    <w:rsid w:val="00FF578B"/>
    <w:rsid w:val="00FF6205"/>
    <w:rsid w:val="00FF7365"/>
    <w:rsid w:val="00FF77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b62026"/>
    </o:shapedefaults>
    <o:shapelayout v:ext="edit">
      <o:idmap v:ext="edit" data="2"/>
    </o:shapelayout>
  </w:shapeDefaults>
  <w:decimalSymbol w:val="."/>
  <w:listSeparator w:val=","/>
  <w14:docId w14:val="3C3F0F09"/>
  <w15:docId w15:val="{B4BBBDDB-3090-48EA-A46A-1CF004597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915ED"/>
    <w:rPr>
      <w:sz w:val="24"/>
      <w:szCs w:val="24"/>
      <w:lang w:eastAsia="en-US"/>
    </w:rPr>
  </w:style>
  <w:style w:type="paragraph" w:styleId="Heading1">
    <w:name w:val="heading 1"/>
    <w:aliases w:val="Heading"/>
    <w:basedOn w:val="Normal"/>
    <w:next w:val="Body"/>
    <w:link w:val="Heading1Char"/>
    <w:qFormat/>
    <w:rsid w:val="001B296D"/>
    <w:pPr>
      <w:keepNext/>
      <w:spacing w:line="240" w:lineRule="exact"/>
      <w:outlineLvl w:val="0"/>
    </w:pPr>
    <w:rPr>
      <w:rFonts w:ascii="Futura Light" w:hAnsi="Futura Light"/>
      <w:b/>
      <w:color w:val="B21E28"/>
      <w:sz w:val="22"/>
      <w:szCs w:val="22"/>
    </w:rPr>
  </w:style>
  <w:style w:type="paragraph" w:styleId="Heading2">
    <w:name w:val="heading 2"/>
    <w:basedOn w:val="Normal"/>
    <w:next w:val="Normal"/>
    <w:link w:val="Heading2Char"/>
    <w:semiHidden/>
    <w:unhideWhenUsed/>
    <w:qFormat/>
    <w:rsid w:val="00A96BE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8">
    <w:name w:val="heading 8"/>
    <w:basedOn w:val="Normal"/>
    <w:next w:val="Normal"/>
    <w:rsid w:val="001915ED"/>
    <w:pPr>
      <w:keepNext/>
      <w:jc w:val="center"/>
      <w:outlineLvl w:val="7"/>
    </w:pPr>
    <w:rPr>
      <w:b/>
      <w:bCs/>
      <w:spacing w:val="-5"/>
      <w:sz w:val="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915ED"/>
    <w:pPr>
      <w:tabs>
        <w:tab w:val="center" w:pos="4153"/>
        <w:tab w:val="right" w:pos="8306"/>
      </w:tabs>
    </w:pPr>
  </w:style>
  <w:style w:type="paragraph" w:styleId="Footer">
    <w:name w:val="footer"/>
    <w:basedOn w:val="Normal"/>
    <w:rsid w:val="001915ED"/>
    <w:pPr>
      <w:tabs>
        <w:tab w:val="center" w:pos="4153"/>
        <w:tab w:val="right" w:pos="8306"/>
      </w:tabs>
    </w:pPr>
  </w:style>
  <w:style w:type="paragraph" w:customStyle="1" w:styleId="DescriptionF11">
    <w:name w:val="DescriptionF11"/>
    <w:rsid w:val="009E774C"/>
    <w:pPr>
      <w:jc w:val="both"/>
    </w:pPr>
    <w:rPr>
      <w:rFonts w:ascii="Arial" w:hAnsi="Arial" w:cs="Arial"/>
      <w:color w:val="000000"/>
      <w:sz w:val="24"/>
      <w:lang w:eastAsia="en-US"/>
    </w:rPr>
  </w:style>
  <w:style w:type="paragraph" w:customStyle="1" w:styleId="HeaderF12">
    <w:name w:val="HeaderF12"/>
    <w:rsid w:val="009E774C"/>
    <w:pPr>
      <w:spacing w:after="40"/>
    </w:pPr>
    <w:rPr>
      <w:rFonts w:ascii="Arial" w:hAnsi="Arial" w:cs="Arial"/>
      <w:b/>
      <w:color w:val="000000"/>
      <w:sz w:val="24"/>
      <w:szCs w:val="24"/>
      <w:lang w:eastAsia="en-US"/>
    </w:rPr>
  </w:style>
  <w:style w:type="paragraph" w:styleId="NoSpacing">
    <w:name w:val="No Spacing"/>
    <w:rsid w:val="00F63750"/>
    <w:rPr>
      <w:rFonts w:ascii="Calibri" w:eastAsia="Calibri" w:hAnsi="Calibri"/>
      <w:sz w:val="22"/>
      <w:szCs w:val="22"/>
      <w:lang w:eastAsia="en-US"/>
    </w:rPr>
  </w:style>
  <w:style w:type="paragraph" w:styleId="BalloonText">
    <w:name w:val="Balloon Text"/>
    <w:basedOn w:val="Normal"/>
    <w:link w:val="BalloonTextChar"/>
    <w:rsid w:val="00345C1B"/>
    <w:rPr>
      <w:rFonts w:ascii="Tahoma" w:hAnsi="Tahoma" w:cs="Tahoma"/>
      <w:sz w:val="16"/>
      <w:szCs w:val="16"/>
    </w:rPr>
  </w:style>
  <w:style w:type="character" w:customStyle="1" w:styleId="BalloonTextChar">
    <w:name w:val="Balloon Text Char"/>
    <w:basedOn w:val="DefaultParagraphFont"/>
    <w:link w:val="BalloonText"/>
    <w:rsid w:val="00345C1B"/>
    <w:rPr>
      <w:rFonts w:ascii="Tahoma" w:hAnsi="Tahoma" w:cs="Tahoma"/>
      <w:sz w:val="16"/>
      <w:szCs w:val="16"/>
      <w:lang w:eastAsia="en-US"/>
    </w:rPr>
  </w:style>
  <w:style w:type="paragraph" w:styleId="ListParagraph">
    <w:name w:val="List Paragraph"/>
    <w:basedOn w:val="Normal"/>
    <w:uiPriority w:val="34"/>
    <w:rsid w:val="00042996"/>
    <w:pPr>
      <w:ind w:left="720"/>
      <w:contextualSpacing/>
    </w:pPr>
  </w:style>
  <w:style w:type="character" w:customStyle="1" w:styleId="Heading1Char">
    <w:name w:val="Heading 1 Char"/>
    <w:aliases w:val="Heading Char"/>
    <w:basedOn w:val="DefaultParagraphFont"/>
    <w:link w:val="Heading1"/>
    <w:rsid w:val="001B296D"/>
    <w:rPr>
      <w:rFonts w:ascii="Futura Light" w:hAnsi="Futura Light"/>
      <w:b/>
      <w:color w:val="B21E28"/>
      <w:sz w:val="22"/>
      <w:szCs w:val="22"/>
      <w:lang w:eastAsia="en-US"/>
    </w:rPr>
  </w:style>
  <w:style w:type="character" w:styleId="Emphasis">
    <w:name w:val="Emphasis"/>
    <w:aliases w:val="Body text"/>
    <w:rsid w:val="002F678E"/>
    <w:rPr>
      <w:rFonts w:ascii="Futura LT Light" w:hAnsi="Futura LT Light"/>
      <w:color w:val="58595A"/>
      <w:sz w:val="22"/>
      <w:szCs w:val="22"/>
    </w:rPr>
  </w:style>
  <w:style w:type="paragraph" w:customStyle="1" w:styleId="Body">
    <w:name w:val="Body"/>
    <w:basedOn w:val="Normal"/>
    <w:qFormat/>
    <w:rsid w:val="001B296D"/>
    <w:pPr>
      <w:spacing w:line="240" w:lineRule="exact"/>
      <w:jc w:val="both"/>
    </w:pPr>
    <w:rPr>
      <w:rFonts w:ascii="Futura Light" w:hAnsi="Futura Light"/>
      <w:color w:val="58595A"/>
      <w:sz w:val="22"/>
    </w:rPr>
  </w:style>
  <w:style w:type="paragraph" w:styleId="BodyText">
    <w:name w:val="Body Text"/>
    <w:basedOn w:val="Normal"/>
    <w:link w:val="BodyTextChar"/>
    <w:rsid w:val="002F678E"/>
    <w:pPr>
      <w:spacing w:after="120"/>
    </w:pPr>
  </w:style>
  <w:style w:type="character" w:customStyle="1" w:styleId="BodyTextChar">
    <w:name w:val="Body Text Char"/>
    <w:basedOn w:val="DefaultParagraphFont"/>
    <w:link w:val="BodyText"/>
    <w:rsid w:val="002F678E"/>
    <w:rPr>
      <w:sz w:val="24"/>
      <w:szCs w:val="24"/>
      <w:lang w:eastAsia="en-US"/>
    </w:rPr>
  </w:style>
  <w:style w:type="paragraph" w:styleId="BodyText2">
    <w:name w:val="Body Text 2"/>
    <w:basedOn w:val="Normal"/>
    <w:link w:val="BodyText2Char"/>
    <w:rsid w:val="002F678E"/>
    <w:pPr>
      <w:spacing w:after="120" w:line="480" w:lineRule="auto"/>
    </w:pPr>
  </w:style>
  <w:style w:type="character" w:customStyle="1" w:styleId="BodyText2Char">
    <w:name w:val="Body Text 2 Char"/>
    <w:basedOn w:val="DefaultParagraphFont"/>
    <w:link w:val="BodyText2"/>
    <w:rsid w:val="002F678E"/>
    <w:rPr>
      <w:sz w:val="24"/>
      <w:szCs w:val="24"/>
      <w:lang w:eastAsia="en-US"/>
    </w:rPr>
  </w:style>
  <w:style w:type="character" w:customStyle="1" w:styleId="Heading2Char">
    <w:name w:val="Heading 2 Char"/>
    <w:basedOn w:val="DefaultParagraphFont"/>
    <w:link w:val="Heading2"/>
    <w:semiHidden/>
    <w:rsid w:val="00A96BE4"/>
    <w:rPr>
      <w:rFonts w:asciiTheme="majorHAnsi" w:eastAsiaTheme="majorEastAsia" w:hAnsiTheme="majorHAnsi" w:cstheme="majorBidi"/>
      <w:color w:val="365F91" w:themeColor="accent1" w:themeShade="BF"/>
      <w:sz w:val="26"/>
      <w:szCs w:val="26"/>
      <w:lang w:eastAsia="en-US"/>
    </w:rPr>
  </w:style>
  <w:style w:type="character" w:styleId="Hyperlink">
    <w:name w:val="Hyperlink"/>
    <w:basedOn w:val="DefaultParagraphFont"/>
    <w:uiPriority w:val="99"/>
    <w:semiHidden/>
    <w:unhideWhenUsed/>
    <w:rsid w:val="00207B4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54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6.jpg"/><Relationship Id="rId18" Type="http://schemas.openxmlformats.org/officeDocument/2006/relationships/footer" Target="footer2.xml"/><Relationship Id="rId26" Type="http://schemas.openxmlformats.org/officeDocument/2006/relationships/image" Target="media/image100.pn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header" Target="header1.xm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70.png"/><Relationship Id="rId20" Type="http://schemas.openxmlformats.org/officeDocument/2006/relationships/image" Target="media/image80.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24" Type="http://schemas.openxmlformats.org/officeDocument/2006/relationships/footer" Target="footer3.xm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hyperlink" Target="http://www.cooperandtanner.co.uk/land-and-property" TargetMode="Externa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60.jpg"/><Relationship Id="rId22" Type="http://schemas.openxmlformats.org/officeDocument/2006/relationships/image" Target="media/image90.jpeg"/><Relationship Id="rId27" Type="http://schemas.openxmlformats.org/officeDocument/2006/relationships/hyperlink" Target="http://www.cooperandtanner.co.uk/land-and-property" TargetMode="External"/><Relationship Id="rId30" Type="http://schemas.openxmlformats.org/officeDocument/2006/relationships/footer" Target="footer4.xm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4.xml.rels><?xml version="1.0" encoding="UTF-8" standalone="yes"?>
<Relationships xmlns="http://schemas.openxmlformats.org/package/2006/relationships"><Relationship Id="rId8" Type="http://schemas.openxmlformats.org/officeDocument/2006/relationships/image" Target="media/image40.jpeg"/><Relationship Id="rId3" Type="http://schemas.openxmlformats.org/officeDocument/2006/relationships/image" Target="media/image13.jpeg"/><Relationship Id="rId7" Type="http://schemas.openxmlformats.org/officeDocument/2006/relationships/image" Target="media/image3.jpeg"/><Relationship Id="rId2" Type="http://schemas.openxmlformats.org/officeDocument/2006/relationships/image" Target="media/image12.jpeg"/><Relationship Id="rId1" Type="http://schemas.openxmlformats.org/officeDocument/2006/relationships/image" Target="media/image11.jpeg"/><Relationship Id="rId6" Type="http://schemas.openxmlformats.org/officeDocument/2006/relationships/image" Target="media/image16.jpeg"/><Relationship Id="rId5" Type="http://schemas.openxmlformats.org/officeDocument/2006/relationships/image" Target="media/image15.jpeg"/><Relationship Id="rId4" Type="http://schemas.openxmlformats.org/officeDocument/2006/relationships/image" Target="media/image14.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orge.trippick\Cooper%20and%20Tanner%20LLP\Glastonbury%20-%20Public\Glastonbury%20Shared%20Documents\Property%20Details%20-%20Current\Auctions%202022\April%202022\Draft%20Detail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5094D3C3FE110428629B1C12627FAC9" ma:contentTypeVersion="16" ma:contentTypeDescription="Create a new document." ma:contentTypeScope="" ma:versionID="68ea01126a00913d5f92245b93a7dddc">
  <xsd:schema xmlns:xsd="http://www.w3.org/2001/XMLSchema" xmlns:xs="http://www.w3.org/2001/XMLSchema" xmlns:p="http://schemas.microsoft.com/office/2006/metadata/properties" xmlns:ns2="a9051b9e-ac88-4706-97c0-4837bbf4a8d2" xmlns:ns3="39a11965-70d2-4251-a186-3ea0183dc0f6" targetNamespace="http://schemas.microsoft.com/office/2006/metadata/properties" ma:root="true" ma:fieldsID="bb497f2d228c65840b902154e865bbbb" ns2:_="" ns3:_="">
    <xsd:import namespace="a9051b9e-ac88-4706-97c0-4837bbf4a8d2"/>
    <xsd:import namespace="39a11965-70d2-4251-a186-3ea0183dc0f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51b9e-ac88-4706-97c0-4837bbf4a8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f12535e-0792-4d03-b1a2-efc0cfca14c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9a11965-70d2-4251-a186-3ea0183dc0f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722c5be-b19c-4048-8e3f-e94f761433bf}" ma:internalName="TaxCatchAll" ma:showField="CatchAllData" ma:web="39a11965-70d2-4251-a186-3ea0183dc0f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9a11965-70d2-4251-a186-3ea0183dc0f6" xsi:nil="true"/>
    <lcf76f155ced4ddcb4097134ff3c332f xmlns="a9051b9e-ac88-4706-97c0-4837bbf4a8d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C58FFC9-ED79-4E1B-A617-975CC3AAAE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51b9e-ac88-4706-97c0-4837bbf4a8d2"/>
    <ds:schemaRef ds:uri="39a11965-70d2-4251-a186-3ea0183dc0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D6FEB6E-000D-4013-9994-CA5B25349284}">
  <ds:schemaRefs>
    <ds:schemaRef ds:uri="http://schemas.microsoft.com/sharepoint/v3/contenttype/forms"/>
  </ds:schemaRefs>
</ds:datastoreItem>
</file>

<file path=customXml/itemProps3.xml><?xml version="1.0" encoding="utf-8"?>
<ds:datastoreItem xmlns:ds="http://schemas.openxmlformats.org/officeDocument/2006/customXml" ds:itemID="{C84A0538-B00C-420E-9D86-572ACEA43980}">
  <ds:schemaRefs>
    <ds:schemaRef ds:uri="http://schemas.microsoft.com/office/2006/metadata/properties"/>
    <ds:schemaRef ds:uri="http://schemas.microsoft.com/office/infopath/2007/PartnerControls"/>
    <ds:schemaRef ds:uri="39a11965-70d2-4251-a186-3ea0183dc0f6"/>
    <ds:schemaRef ds:uri="a9051b9e-ac88-4706-97c0-4837bbf4a8d2"/>
  </ds:schemaRefs>
</ds:datastoreItem>
</file>

<file path=docProps/app.xml><?xml version="1.0" encoding="utf-8"?>
<Properties xmlns="http://schemas.openxmlformats.org/officeDocument/2006/extended-properties" xmlns:vt="http://schemas.openxmlformats.org/officeDocument/2006/docPropsVTypes">
  <Template>Draft Details.dotx</Template>
  <TotalTime>92</TotalTime>
  <Pages>4</Pages>
  <Words>11</Words>
  <Characters>69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Marlinzo Services</Company>
  <LinksUpToDate>false</LinksUpToDate>
  <CharactersWithSpaces>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 Trippick</dc:creator>
  <cp:lastModifiedBy>George Trippick</cp:lastModifiedBy>
  <cp:revision>56</cp:revision>
  <cp:lastPrinted>2022-02-21T11:48:00Z</cp:lastPrinted>
  <dcterms:created xsi:type="dcterms:W3CDTF">2022-06-06T09:44:00Z</dcterms:created>
  <dcterms:modified xsi:type="dcterms:W3CDTF">2022-08-23T10:49:00Z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0x01010015094D3C3FE110428629B1C12627FAC9</vt:lpwstr>
  </property>
  <property fmtid="{D5CDD505-2E9C-101B-9397-08002B2CF9AE}" pid="3" name="Order">
    <vt:r8>26713600</vt:r8>
  </property>
  <property fmtid="{D5CDD505-2E9C-101B-9397-08002B2CF9AE}" pid="4" name="MediaServiceImageTags">
    <vt:lpwstr/>
  </property>
</Properties>
</file>