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9A26B8" w14:textId="7BDF845C" w:rsidR="000041FE" w:rsidRPr="000041FE" w:rsidRDefault="00B24BCD" w:rsidP="000041FE">
      <w:pPr>
        <w:rPr>
          <w:noProof/>
        </w:rPr>
        <w:sectPr w:rsidR="000041FE" w:rsidRPr="000041FE" w:rsidSect="00524630">
          <w:footerReference w:type="default" r:id="rId7"/>
          <w:pgSz w:w="16840" w:h="11907" w:orient="landscape" w:code="9"/>
          <w:pgMar w:top="0" w:right="0" w:bottom="0" w:left="0" w:header="0" w:footer="0" w:gutter="0"/>
          <w:cols w:space="567"/>
          <w:docGrid w:linePitch="360"/>
        </w:sectPr>
      </w:pPr>
      <w:r>
        <w:rPr>
          <w:noProof/>
        </w:rPr>
        <mc:AlternateContent>
          <mc:Choice Requires="wps">
            <w:drawing>
              <wp:anchor distT="0" distB="0" distL="114300" distR="114300" simplePos="0" relativeHeight="251668480" behindDoc="0" locked="0" layoutInCell="1" allowOverlap="1" wp14:anchorId="1D52EB5E" wp14:editId="5DF94D06">
                <wp:simplePos x="0" y="0"/>
                <wp:positionH relativeFrom="page">
                  <wp:posOffset>4572000</wp:posOffset>
                </wp:positionH>
                <wp:positionV relativeFrom="page">
                  <wp:posOffset>6629400</wp:posOffset>
                </wp:positionV>
                <wp:extent cx="5565140" cy="733425"/>
                <wp:effectExtent l="0" t="0" r="16510" b="9525"/>
                <wp:wrapNone/>
                <wp:docPr id="157162071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14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492AC" w14:textId="3A176B39" w:rsidR="00A96464" w:rsidRPr="00B24BCD" w:rsidRDefault="00DD3B6F" w:rsidP="003717D6">
                            <w:pPr>
                              <w:jc w:val="right"/>
                              <w:rPr>
                                <w:rFonts w:ascii="Arial" w:hAnsi="Arial" w:cs="Arial"/>
                                <w:b/>
                                <w:color w:val="FFFFFF" w:themeColor="background1"/>
                                <w:sz w:val="46"/>
                                <w:szCs w:val="46"/>
                              </w:rPr>
                            </w:pPr>
                            <w:r w:rsidRPr="00B24BCD">
                              <w:rPr>
                                <w:rFonts w:ascii="Arial" w:hAnsi="Arial" w:cs="Arial"/>
                                <w:b/>
                                <w:color w:val="FFFFFF" w:themeColor="background1"/>
                                <w:sz w:val="46"/>
                                <w:szCs w:val="46"/>
                              </w:rPr>
                              <w:t xml:space="preserve">Flat 22 Ribbonwood, Lower Parkstone, Poole, Dorset, BH14 0DE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52EB5E" id="_x0000_t202" coordsize="21600,21600" o:spt="202" path="m,l,21600r21600,l21600,xe">
                <v:stroke joinstyle="miter"/>
                <v:path gradientshapeok="t" o:connecttype="rect"/>
              </v:shapetype>
              <v:shape id="Text Box 121" o:spid="_x0000_s1026" type="#_x0000_t202" style="position:absolute;margin-left:5in;margin-top:522pt;width:438.2pt;height:57.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" filled="f" stroked="f">
                <v:textbox inset="0,0,0,0">
                  <w:txbxContent>
                    <w:p w14:paraId="3CC492AC" w14:textId="3A176B39" w:rsidR="00A96464" w:rsidRPr="00B24BCD" w:rsidRDefault="00DD3B6F" w:rsidP="003717D6">
                      <w:pPr>
                        <w:jc w:val="right"/>
                        <w:rPr>
                          <w:rFonts w:ascii="Arial" w:hAnsi="Arial" w:cs="Arial"/>
                          <w:b/>
                          <w:color w:val="FFFFFF" w:themeColor="background1"/>
                          <w:sz w:val="46"/>
                          <w:szCs w:val="46"/>
                        </w:rPr>
                      </w:pPr>
                      <w:r w:rsidRPr="00B24BCD">
                        <w:rPr>
                          <w:rFonts w:ascii="Arial" w:hAnsi="Arial" w:cs="Arial"/>
                          <w:b/>
                          <w:color w:val="FFFFFF" w:themeColor="background1"/>
                          <w:sz w:val="46"/>
                          <w:szCs w:val="46"/>
                        </w:rPr>
                        <w:t xml:space="preserve">Flat 22 Ribbonwood, Lower Parkstone, Poole, Dorset, BH14 0DE </w:t>
                      </w:r>
                    </w:p>
                  </w:txbxContent>
                </v:textbox>
                <w10:wrap anchorx="page" anchory="page"/>
              </v:shape>
            </w:pict>
          </mc:Fallback>
        </mc:AlternateContent>
      </w:r>
      <w:r>
        <w:rPr>
          <w:noProof/>
        </w:rPr>
        <w:drawing>
          <wp:anchor distT="0" distB="0" distL="114300" distR="114300" simplePos="0" relativeHeight="251669504" behindDoc="0" locked="0" layoutInCell="1" allowOverlap="1" wp14:anchorId="111C258E" wp14:editId="35F0DEEF">
            <wp:simplePos x="0" y="0"/>
            <wp:positionH relativeFrom="page">
              <wp:posOffset>807720</wp:posOffset>
            </wp:positionH>
            <wp:positionV relativeFrom="page">
              <wp:posOffset>6069965</wp:posOffset>
            </wp:positionV>
            <wp:extent cx="2507615" cy="1159510"/>
            <wp:effectExtent l="0" t="0" r="0" b="0"/>
            <wp:wrapNone/>
            <wp:docPr id="24" name="Picture 183" descr="Hearnes New Log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earnes New Logo 20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7615" cy="11595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F21E3F7" wp14:editId="4BD2E642">
            <wp:extent cx="10831666" cy="8123749"/>
            <wp:effectExtent l="0" t="0" r="8255" b="0"/>
            <wp:docPr id="18304283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28382" name="Picture 28"/>
                    <pic:cNvPicPr/>
                  </pic:nvPicPr>
                  <pic:blipFill>
                    <a:blip r:embed="rId9">
                      <a:extLst>
                        <a:ext uri="{28A0092B-C50C-407E-A947-70E740481C1C}">
                          <a14:useLocalDpi xmlns:a14="http://schemas.microsoft.com/office/drawing/2010/main" val="0"/>
                        </a:ext>
                      </a:extLst>
                    </a:blip>
                    <a:stretch>
                      <a:fillRect/>
                    </a:stretch>
                  </pic:blipFill>
                  <pic:spPr>
                    <a:xfrm>
                      <a:off x="0" y="0"/>
                      <a:ext cx="10831666" cy="8123749"/>
                    </a:xfrm>
                    <a:prstGeom prst="rect">
                      <a:avLst/>
                    </a:prstGeom>
                  </pic:spPr>
                </pic:pic>
              </a:graphicData>
            </a:graphic>
          </wp:inline>
        </w:drawing>
      </w:r>
    </w:p>
    <w:p w14:paraId="42CC4745" w14:textId="13522B36" w:rsidR="009A53A5" w:rsidRPr="00DC193B" w:rsidRDefault="00B82709" w:rsidP="00402050">
      <w:pPr>
        <w:rPr>
          <w:bCs/>
        </w:rPr>
        <w:sectPr w:rsidR="009A53A5" w:rsidRPr="00DC193B" w:rsidSect="00524630">
          <w:headerReference w:type="default" r:id="rId10"/>
          <w:footerReference w:type="default" r:id="rId11"/>
          <w:pgSz w:w="16840" w:h="11907" w:orient="landscape" w:code="9"/>
          <w:pgMar w:top="0" w:right="0" w:bottom="0" w:left="0" w:header="0" w:footer="0" w:gutter="0"/>
          <w:cols w:space="567"/>
          <w:docGrid w:linePitch="360"/>
        </w:sectPr>
      </w:pPr>
      <w:r>
        <w:rPr>
          <w:noProof/>
        </w:rPr>
        <w:lastRenderedPageBreak/>
        <mc:AlternateContent>
          <mc:Choice Requires="wps">
            <w:drawing>
              <wp:anchor distT="0" distB="0" distL="114300" distR="114300" simplePos="0" relativeHeight="251655168" behindDoc="0" locked="0" layoutInCell="1" allowOverlap="1" wp14:anchorId="201E2E6A" wp14:editId="000D88AF">
                <wp:simplePos x="0" y="0"/>
                <wp:positionH relativeFrom="page">
                  <wp:posOffset>466725</wp:posOffset>
                </wp:positionH>
                <wp:positionV relativeFrom="page">
                  <wp:posOffset>7067550</wp:posOffset>
                </wp:positionV>
                <wp:extent cx="3780155" cy="428625"/>
                <wp:effectExtent l="0" t="0" r="10795" b="9525"/>
                <wp:wrapNone/>
                <wp:docPr id="3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015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DECAF" w14:textId="77777777" w:rsidR="002F20AE" w:rsidRPr="005D42EC" w:rsidRDefault="002F20AE" w:rsidP="002F20AE">
                            <w:pPr>
                              <w:pStyle w:val="descF11"/>
                              <w:rPr>
                                <w:rFonts w:ascii="Times" w:hAnsi="Times"/>
                                <w:sz w:val="12"/>
                                <w:szCs w:val="12"/>
                              </w:rPr>
                            </w:pPr>
                            <w:r>
                              <w:rPr>
                                <w:rFonts w:ascii="Times" w:hAnsi="Times"/>
                                <w:sz w:val="12"/>
                                <w:szCs w:val="12"/>
                              </w:rPr>
                              <w:t>AGENTS NOTE: The heating system, mains and appliances have not been tested by Hearnes Estate Agents. Any areas, measurements or distances are approximate. The text, photographs and plans are for guidance only and are not necessarily comprehensive.</w:t>
                            </w:r>
                          </w:p>
                          <w:p w14:paraId="19BDB81D" w14:textId="77777777" w:rsidR="002F20AE" w:rsidRPr="005D42EC" w:rsidRDefault="002F20AE" w:rsidP="002F20AE">
                            <w:pPr>
                              <w:rPr>
                                <w:rFonts w:ascii="Times" w:hAnsi="Times"/>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E2E6A" id="Text Box 25" o:spid="_x0000_s1027" type="#_x0000_t202" style="position:absolute;margin-left:36.75pt;margin-top:556.5pt;width:297.65pt;height:33.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" filled="f" stroked="f">
                <v:textbox inset="0,0,0,0">
                  <w:txbxContent>
                    <w:p w14:paraId="028DECAF" w14:textId="77777777" w:rsidR="002F20AE" w:rsidRPr="005D42EC" w:rsidRDefault="002F20AE" w:rsidP="002F20AE">
                      <w:pPr>
                        <w:pStyle w:val="descF11"/>
                        <w:rPr>
                          <w:rFonts w:ascii="Times" w:hAnsi="Times"/>
                          <w:sz w:val="12"/>
                          <w:szCs w:val="12"/>
                        </w:rPr>
                      </w:pPr>
                      <w:r>
                        <w:rPr>
                          <w:rFonts w:ascii="Times" w:hAnsi="Times"/>
                          <w:sz w:val="12"/>
                          <w:szCs w:val="12"/>
                        </w:rPr>
                        <w:t>AGENTS NOTE: The heating system, mains and appliances have not been tested by Hearnes Estate Agents. Any areas, measurements or distances are approximate. The text, photographs and plans are for guidance only and are not necessarily comprehensive.</w:t>
                      </w:r>
                    </w:p>
                    <w:p w14:paraId="19BDB81D" w14:textId="77777777" w:rsidR="002F20AE" w:rsidRPr="005D42EC" w:rsidRDefault="002F20AE" w:rsidP="002F20AE">
                      <w:pPr>
                        <w:rPr>
                          <w:rFonts w:ascii="Times" w:hAnsi="Times"/>
                          <w:sz w:val="12"/>
                          <w:szCs w:val="12"/>
                        </w:rPr>
                      </w:pPr>
                    </w:p>
                  </w:txbxContent>
                </v:textbox>
                <w10:wrap anchorx="page" anchory="page"/>
              </v:shape>
            </w:pict>
          </mc:Fallback>
        </mc:AlternateContent>
      </w:r>
      <w:r>
        <w:rPr>
          <w:noProof/>
        </w:rPr>
        <mc:AlternateContent>
          <mc:Choice Requires="wps">
            <w:drawing>
              <wp:anchor distT="0" distB="0" distL="114300" distR="114300" simplePos="0" relativeHeight="251649024" behindDoc="0" locked="0" layoutInCell="1" allowOverlap="1" wp14:anchorId="7FD97918" wp14:editId="73522F0D">
                <wp:simplePos x="0" y="0"/>
                <wp:positionH relativeFrom="page">
                  <wp:posOffset>209550</wp:posOffset>
                </wp:positionH>
                <wp:positionV relativeFrom="page">
                  <wp:posOffset>1371600</wp:posOffset>
                </wp:positionV>
                <wp:extent cx="4067175" cy="6124575"/>
                <wp:effectExtent l="0" t="0" r="9525" b="9525"/>
                <wp:wrapNone/>
                <wp:docPr id="3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612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918FB" w14:textId="3A0396C6" w:rsidR="00B065DE" w:rsidRDefault="00B065DE" w:rsidP="00B82709">
                            <w:pPr>
                              <w:spacing w:line="276" w:lineRule="auto"/>
                              <w:jc w:val="both"/>
                              <w:rPr>
                                <w:rFonts w:ascii="Arial" w:eastAsia="Calibri" w:hAnsi="Arial" w:cs="Arial"/>
                                <w:sz w:val="16"/>
                                <w:szCs w:val="16"/>
                                <w:lang w:val="en-GB"/>
                              </w:rPr>
                            </w:pPr>
                            <w:r>
                              <w:rPr>
                                <w:rFonts w:ascii="Arial" w:eastAsia="Calibri" w:hAnsi="Arial" w:cs="Arial"/>
                                <w:sz w:val="16"/>
                                <w:szCs w:val="16"/>
                                <w:lang w:val="en-GB"/>
                              </w:rPr>
                              <w:t xml:space="preserve">A spacious 2 double bedroom, 2 bathroom apartment with wonderful views, positioned on the third floor </w:t>
                            </w:r>
                            <w:r w:rsidR="00DE0A3F">
                              <w:rPr>
                                <w:rFonts w:ascii="Arial" w:eastAsia="Calibri" w:hAnsi="Arial" w:cs="Arial"/>
                                <w:sz w:val="16"/>
                                <w:szCs w:val="16"/>
                                <w:lang w:val="en-GB"/>
                              </w:rPr>
                              <w:t>with balcony and garage.</w:t>
                            </w:r>
                            <w:r w:rsidR="00DE0A3F" w:rsidRPr="00B065DE">
                              <w:rPr>
                                <w:rFonts w:ascii="Arial" w:eastAsia="Calibri" w:hAnsi="Arial" w:cs="Arial"/>
                                <w:sz w:val="16"/>
                                <w:szCs w:val="16"/>
                                <w:lang w:val="en-GB"/>
                              </w:rPr>
                              <w:t xml:space="preserve"> This</w:t>
                            </w:r>
                            <w:r w:rsidR="009303D0" w:rsidRPr="00B065DE">
                              <w:rPr>
                                <w:rFonts w:ascii="Arial" w:eastAsia="Calibri" w:hAnsi="Arial" w:cs="Arial"/>
                                <w:sz w:val="16"/>
                                <w:szCs w:val="16"/>
                                <w:lang w:val="en-GB"/>
                              </w:rPr>
                              <w:t xml:space="preserve"> well-proportioned apartment has a fitted kitchen/breakfast room which is big enough for a table and chairs with a window looking out to the front</w:t>
                            </w:r>
                            <w:r w:rsidR="00DE0A3F">
                              <w:rPr>
                                <w:rFonts w:ascii="Arial" w:eastAsia="Calibri" w:hAnsi="Arial" w:cs="Arial"/>
                                <w:sz w:val="16"/>
                                <w:szCs w:val="16"/>
                                <w:lang w:val="en-GB"/>
                              </w:rPr>
                              <w:t>, l</w:t>
                            </w:r>
                            <w:r w:rsidR="009303D0" w:rsidRPr="00B065DE">
                              <w:rPr>
                                <w:rFonts w:ascii="Arial" w:eastAsia="Calibri" w:hAnsi="Arial" w:cs="Arial"/>
                                <w:sz w:val="16"/>
                                <w:szCs w:val="16"/>
                                <w:lang w:val="en-GB"/>
                              </w:rPr>
                              <w:t xml:space="preserve">ounge/dining room </w:t>
                            </w:r>
                            <w:r w:rsidR="00DE0A3F">
                              <w:rPr>
                                <w:rFonts w:ascii="Arial" w:eastAsia="Calibri" w:hAnsi="Arial" w:cs="Arial"/>
                                <w:sz w:val="16"/>
                                <w:szCs w:val="16"/>
                                <w:lang w:val="en-GB"/>
                              </w:rPr>
                              <w:t>with</w:t>
                            </w:r>
                            <w:r w:rsidR="009303D0" w:rsidRPr="00B065DE">
                              <w:rPr>
                                <w:rFonts w:ascii="Arial" w:eastAsia="Calibri" w:hAnsi="Arial" w:cs="Arial"/>
                                <w:sz w:val="16"/>
                                <w:szCs w:val="16"/>
                                <w:lang w:val="en-GB"/>
                              </w:rPr>
                              <w:t xml:space="preserve"> large double glazed sliding doors that open on to the south westerly balcony</w:t>
                            </w:r>
                            <w:r w:rsidR="00DE0A3F">
                              <w:rPr>
                                <w:rFonts w:ascii="Arial" w:eastAsia="Calibri" w:hAnsi="Arial" w:cs="Arial"/>
                                <w:sz w:val="16"/>
                                <w:szCs w:val="16"/>
                                <w:lang w:val="en-GB"/>
                              </w:rPr>
                              <w:t xml:space="preserve"> with views down to Poole Harbour and the master bedroom also has fabulous views. Where else can you lie in bed and see the distant harbour? </w:t>
                            </w:r>
                            <w:r w:rsidR="009303D0" w:rsidRPr="00B065DE">
                              <w:rPr>
                                <w:rFonts w:ascii="Arial" w:eastAsia="Calibri" w:hAnsi="Arial" w:cs="Arial"/>
                                <w:sz w:val="16"/>
                                <w:szCs w:val="16"/>
                                <w:lang w:val="en-GB"/>
                              </w:rPr>
                              <w:t xml:space="preserve">Additional benefits include gas central heating, double glazing and a fair amount of </w:t>
                            </w:r>
                            <w:r w:rsidR="00DE0A3F" w:rsidRPr="00B065DE">
                              <w:rPr>
                                <w:rFonts w:ascii="Arial" w:eastAsia="Calibri" w:hAnsi="Arial" w:cs="Arial"/>
                                <w:sz w:val="16"/>
                                <w:szCs w:val="16"/>
                                <w:lang w:val="en-GB"/>
                              </w:rPr>
                              <w:t>storage.</w:t>
                            </w:r>
                            <w:r w:rsidR="00DE0A3F">
                              <w:rPr>
                                <w:rFonts w:ascii="Arial" w:eastAsia="Calibri" w:hAnsi="Arial" w:cs="Arial"/>
                                <w:sz w:val="16"/>
                                <w:szCs w:val="16"/>
                                <w:lang w:val="en-GB"/>
                              </w:rPr>
                              <w:t xml:space="preserve"> The flat is in its original condition, however very neat and clean and the owners lived in it since it was new (buying it off plan). The flat is currently having a lease extension, so will benefit from a new extended lease (paid for by owner). The </w:t>
                            </w:r>
                            <w:r w:rsidR="009E6D5B">
                              <w:rPr>
                                <w:rFonts w:ascii="Arial" w:eastAsia="Calibri" w:hAnsi="Arial" w:cs="Arial"/>
                                <w:sz w:val="16"/>
                                <w:szCs w:val="16"/>
                                <w:lang w:val="en-GB"/>
                              </w:rPr>
                              <w:t>Fl</w:t>
                            </w:r>
                            <w:r w:rsidR="00DE0A3F">
                              <w:rPr>
                                <w:rFonts w:ascii="Arial" w:eastAsia="Calibri" w:hAnsi="Arial" w:cs="Arial"/>
                                <w:sz w:val="16"/>
                                <w:szCs w:val="16"/>
                                <w:lang w:val="en-GB"/>
                              </w:rPr>
                              <w:t xml:space="preserve">at is sold vacant with </w:t>
                            </w:r>
                            <w:r w:rsidR="009E6D5B">
                              <w:rPr>
                                <w:rFonts w:ascii="Arial" w:eastAsia="Calibri" w:hAnsi="Arial" w:cs="Arial"/>
                                <w:sz w:val="16"/>
                                <w:szCs w:val="16"/>
                                <w:lang w:val="en-GB"/>
                              </w:rPr>
                              <w:t>NO</w:t>
                            </w:r>
                            <w:r w:rsidR="00DE0A3F">
                              <w:rPr>
                                <w:rFonts w:ascii="Arial" w:eastAsia="Calibri" w:hAnsi="Arial" w:cs="Arial"/>
                                <w:sz w:val="16"/>
                                <w:szCs w:val="16"/>
                                <w:lang w:val="en-GB"/>
                              </w:rPr>
                              <w:t xml:space="preserve"> forward chain. R</w:t>
                            </w:r>
                            <w:r w:rsidRPr="00B065DE">
                              <w:rPr>
                                <w:rFonts w:ascii="Arial" w:eastAsia="Calibri" w:hAnsi="Arial" w:cs="Arial"/>
                                <w:sz w:val="16"/>
                                <w:szCs w:val="16"/>
                                <w:lang w:val="en-GB"/>
                              </w:rPr>
                              <w:t>ibbonwood Heights is set in an elevated position and has a real feeling of privacy about. It comprises 20 apartments occupying two blocks set under a pitched and tiled roof with secure entryphone system and passenger lifts to upper floors. The apartments are surrounded by beautiful mature grounds and all share southerly facing views down to Poole Harbour. The garage is set adjacent to the communal entrance lobby allowing quick access in the rain. There are four detached properties also within the development.</w:t>
                            </w:r>
                          </w:p>
                          <w:p w14:paraId="3EA3EF02" w14:textId="77777777" w:rsidR="00DE0A3F" w:rsidRDefault="00DE0A3F" w:rsidP="00B82709">
                            <w:pPr>
                              <w:spacing w:line="276" w:lineRule="auto"/>
                              <w:jc w:val="both"/>
                              <w:rPr>
                                <w:rFonts w:ascii="Arial" w:eastAsia="Calibri" w:hAnsi="Arial" w:cs="Arial"/>
                                <w:sz w:val="16"/>
                                <w:szCs w:val="16"/>
                                <w:lang w:val="en-GB"/>
                              </w:rPr>
                            </w:pPr>
                          </w:p>
                          <w:p w14:paraId="69F91E5F" w14:textId="3B3CCD5F"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proofErr w:type="spellStart"/>
                            <w:r>
                              <w:rPr>
                                <w:rFonts w:ascii="Arial" w:eastAsia="Calibri" w:hAnsi="Arial" w:cs="Arial"/>
                                <w:sz w:val="16"/>
                                <w:szCs w:val="16"/>
                                <w:lang w:val="en-GB"/>
                              </w:rPr>
                              <w:t>Well presented</w:t>
                            </w:r>
                            <w:proofErr w:type="spellEnd"/>
                            <w:r>
                              <w:rPr>
                                <w:rFonts w:ascii="Arial" w:eastAsia="Calibri" w:hAnsi="Arial" w:cs="Arial"/>
                                <w:sz w:val="16"/>
                                <w:szCs w:val="16"/>
                                <w:lang w:val="en-GB"/>
                              </w:rPr>
                              <w:t xml:space="preserve"> 2 double bedroom third floor flat in this well regarded development</w:t>
                            </w:r>
                          </w:p>
                          <w:p w14:paraId="4F9F2025" w14:textId="0F2BF777"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Fabulous views over Poole with the harbour beyond</w:t>
                            </w:r>
                          </w:p>
                          <w:p w14:paraId="7513D3BD" w14:textId="7B151D95"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 xml:space="preserve">Generous size apartment </w:t>
                            </w:r>
                          </w:p>
                          <w:p w14:paraId="01A5504C" w14:textId="575C8FE8" w:rsidR="00D63CA2" w:rsidRDefault="00D63CA2"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Kitchen/breakfast room fitted in a range of cream units with work tops over and fitted with 4 ring gas hob, oven, extractor, integrated dishwasher, washing machine and fridge/freezer. Space for breakfast table</w:t>
                            </w:r>
                          </w:p>
                          <w:p w14:paraId="143862A0" w14:textId="6190B17E"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South westerly facing balcony with wonderful views</w:t>
                            </w:r>
                          </w:p>
                          <w:p w14:paraId="29B4E9B0" w14:textId="661F15A1"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Master bedroom with built in wardrobes</w:t>
                            </w:r>
                            <w:r w:rsidR="00D63CA2">
                              <w:rPr>
                                <w:rFonts w:ascii="Arial" w:eastAsia="Calibri" w:hAnsi="Arial" w:cs="Arial"/>
                                <w:sz w:val="16"/>
                                <w:szCs w:val="16"/>
                                <w:lang w:val="en-GB"/>
                              </w:rPr>
                              <w:t>, fitted triple drawer unit</w:t>
                            </w:r>
                            <w:r>
                              <w:rPr>
                                <w:rFonts w:ascii="Arial" w:eastAsia="Calibri" w:hAnsi="Arial" w:cs="Arial"/>
                                <w:sz w:val="16"/>
                                <w:szCs w:val="16"/>
                                <w:lang w:val="en-GB"/>
                              </w:rPr>
                              <w:t xml:space="preserve"> and </w:t>
                            </w:r>
                            <w:proofErr w:type="spellStart"/>
                            <w:r>
                              <w:rPr>
                                <w:rFonts w:ascii="Arial" w:eastAsia="Calibri" w:hAnsi="Arial" w:cs="Arial"/>
                                <w:sz w:val="16"/>
                                <w:szCs w:val="16"/>
                                <w:lang w:val="en-GB"/>
                              </w:rPr>
                              <w:t>en</w:t>
                            </w:r>
                            <w:proofErr w:type="spellEnd"/>
                            <w:r>
                              <w:rPr>
                                <w:rFonts w:ascii="Arial" w:eastAsia="Calibri" w:hAnsi="Arial" w:cs="Arial"/>
                                <w:sz w:val="16"/>
                                <w:szCs w:val="16"/>
                                <w:lang w:val="en-GB"/>
                              </w:rPr>
                              <w:t xml:space="preserve"> suite shower room</w:t>
                            </w:r>
                          </w:p>
                          <w:p w14:paraId="27BF0C5D" w14:textId="5E4956D5"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New extended lease in the process of being extended</w:t>
                            </w:r>
                          </w:p>
                          <w:p w14:paraId="56EDADE9" w14:textId="14D28B0A" w:rsidR="00DE0A3F" w:rsidRDefault="00D63CA2"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Gas central heating and double glazing</w:t>
                            </w:r>
                          </w:p>
                          <w:p w14:paraId="0B7739CD" w14:textId="07F31E4B" w:rsidR="00D63CA2" w:rsidRPr="00DE0A3F" w:rsidRDefault="00D63CA2"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Garage with power and light (only 2 have had this added in the development)</w:t>
                            </w:r>
                          </w:p>
                          <w:p w14:paraId="1C503EE9" w14:textId="77777777" w:rsidR="00B065DE" w:rsidRPr="00B065DE" w:rsidRDefault="00B065DE" w:rsidP="00B82709">
                            <w:pPr>
                              <w:spacing w:line="276" w:lineRule="auto"/>
                              <w:jc w:val="both"/>
                              <w:rPr>
                                <w:rFonts w:ascii="Arial" w:eastAsia="Calibri" w:hAnsi="Arial" w:cs="Arial"/>
                                <w:sz w:val="16"/>
                                <w:szCs w:val="16"/>
                                <w:lang w:val="en-GB"/>
                              </w:rPr>
                            </w:pPr>
                          </w:p>
                          <w:p w14:paraId="6D842517" w14:textId="6E0D21CD" w:rsidR="00B065DE" w:rsidRPr="00B065DE" w:rsidRDefault="00B065DE" w:rsidP="00B82709">
                            <w:pPr>
                              <w:spacing w:line="276" w:lineRule="auto"/>
                              <w:jc w:val="both"/>
                              <w:rPr>
                                <w:rFonts w:ascii="Arial" w:eastAsia="Calibri" w:hAnsi="Arial" w:cs="Arial"/>
                                <w:sz w:val="16"/>
                                <w:szCs w:val="16"/>
                                <w:lang w:val="en-GB"/>
                              </w:rPr>
                            </w:pPr>
                            <w:r w:rsidRPr="00B065DE">
                              <w:rPr>
                                <w:rFonts w:ascii="Arial" w:eastAsia="Calibri" w:hAnsi="Arial" w:cs="Arial"/>
                                <w:sz w:val="16"/>
                                <w:szCs w:val="16"/>
                                <w:lang w:val="en-GB"/>
                              </w:rPr>
                              <w:t xml:space="preserve">Located just under 500 metres from the main road shopping area of Ashley Road, which offers a wide range of shops and restaurants including Waitrose. Ashley </w:t>
                            </w:r>
                            <w:r w:rsidR="00DE0A3F">
                              <w:rPr>
                                <w:rFonts w:ascii="Arial" w:eastAsia="Calibri" w:hAnsi="Arial" w:cs="Arial"/>
                                <w:sz w:val="16"/>
                                <w:szCs w:val="16"/>
                                <w:lang w:val="en-GB"/>
                              </w:rPr>
                              <w:t>C</w:t>
                            </w:r>
                            <w:r w:rsidRPr="00B065DE">
                              <w:rPr>
                                <w:rFonts w:ascii="Arial" w:eastAsia="Calibri" w:hAnsi="Arial" w:cs="Arial"/>
                                <w:sz w:val="16"/>
                                <w:szCs w:val="16"/>
                                <w:lang w:val="en-GB"/>
                              </w:rPr>
                              <w:t xml:space="preserve">ross is just over half a mile away and offers a range of interesting independent shops, cafes, restaurants and bars.  Poole </w:t>
                            </w:r>
                            <w:r w:rsidR="00DE0A3F">
                              <w:rPr>
                                <w:rFonts w:ascii="Arial" w:eastAsia="Calibri" w:hAnsi="Arial" w:cs="Arial"/>
                                <w:sz w:val="16"/>
                                <w:szCs w:val="16"/>
                                <w:lang w:val="en-GB"/>
                              </w:rPr>
                              <w:t>T</w:t>
                            </w:r>
                            <w:r w:rsidRPr="00B065DE">
                              <w:rPr>
                                <w:rFonts w:ascii="Arial" w:eastAsia="Calibri" w:hAnsi="Arial" w:cs="Arial"/>
                                <w:sz w:val="16"/>
                                <w:szCs w:val="16"/>
                                <w:lang w:val="en-GB"/>
                              </w:rPr>
                              <w:t xml:space="preserve">own </w:t>
                            </w:r>
                            <w:r w:rsidR="00DE0A3F">
                              <w:rPr>
                                <w:rFonts w:ascii="Arial" w:eastAsia="Calibri" w:hAnsi="Arial" w:cs="Arial"/>
                                <w:sz w:val="16"/>
                                <w:szCs w:val="16"/>
                                <w:lang w:val="en-GB"/>
                              </w:rPr>
                              <w:t>C</w:t>
                            </w:r>
                            <w:r w:rsidRPr="00B065DE">
                              <w:rPr>
                                <w:rFonts w:ascii="Arial" w:eastAsia="Calibri" w:hAnsi="Arial" w:cs="Arial"/>
                                <w:sz w:val="16"/>
                                <w:szCs w:val="16"/>
                                <w:lang w:val="en-GB"/>
                              </w:rPr>
                              <w:t xml:space="preserve">entre is just under 3 miles away offering lakeside parks, harbourside restaurants, cafes, bars and Ferry crossings to the Channel Islands.   </w:t>
                            </w:r>
                          </w:p>
                          <w:p w14:paraId="018FE390" w14:textId="77777777" w:rsidR="00B065DE" w:rsidRPr="00DE0A3F" w:rsidRDefault="00B065DE" w:rsidP="00B82709">
                            <w:pPr>
                              <w:spacing w:line="276" w:lineRule="auto"/>
                              <w:jc w:val="both"/>
                              <w:rPr>
                                <w:rFonts w:ascii="Arial" w:eastAsia="Calibri" w:hAnsi="Arial" w:cs="Arial"/>
                                <w:bCs/>
                                <w:sz w:val="18"/>
                                <w:szCs w:val="18"/>
                                <w:lang w:val="en-GB"/>
                              </w:rPr>
                            </w:pPr>
                          </w:p>
                          <w:p w14:paraId="0819B6B3" w14:textId="209609AE" w:rsidR="00B065DE" w:rsidRPr="00D63CA2" w:rsidRDefault="00B065DE" w:rsidP="00B82709">
                            <w:pPr>
                              <w:spacing w:line="276" w:lineRule="auto"/>
                              <w:jc w:val="both"/>
                              <w:rPr>
                                <w:rFonts w:ascii="Arial" w:eastAsia="Calibri" w:hAnsi="Arial" w:cs="Arial"/>
                                <w:bCs/>
                                <w:sz w:val="16"/>
                                <w:szCs w:val="16"/>
                                <w:lang w:val="en-GB"/>
                              </w:rPr>
                            </w:pPr>
                            <w:r w:rsidRPr="00D63CA2">
                              <w:rPr>
                                <w:rFonts w:ascii="Arial" w:eastAsia="Calibri" w:hAnsi="Arial" w:cs="Arial"/>
                                <w:bCs/>
                                <w:sz w:val="16"/>
                                <w:szCs w:val="16"/>
                                <w:lang w:val="en-GB"/>
                              </w:rPr>
                              <w:t xml:space="preserve">Lease: </w:t>
                            </w:r>
                            <w:r w:rsidR="00033054">
                              <w:rPr>
                                <w:rFonts w:ascii="Arial" w:eastAsia="Calibri" w:hAnsi="Arial" w:cs="Arial"/>
                                <w:bCs/>
                                <w:sz w:val="16"/>
                                <w:szCs w:val="16"/>
                                <w:lang w:val="en-GB"/>
                              </w:rPr>
                              <w:t>75</w:t>
                            </w:r>
                            <w:r w:rsidRPr="00D63CA2">
                              <w:rPr>
                                <w:rFonts w:ascii="Arial" w:eastAsia="Calibri" w:hAnsi="Arial" w:cs="Arial"/>
                                <w:bCs/>
                                <w:sz w:val="16"/>
                                <w:szCs w:val="16"/>
                                <w:lang w:val="en-GB"/>
                              </w:rPr>
                              <w:t xml:space="preserve"> years </w:t>
                            </w:r>
                            <w:r w:rsidR="00D63CA2" w:rsidRPr="00D63CA2">
                              <w:rPr>
                                <w:rFonts w:ascii="Arial" w:eastAsia="Calibri" w:hAnsi="Arial" w:cs="Arial"/>
                                <w:bCs/>
                                <w:sz w:val="16"/>
                                <w:szCs w:val="16"/>
                                <w:lang w:val="en-GB"/>
                              </w:rPr>
                              <w:t>remaining;</w:t>
                            </w:r>
                            <w:r w:rsidR="00DE0A3F" w:rsidRPr="00D63CA2">
                              <w:rPr>
                                <w:rFonts w:ascii="Arial" w:eastAsia="Calibri" w:hAnsi="Arial" w:cs="Arial"/>
                                <w:bCs/>
                                <w:sz w:val="16"/>
                                <w:szCs w:val="16"/>
                                <w:lang w:val="en-GB"/>
                              </w:rPr>
                              <w:t xml:space="preserve"> however the owners are presently extending the lease</w:t>
                            </w:r>
                            <w:r w:rsidR="00D63CA2">
                              <w:rPr>
                                <w:rFonts w:ascii="Arial" w:eastAsia="Calibri" w:hAnsi="Arial" w:cs="Arial"/>
                                <w:bCs/>
                                <w:sz w:val="16"/>
                                <w:szCs w:val="16"/>
                                <w:lang w:val="en-GB"/>
                              </w:rPr>
                              <w:t xml:space="preserve"> by 90 years</w:t>
                            </w:r>
                            <w:r w:rsidR="00DE0A3F" w:rsidRPr="00D63CA2">
                              <w:rPr>
                                <w:rFonts w:ascii="Arial" w:eastAsia="Calibri" w:hAnsi="Arial" w:cs="Arial"/>
                                <w:bCs/>
                                <w:sz w:val="16"/>
                                <w:szCs w:val="16"/>
                                <w:lang w:val="en-GB"/>
                              </w:rPr>
                              <w:t xml:space="preserve"> and this will be transferred to the new owners</w:t>
                            </w:r>
                          </w:p>
                          <w:p w14:paraId="78E7DAC8" w14:textId="7E66E8E9" w:rsidR="00B065DE" w:rsidRDefault="00B065DE" w:rsidP="00B82709">
                            <w:pPr>
                              <w:spacing w:line="276" w:lineRule="auto"/>
                              <w:jc w:val="both"/>
                              <w:rPr>
                                <w:rFonts w:ascii="Arial" w:eastAsia="Calibri" w:hAnsi="Arial" w:cs="Arial"/>
                                <w:bCs/>
                                <w:sz w:val="16"/>
                                <w:szCs w:val="16"/>
                                <w:lang w:val="en-GB"/>
                              </w:rPr>
                            </w:pPr>
                            <w:r w:rsidRPr="00D63CA2">
                              <w:rPr>
                                <w:rFonts w:ascii="Arial" w:eastAsia="Calibri" w:hAnsi="Arial" w:cs="Arial"/>
                                <w:bCs/>
                                <w:sz w:val="16"/>
                                <w:szCs w:val="16"/>
                                <w:lang w:val="en-GB"/>
                              </w:rPr>
                              <w:t>Maintenance: £</w:t>
                            </w:r>
                            <w:r w:rsidR="00033054">
                              <w:rPr>
                                <w:rFonts w:ascii="Arial" w:eastAsia="Calibri" w:hAnsi="Arial" w:cs="Arial"/>
                                <w:bCs/>
                                <w:sz w:val="16"/>
                                <w:szCs w:val="16"/>
                                <w:lang w:val="en-GB"/>
                              </w:rPr>
                              <w:t>2,4</w:t>
                            </w:r>
                            <w:r w:rsidRPr="00D63CA2">
                              <w:rPr>
                                <w:rFonts w:ascii="Arial" w:eastAsia="Calibri" w:hAnsi="Arial" w:cs="Arial"/>
                                <w:bCs/>
                                <w:sz w:val="16"/>
                                <w:szCs w:val="16"/>
                                <w:lang w:val="en-GB"/>
                              </w:rPr>
                              <w:t xml:space="preserve">00 per </w:t>
                            </w:r>
                            <w:r w:rsidR="009E6D5B">
                              <w:rPr>
                                <w:rFonts w:ascii="Arial" w:eastAsia="Calibri" w:hAnsi="Arial" w:cs="Arial"/>
                                <w:bCs/>
                                <w:sz w:val="16"/>
                                <w:szCs w:val="16"/>
                                <w:lang w:val="en-GB"/>
                              </w:rPr>
                              <w:t>annum</w:t>
                            </w:r>
                            <w:r w:rsidR="00B82709">
                              <w:rPr>
                                <w:rFonts w:ascii="Arial" w:eastAsia="Calibri" w:hAnsi="Arial" w:cs="Arial"/>
                                <w:bCs/>
                                <w:sz w:val="16"/>
                                <w:szCs w:val="16"/>
                                <w:lang w:val="en-GB"/>
                              </w:rPr>
                              <w:tab/>
                            </w:r>
                            <w:r w:rsidR="00B82709">
                              <w:rPr>
                                <w:rFonts w:ascii="Arial" w:eastAsia="Calibri" w:hAnsi="Arial" w:cs="Arial"/>
                                <w:bCs/>
                                <w:sz w:val="16"/>
                                <w:szCs w:val="16"/>
                                <w:lang w:val="en-GB"/>
                              </w:rPr>
                              <w:tab/>
                            </w:r>
                            <w:r w:rsidRPr="00D63CA2">
                              <w:rPr>
                                <w:rFonts w:ascii="Arial" w:eastAsia="Calibri" w:hAnsi="Arial" w:cs="Arial"/>
                                <w:bCs/>
                                <w:sz w:val="16"/>
                                <w:szCs w:val="16"/>
                                <w:lang w:val="en-GB"/>
                              </w:rPr>
                              <w:t>Ground rent: £150 per y</w:t>
                            </w:r>
                            <w:r w:rsidR="00DE0A3F" w:rsidRPr="00D63CA2">
                              <w:rPr>
                                <w:rFonts w:ascii="Arial" w:eastAsia="Calibri" w:hAnsi="Arial" w:cs="Arial"/>
                                <w:bCs/>
                                <w:sz w:val="16"/>
                                <w:szCs w:val="16"/>
                                <w:lang w:val="en-GB"/>
                              </w:rPr>
                              <w:t>ear</w:t>
                            </w:r>
                          </w:p>
                          <w:p w14:paraId="0821BD98" w14:textId="77777777" w:rsidR="00B82709" w:rsidRPr="00D63CA2" w:rsidRDefault="00B82709" w:rsidP="00B82709">
                            <w:pPr>
                              <w:spacing w:line="276" w:lineRule="auto"/>
                              <w:jc w:val="both"/>
                              <w:rPr>
                                <w:rFonts w:ascii="Arial" w:eastAsia="Calibri" w:hAnsi="Arial" w:cs="Arial"/>
                                <w:bCs/>
                                <w:sz w:val="16"/>
                                <w:szCs w:val="16"/>
                                <w:lang w:val="en-GB"/>
                              </w:rPr>
                            </w:pPr>
                          </w:p>
                          <w:p w14:paraId="3DDC9044" w14:textId="77C3263F" w:rsidR="00D137C9" w:rsidRPr="00D63CA2" w:rsidRDefault="00666976" w:rsidP="00B82709">
                            <w:pPr>
                              <w:pStyle w:val="descF11"/>
                              <w:tabs>
                                <w:tab w:val="left" w:pos="2992"/>
                              </w:tabs>
                              <w:rPr>
                                <w:rFonts w:ascii="Arial" w:hAnsi="Arial" w:cs="Arial"/>
                                <w:bCs/>
                                <w:sz w:val="16"/>
                                <w:szCs w:val="16"/>
                              </w:rPr>
                            </w:pPr>
                            <w:r w:rsidRPr="00D63CA2">
                              <w:rPr>
                                <w:rFonts w:ascii="Arial" w:hAnsi="Arial" w:cs="Arial"/>
                                <w:bCs/>
                                <w:sz w:val="16"/>
                                <w:szCs w:val="16"/>
                              </w:rPr>
                              <w:t>COUNCIL TAX BAND:</w:t>
                            </w:r>
                            <w:r w:rsidR="001C19C1" w:rsidRPr="00D63CA2">
                              <w:rPr>
                                <w:rFonts w:ascii="Arial" w:hAnsi="Arial" w:cs="Arial"/>
                                <w:bCs/>
                                <w:sz w:val="16"/>
                                <w:szCs w:val="16"/>
                              </w:rPr>
                              <w:t xml:space="preserve"> </w:t>
                            </w:r>
                            <w:r w:rsidR="00DD3B6F" w:rsidRPr="00D63CA2">
                              <w:rPr>
                                <w:rFonts w:ascii="Arial" w:hAnsi="Arial" w:cs="Arial"/>
                                <w:bCs/>
                                <w:sz w:val="16"/>
                                <w:szCs w:val="16"/>
                              </w:rPr>
                              <w:t>E</w:t>
                            </w:r>
                            <w:r w:rsidRPr="00D63CA2">
                              <w:rPr>
                                <w:rFonts w:ascii="Arial" w:hAnsi="Arial" w:cs="Arial"/>
                                <w:bCs/>
                                <w:sz w:val="16"/>
                                <w:szCs w:val="16"/>
                              </w:rPr>
                              <w:tab/>
                            </w:r>
                            <w:r w:rsidRPr="00D63CA2">
                              <w:rPr>
                                <w:rFonts w:ascii="Arial" w:hAnsi="Arial" w:cs="Arial"/>
                                <w:bCs/>
                                <w:sz w:val="16"/>
                                <w:szCs w:val="16"/>
                              </w:rPr>
                              <w:tab/>
                              <w:t>EPC RATE:</w:t>
                            </w:r>
                            <w:r w:rsidR="00EC5A7C" w:rsidRPr="00D63CA2">
                              <w:rPr>
                                <w:rFonts w:ascii="Arial" w:hAnsi="Arial" w:cs="Arial"/>
                                <w:bCs/>
                                <w:sz w:val="16"/>
                                <w:szCs w:val="16"/>
                              </w:rPr>
                              <w:t xml:space="preserve"> </w:t>
                            </w:r>
                            <w:r w:rsidR="00DD3B6F" w:rsidRPr="00D63CA2">
                              <w:rPr>
                                <w:rFonts w:ascii="Arial" w:hAnsi="Arial" w:cs="Arial"/>
                                <w:bCs/>
                                <w:sz w:val="16"/>
                                <w:szCs w:val="16"/>
                              </w:rPr>
                              <w:t>C</w:t>
                            </w:r>
                          </w:p>
                          <w:p w14:paraId="519764BB" w14:textId="77777777" w:rsidR="00D137C9" w:rsidRDefault="00D137C9" w:rsidP="00B82709">
                            <w:pPr>
                              <w:pStyle w:val="descF11"/>
                              <w:tabs>
                                <w:tab w:val="left" w:pos="2992"/>
                              </w:tabs>
                              <w:rPr>
                                <w:b/>
                                <w:szCs w:val="24"/>
                              </w:rPr>
                            </w:pPr>
                          </w:p>
                          <w:p w14:paraId="38004695" w14:textId="77777777" w:rsidR="00D137C9" w:rsidRDefault="00D137C9" w:rsidP="00B82709">
                            <w:pPr>
                              <w:pStyle w:val="descF11"/>
                              <w:tabs>
                                <w:tab w:val="left" w:pos="2992"/>
                              </w:tabs>
                              <w:rPr>
                                <w:b/>
                                <w:szCs w:val="24"/>
                              </w:rPr>
                            </w:pPr>
                          </w:p>
                          <w:p w14:paraId="7DA08423" w14:textId="77777777" w:rsidR="00D137C9" w:rsidRDefault="00D137C9" w:rsidP="00B82709">
                            <w:pPr>
                              <w:pStyle w:val="descF11"/>
                              <w:tabs>
                                <w:tab w:val="left" w:pos="2992"/>
                              </w:tabs>
                              <w:rPr>
                                <w:b/>
                                <w:szCs w:val="24"/>
                              </w:rPr>
                            </w:pPr>
                          </w:p>
                          <w:p w14:paraId="11FA33E5" w14:textId="77777777" w:rsidR="00D137C9" w:rsidRDefault="00D137C9" w:rsidP="00B82709">
                            <w:pPr>
                              <w:pStyle w:val="descF11"/>
                              <w:tabs>
                                <w:tab w:val="left" w:pos="2992"/>
                              </w:tabs>
                              <w:rPr>
                                <w:b/>
                                <w:szCs w:val="24"/>
                              </w:rPr>
                            </w:pPr>
                          </w:p>
                          <w:p w14:paraId="46A5915D" w14:textId="77777777" w:rsidR="00D137C9" w:rsidRDefault="00D137C9" w:rsidP="00B82709">
                            <w:pPr>
                              <w:pStyle w:val="descF11"/>
                              <w:tabs>
                                <w:tab w:val="left" w:pos="2992"/>
                              </w:tabs>
                              <w:rPr>
                                <w:b/>
                                <w:szCs w:val="24"/>
                              </w:rPr>
                            </w:pPr>
                          </w:p>
                          <w:p w14:paraId="58C666F7" w14:textId="77777777" w:rsidR="00D137C9" w:rsidRDefault="00D137C9" w:rsidP="00B82709">
                            <w:pPr>
                              <w:pStyle w:val="descF11"/>
                              <w:tabs>
                                <w:tab w:val="left" w:pos="2992"/>
                              </w:tabs>
                              <w:rPr>
                                <w:b/>
                                <w:szCs w:val="24"/>
                              </w:rPr>
                            </w:pPr>
                          </w:p>
                          <w:p w14:paraId="4E68E4D3" w14:textId="77777777" w:rsidR="00D137C9" w:rsidRDefault="00D137C9" w:rsidP="00B82709">
                            <w:pPr>
                              <w:pStyle w:val="descF11"/>
                              <w:tabs>
                                <w:tab w:val="left" w:pos="2992"/>
                              </w:tabs>
                              <w:rPr>
                                <w:b/>
                                <w:szCs w:val="24"/>
                              </w:rPr>
                            </w:pPr>
                          </w:p>
                          <w:p w14:paraId="291F5D5A" w14:textId="77777777" w:rsidR="00D137C9" w:rsidRDefault="00D137C9" w:rsidP="00B82709">
                            <w:pPr>
                              <w:pStyle w:val="descF11"/>
                              <w:tabs>
                                <w:tab w:val="left" w:pos="2992"/>
                              </w:tabs>
                              <w:rPr>
                                <w:b/>
                                <w:szCs w:val="24"/>
                              </w:rPr>
                            </w:pPr>
                          </w:p>
                          <w:p w14:paraId="334D1259" w14:textId="77777777" w:rsidR="00D137C9" w:rsidRDefault="00D137C9" w:rsidP="00B82709">
                            <w:pPr>
                              <w:pStyle w:val="descF11"/>
                              <w:tabs>
                                <w:tab w:val="left" w:pos="2992"/>
                              </w:tabs>
                              <w:rPr>
                                <w:b/>
                                <w:szCs w:val="24"/>
                              </w:rPr>
                            </w:pPr>
                          </w:p>
                          <w:p w14:paraId="2EC5B334" w14:textId="77777777" w:rsidR="00D137C9" w:rsidRDefault="00D137C9" w:rsidP="00B82709">
                            <w:pPr>
                              <w:pStyle w:val="descF11"/>
                              <w:tabs>
                                <w:tab w:val="left" w:pos="2992"/>
                              </w:tabs>
                              <w:rPr>
                                <w:b/>
                                <w:szCs w:val="24"/>
                              </w:rPr>
                            </w:pPr>
                          </w:p>
                          <w:p w14:paraId="7178A7AE" w14:textId="77777777" w:rsidR="00D137C9" w:rsidRDefault="00D137C9" w:rsidP="00B82709">
                            <w:pPr>
                              <w:pStyle w:val="descF11"/>
                              <w:tabs>
                                <w:tab w:val="left" w:pos="2992"/>
                              </w:tabs>
                              <w:rPr>
                                <w:b/>
                                <w:szCs w:val="24"/>
                              </w:rPr>
                            </w:pPr>
                          </w:p>
                          <w:p w14:paraId="3CC5BD97" w14:textId="77777777" w:rsidR="00D137C9" w:rsidRDefault="00D137C9" w:rsidP="00B82709">
                            <w:pPr>
                              <w:pStyle w:val="descF11"/>
                              <w:tabs>
                                <w:tab w:val="left" w:pos="2992"/>
                              </w:tabs>
                              <w:rPr>
                                <w:b/>
                                <w:szCs w:val="24"/>
                              </w:rPr>
                            </w:pPr>
                          </w:p>
                          <w:p w14:paraId="09071B9B" w14:textId="77777777" w:rsidR="00D137C9" w:rsidRDefault="00D137C9" w:rsidP="00B82709">
                            <w:pPr>
                              <w:pStyle w:val="descF11"/>
                              <w:tabs>
                                <w:tab w:val="left" w:pos="2992"/>
                              </w:tabs>
                              <w:rPr>
                                <w:b/>
                                <w:szCs w:val="24"/>
                              </w:rPr>
                            </w:pPr>
                          </w:p>
                          <w:p w14:paraId="70BAC34D" w14:textId="77777777" w:rsidR="00D137C9" w:rsidRDefault="00D137C9" w:rsidP="00B82709">
                            <w:pPr>
                              <w:pStyle w:val="descF11"/>
                              <w:tabs>
                                <w:tab w:val="left" w:pos="2992"/>
                              </w:tabs>
                              <w:rPr>
                                <w:b/>
                                <w:szCs w:val="24"/>
                              </w:rPr>
                            </w:pPr>
                          </w:p>
                          <w:p w14:paraId="47E35171" w14:textId="77777777" w:rsidR="00D137C9" w:rsidRDefault="00D137C9" w:rsidP="00B82709">
                            <w:pPr>
                              <w:pStyle w:val="descF11"/>
                              <w:tabs>
                                <w:tab w:val="left" w:pos="2992"/>
                              </w:tabs>
                              <w:rPr>
                                <w:b/>
                                <w:szCs w:val="24"/>
                              </w:rPr>
                            </w:pPr>
                          </w:p>
                          <w:p w14:paraId="76B82840" w14:textId="77777777" w:rsidR="003717D6" w:rsidRPr="00DD1DA2" w:rsidRDefault="003717D6" w:rsidP="00B82709">
                            <w:pPr>
                              <w:pStyle w:val="descF11"/>
                              <w:tabs>
                                <w:tab w:val="left" w:pos="2992"/>
                              </w:tab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97918" id="Text Box 153" o:spid="_x0000_s1028" type="#_x0000_t202" style="position:absolute;margin-left:16.5pt;margin-top:108pt;width:320.25pt;height:482.2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" filled="f" stroked="f">
                <v:textbox inset="0,0,0,0">
                  <w:txbxContent>
                    <w:p w14:paraId="714918FB" w14:textId="3A0396C6" w:rsidR="00B065DE" w:rsidRDefault="00B065DE" w:rsidP="00B82709">
                      <w:pPr>
                        <w:spacing w:line="276" w:lineRule="auto"/>
                        <w:jc w:val="both"/>
                        <w:rPr>
                          <w:rFonts w:ascii="Arial" w:eastAsia="Calibri" w:hAnsi="Arial" w:cs="Arial"/>
                          <w:sz w:val="16"/>
                          <w:szCs w:val="16"/>
                          <w:lang w:val="en-GB"/>
                        </w:rPr>
                      </w:pPr>
                      <w:r>
                        <w:rPr>
                          <w:rFonts w:ascii="Arial" w:eastAsia="Calibri" w:hAnsi="Arial" w:cs="Arial"/>
                          <w:sz w:val="16"/>
                          <w:szCs w:val="16"/>
                          <w:lang w:val="en-GB"/>
                        </w:rPr>
                        <w:t xml:space="preserve">A spacious 2 double bedroom, 2 bathroom apartment with wonderful views, positioned on the third floor </w:t>
                      </w:r>
                      <w:r w:rsidR="00DE0A3F">
                        <w:rPr>
                          <w:rFonts w:ascii="Arial" w:eastAsia="Calibri" w:hAnsi="Arial" w:cs="Arial"/>
                          <w:sz w:val="16"/>
                          <w:szCs w:val="16"/>
                          <w:lang w:val="en-GB"/>
                        </w:rPr>
                        <w:t>with balcony and garage.</w:t>
                      </w:r>
                      <w:r w:rsidR="00DE0A3F" w:rsidRPr="00B065DE">
                        <w:rPr>
                          <w:rFonts w:ascii="Arial" w:eastAsia="Calibri" w:hAnsi="Arial" w:cs="Arial"/>
                          <w:sz w:val="16"/>
                          <w:szCs w:val="16"/>
                          <w:lang w:val="en-GB"/>
                        </w:rPr>
                        <w:t xml:space="preserve"> This</w:t>
                      </w:r>
                      <w:r w:rsidR="009303D0" w:rsidRPr="00B065DE">
                        <w:rPr>
                          <w:rFonts w:ascii="Arial" w:eastAsia="Calibri" w:hAnsi="Arial" w:cs="Arial"/>
                          <w:sz w:val="16"/>
                          <w:szCs w:val="16"/>
                          <w:lang w:val="en-GB"/>
                        </w:rPr>
                        <w:t xml:space="preserve"> well-proportioned apartment has a fitted kitchen/breakfast room which is big enough for a table and chairs with a window looking out to the front</w:t>
                      </w:r>
                      <w:r w:rsidR="00DE0A3F">
                        <w:rPr>
                          <w:rFonts w:ascii="Arial" w:eastAsia="Calibri" w:hAnsi="Arial" w:cs="Arial"/>
                          <w:sz w:val="16"/>
                          <w:szCs w:val="16"/>
                          <w:lang w:val="en-GB"/>
                        </w:rPr>
                        <w:t>, l</w:t>
                      </w:r>
                      <w:r w:rsidR="009303D0" w:rsidRPr="00B065DE">
                        <w:rPr>
                          <w:rFonts w:ascii="Arial" w:eastAsia="Calibri" w:hAnsi="Arial" w:cs="Arial"/>
                          <w:sz w:val="16"/>
                          <w:szCs w:val="16"/>
                          <w:lang w:val="en-GB"/>
                        </w:rPr>
                        <w:t xml:space="preserve">ounge/dining room </w:t>
                      </w:r>
                      <w:r w:rsidR="00DE0A3F">
                        <w:rPr>
                          <w:rFonts w:ascii="Arial" w:eastAsia="Calibri" w:hAnsi="Arial" w:cs="Arial"/>
                          <w:sz w:val="16"/>
                          <w:szCs w:val="16"/>
                          <w:lang w:val="en-GB"/>
                        </w:rPr>
                        <w:t>with</w:t>
                      </w:r>
                      <w:r w:rsidR="009303D0" w:rsidRPr="00B065DE">
                        <w:rPr>
                          <w:rFonts w:ascii="Arial" w:eastAsia="Calibri" w:hAnsi="Arial" w:cs="Arial"/>
                          <w:sz w:val="16"/>
                          <w:szCs w:val="16"/>
                          <w:lang w:val="en-GB"/>
                        </w:rPr>
                        <w:t xml:space="preserve"> large double glazed sliding doors that open on to the south westerly balcony</w:t>
                      </w:r>
                      <w:r w:rsidR="00DE0A3F">
                        <w:rPr>
                          <w:rFonts w:ascii="Arial" w:eastAsia="Calibri" w:hAnsi="Arial" w:cs="Arial"/>
                          <w:sz w:val="16"/>
                          <w:szCs w:val="16"/>
                          <w:lang w:val="en-GB"/>
                        </w:rPr>
                        <w:t xml:space="preserve"> with views down to Poole Harbour and the master bedroom also has fabulous views. Where else can you lie in bed and see the distant harbour? </w:t>
                      </w:r>
                      <w:r w:rsidR="009303D0" w:rsidRPr="00B065DE">
                        <w:rPr>
                          <w:rFonts w:ascii="Arial" w:eastAsia="Calibri" w:hAnsi="Arial" w:cs="Arial"/>
                          <w:sz w:val="16"/>
                          <w:szCs w:val="16"/>
                          <w:lang w:val="en-GB"/>
                        </w:rPr>
                        <w:t xml:space="preserve">Additional benefits include gas central heating, double glazing and a fair amount of </w:t>
                      </w:r>
                      <w:r w:rsidR="00DE0A3F" w:rsidRPr="00B065DE">
                        <w:rPr>
                          <w:rFonts w:ascii="Arial" w:eastAsia="Calibri" w:hAnsi="Arial" w:cs="Arial"/>
                          <w:sz w:val="16"/>
                          <w:szCs w:val="16"/>
                          <w:lang w:val="en-GB"/>
                        </w:rPr>
                        <w:t>storage.</w:t>
                      </w:r>
                      <w:r w:rsidR="00DE0A3F">
                        <w:rPr>
                          <w:rFonts w:ascii="Arial" w:eastAsia="Calibri" w:hAnsi="Arial" w:cs="Arial"/>
                          <w:sz w:val="16"/>
                          <w:szCs w:val="16"/>
                          <w:lang w:val="en-GB"/>
                        </w:rPr>
                        <w:t xml:space="preserve"> The flat is in its original condition, however very neat and clean and the owners lived in it since it was new (buying it off plan). The flat is currently having a lease extension, so will benefit from a new extended lease (paid for by owner). The </w:t>
                      </w:r>
                      <w:r w:rsidR="009E6D5B">
                        <w:rPr>
                          <w:rFonts w:ascii="Arial" w:eastAsia="Calibri" w:hAnsi="Arial" w:cs="Arial"/>
                          <w:sz w:val="16"/>
                          <w:szCs w:val="16"/>
                          <w:lang w:val="en-GB"/>
                        </w:rPr>
                        <w:t>Fl</w:t>
                      </w:r>
                      <w:r w:rsidR="00DE0A3F">
                        <w:rPr>
                          <w:rFonts w:ascii="Arial" w:eastAsia="Calibri" w:hAnsi="Arial" w:cs="Arial"/>
                          <w:sz w:val="16"/>
                          <w:szCs w:val="16"/>
                          <w:lang w:val="en-GB"/>
                        </w:rPr>
                        <w:t xml:space="preserve">at is sold vacant with </w:t>
                      </w:r>
                      <w:r w:rsidR="009E6D5B">
                        <w:rPr>
                          <w:rFonts w:ascii="Arial" w:eastAsia="Calibri" w:hAnsi="Arial" w:cs="Arial"/>
                          <w:sz w:val="16"/>
                          <w:szCs w:val="16"/>
                          <w:lang w:val="en-GB"/>
                        </w:rPr>
                        <w:t>NO</w:t>
                      </w:r>
                      <w:r w:rsidR="00DE0A3F">
                        <w:rPr>
                          <w:rFonts w:ascii="Arial" w:eastAsia="Calibri" w:hAnsi="Arial" w:cs="Arial"/>
                          <w:sz w:val="16"/>
                          <w:szCs w:val="16"/>
                          <w:lang w:val="en-GB"/>
                        </w:rPr>
                        <w:t xml:space="preserve"> forward chain. R</w:t>
                      </w:r>
                      <w:r w:rsidRPr="00B065DE">
                        <w:rPr>
                          <w:rFonts w:ascii="Arial" w:eastAsia="Calibri" w:hAnsi="Arial" w:cs="Arial"/>
                          <w:sz w:val="16"/>
                          <w:szCs w:val="16"/>
                          <w:lang w:val="en-GB"/>
                        </w:rPr>
                        <w:t>ibbonwood Heights is set in an elevated position and has a real feeling of privacy about. It comprises 20 apartments occupying two blocks set under a pitched and tiled roof with secure entryphone system and passenger lifts to upper floors. The apartments are surrounded by beautiful mature grounds and all share southerly facing views down to Poole Harbour. The garage is set adjacent to the communal entrance lobby allowing quick access in the rain. There are four detached properties also within the development.</w:t>
                      </w:r>
                    </w:p>
                    <w:p w14:paraId="3EA3EF02" w14:textId="77777777" w:rsidR="00DE0A3F" w:rsidRDefault="00DE0A3F" w:rsidP="00B82709">
                      <w:pPr>
                        <w:spacing w:line="276" w:lineRule="auto"/>
                        <w:jc w:val="both"/>
                        <w:rPr>
                          <w:rFonts w:ascii="Arial" w:eastAsia="Calibri" w:hAnsi="Arial" w:cs="Arial"/>
                          <w:sz w:val="16"/>
                          <w:szCs w:val="16"/>
                          <w:lang w:val="en-GB"/>
                        </w:rPr>
                      </w:pPr>
                    </w:p>
                    <w:p w14:paraId="69F91E5F" w14:textId="3B3CCD5F"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proofErr w:type="spellStart"/>
                      <w:r>
                        <w:rPr>
                          <w:rFonts w:ascii="Arial" w:eastAsia="Calibri" w:hAnsi="Arial" w:cs="Arial"/>
                          <w:sz w:val="16"/>
                          <w:szCs w:val="16"/>
                          <w:lang w:val="en-GB"/>
                        </w:rPr>
                        <w:t>Well presented</w:t>
                      </w:r>
                      <w:proofErr w:type="spellEnd"/>
                      <w:r>
                        <w:rPr>
                          <w:rFonts w:ascii="Arial" w:eastAsia="Calibri" w:hAnsi="Arial" w:cs="Arial"/>
                          <w:sz w:val="16"/>
                          <w:szCs w:val="16"/>
                          <w:lang w:val="en-GB"/>
                        </w:rPr>
                        <w:t xml:space="preserve"> 2 double bedroom third floor flat in this well regarded development</w:t>
                      </w:r>
                    </w:p>
                    <w:p w14:paraId="4F9F2025" w14:textId="0F2BF777"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Fabulous views over Poole with the harbour beyond</w:t>
                      </w:r>
                    </w:p>
                    <w:p w14:paraId="7513D3BD" w14:textId="7B151D95"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 xml:space="preserve">Generous size apartment </w:t>
                      </w:r>
                    </w:p>
                    <w:p w14:paraId="01A5504C" w14:textId="575C8FE8" w:rsidR="00D63CA2" w:rsidRDefault="00D63CA2"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Kitchen/breakfast room fitted in a range of cream units with work tops over and fitted with 4 ring gas hob, oven, extractor, integrated dishwasher, washing machine and fridge/freezer. Space for breakfast table</w:t>
                      </w:r>
                    </w:p>
                    <w:p w14:paraId="143862A0" w14:textId="6190B17E"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South westerly facing balcony with wonderful views</w:t>
                      </w:r>
                    </w:p>
                    <w:p w14:paraId="29B4E9B0" w14:textId="661F15A1"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Master bedroom with built in wardrobes</w:t>
                      </w:r>
                      <w:r w:rsidR="00D63CA2">
                        <w:rPr>
                          <w:rFonts w:ascii="Arial" w:eastAsia="Calibri" w:hAnsi="Arial" w:cs="Arial"/>
                          <w:sz w:val="16"/>
                          <w:szCs w:val="16"/>
                          <w:lang w:val="en-GB"/>
                        </w:rPr>
                        <w:t>, fitted triple drawer unit</w:t>
                      </w:r>
                      <w:r>
                        <w:rPr>
                          <w:rFonts w:ascii="Arial" w:eastAsia="Calibri" w:hAnsi="Arial" w:cs="Arial"/>
                          <w:sz w:val="16"/>
                          <w:szCs w:val="16"/>
                          <w:lang w:val="en-GB"/>
                        </w:rPr>
                        <w:t xml:space="preserve"> and </w:t>
                      </w:r>
                      <w:proofErr w:type="spellStart"/>
                      <w:r>
                        <w:rPr>
                          <w:rFonts w:ascii="Arial" w:eastAsia="Calibri" w:hAnsi="Arial" w:cs="Arial"/>
                          <w:sz w:val="16"/>
                          <w:szCs w:val="16"/>
                          <w:lang w:val="en-GB"/>
                        </w:rPr>
                        <w:t>en</w:t>
                      </w:r>
                      <w:proofErr w:type="spellEnd"/>
                      <w:r>
                        <w:rPr>
                          <w:rFonts w:ascii="Arial" w:eastAsia="Calibri" w:hAnsi="Arial" w:cs="Arial"/>
                          <w:sz w:val="16"/>
                          <w:szCs w:val="16"/>
                          <w:lang w:val="en-GB"/>
                        </w:rPr>
                        <w:t xml:space="preserve"> suite shower room</w:t>
                      </w:r>
                    </w:p>
                    <w:p w14:paraId="27BF0C5D" w14:textId="5E4956D5" w:rsidR="00DE0A3F" w:rsidRDefault="00DE0A3F"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New extended lease in the process of being extended</w:t>
                      </w:r>
                    </w:p>
                    <w:p w14:paraId="56EDADE9" w14:textId="14D28B0A" w:rsidR="00DE0A3F" w:rsidRDefault="00D63CA2"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Gas central heating and double glazing</w:t>
                      </w:r>
                    </w:p>
                    <w:p w14:paraId="0B7739CD" w14:textId="07F31E4B" w:rsidR="00D63CA2" w:rsidRPr="00DE0A3F" w:rsidRDefault="00D63CA2" w:rsidP="00B82709">
                      <w:pPr>
                        <w:pStyle w:val="ListParagraph"/>
                        <w:numPr>
                          <w:ilvl w:val="0"/>
                          <w:numId w:val="4"/>
                        </w:numPr>
                        <w:spacing w:line="276" w:lineRule="auto"/>
                        <w:jc w:val="both"/>
                        <w:rPr>
                          <w:rFonts w:ascii="Arial" w:eastAsia="Calibri" w:hAnsi="Arial" w:cs="Arial"/>
                          <w:sz w:val="16"/>
                          <w:szCs w:val="16"/>
                          <w:lang w:val="en-GB"/>
                        </w:rPr>
                      </w:pPr>
                      <w:r>
                        <w:rPr>
                          <w:rFonts w:ascii="Arial" w:eastAsia="Calibri" w:hAnsi="Arial" w:cs="Arial"/>
                          <w:sz w:val="16"/>
                          <w:szCs w:val="16"/>
                          <w:lang w:val="en-GB"/>
                        </w:rPr>
                        <w:t>Garage with power and light (only 2 have had this added in the development)</w:t>
                      </w:r>
                    </w:p>
                    <w:p w14:paraId="1C503EE9" w14:textId="77777777" w:rsidR="00B065DE" w:rsidRPr="00B065DE" w:rsidRDefault="00B065DE" w:rsidP="00B82709">
                      <w:pPr>
                        <w:spacing w:line="276" w:lineRule="auto"/>
                        <w:jc w:val="both"/>
                        <w:rPr>
                          <w:rFonts w:ascii="Arial" w:eastAsia="Calibri" w:hAnsi="Arial" w:cs="Arial"/>
                          <w:sz w:val="16"/>
                          <w:szCs w:val="16"/>
                          <w:lang w:val="en-GB"/>
                        </w:rPr>
                      </w:pPr>
                    </w:p>
                    <w:p w14:paraId="6D842517" w14:textId="6E0D21CD" w:rsidR="00B065DE" w:rsidRPr="00B065DE" w:rsidRDefault="00B065DE" w:rsidP="00B82709">
                      <w:pPr>
                        <w:spacing w:line="276" w:lineRule="auto"/>
                        <w:jc w:val="both"/>
                        <w:rPr>
                          <w:rFonts w:ascii="Arial" w:eastAsia="Calibri" w:hAnsi="Arial" w:cs="Arial"/>
                          <w:sz w:val="16"/>
                          <w:szCs w:val="16"/>
                          <w:lang w:val="en-GB"/>
                        </w:rPr>
                      </w:pPr>
                      <w:r w:rsidRPr="00B065DE">
                        <w:rPr>
                          <w:rFonts w:ascii="Arial" w:eastAsia="Calibri" w:hAnsi="Arial" w:cs="Arial"/>
                          <w:sz w:val="16"/>
                          <w:szCs w:val="16"/>
                          <w:lang w:val="en-GB"/>
                        </w:rPr>
                        <w:t xml:space="preserve">Located just under 500 metres from the main road shopping area of Ashley Road, which offers a wide range of shops and restaurants including Waitrose. Ashley </w:t>
                      </w:r>
                      <w:r w:rsidR="00DE0A3F">
                        <w:rPr>
                          <w:rFonts w:ascii="Arial" w:eastAsia="Calibri" w:hAnsi="Arial" w:cs="Arial"/>
                          <w:sz w:val="16"/>
                          <w:szCs w:val="16"/>
                          <w:lang w:val="en-GB"/>
                        </w:rPr>
                        <w:t>C</w:t>
                      </w:r>
                      <w:r w:rsidRPr="00B065DE">
                        <w:rPr>
                          <w:rFonts w:ascii="Arial" w:eastAsia="Calibri" w:hAnsi="Arial" w:cs="Arial"/>
                          <w:sz w:val="16"/>
                          <w:szCs w:val="16"/>
                          <w:lang w:val="en-GB"/>
                        </w:rPr>
                        <w:t xml:space="preserve">ross is just over half a mile away and offers a range of interesting independent shops, cafes, restaurants and bars.  Poole </w:t>
                      </w:r>
                      <w:r w:rsidR="00DE0A3F">
                        <w:rPr>
                          <w:rFonts w:ascii="Arial" w:eastAsia="Calibri" w:hAnsi="Arial" w:cs="Arial"/>
                          <w:sz w:val="16"/>
                          <w:szCs w:val="16"/>
                          <w:lang w:val="en-GB"/>
                        </w:rPr>
                        <w:t>T</w:t>
                      </w:r>
                      <w:r w:rsidRPr="00B065DE">
                        <w:rPr>
                          <w:rFonts w:ascii="Arial" w:eastAsia="Calibri" w:hAnsi="Arial" w:cs="Arial"/>
                          <w:sz w:val="16"/>
                          <w:szCs w:val="16"/>
                          <w:lang w:val="en-GB"/>
                        </w:rPr>
                        <w:t xml:space="preserve">own </w:t>
                      </w:r>
                      <w:r w:rsidR="00DE0A3F">
                        <w:rPr>
                          <w:rFonts w:ascii="Arial" w:eastAsia="Calibri" w:hAnsi="Arial" w:cs="Arial"/>
                          <w:sz w:val="16"/>
                          <w:szCs w:val="16"/>
                          <w:lang w:val="en-GB"/>
                        </w:rPr>
                        <w:t>C</w:t>
                      </w:r>
                      <w:r w:rsidRPr="00B065DE">
                        <w:rPr>
                          <w:rFonts w:ascii="Arial" w:eastAsia="Calibri" w:hAnsi="Arial" w:cs="Arial"/>
                          <w:sz w:val="16"/>
                          <w:szCs w:val="16"/>
                          <w:lang w:val="en-GB"/>
                        </w:rPr>
                        <w:t xml:space="preserve">entre is just under 3 miles away offering lakeside parks, harbourside restaurants, cafes, bars and Ferry crossings to the Channel Islands.   </w:t>
                      </w:r>
                    </w:p>
                    <w:p w14:paraId="018FE390" w14:textId="77777777" w:rsidR="00B065DE" w:rsidRPr="00DE0A3F" w:rsidRDefault="00B065DE" w:rsidP="00B82709">
                      <w:pPr>
                        <w:spacing w:line="276" w:lineRule="auto"/>
                        <w:jc w:val="both"/>
                        <w:rPr>
                          <w:rFonts w:ascii="Arial" w:eastAsia="Calibri" w:hAnsi="Arial" w:cs="Arial"/>
                          <w:bCs/>
                          <w:sz w:val="18"/>
                          <w:szCs w:val="18"/>
                          <w:lang w:val="en-GB"/>
                        </w:rPr>
                      </w:pPr>
                    </w:p>
                    <w:p w14:paraId="0819B6B3" w14:textId="209609AE" w:rsidR="00B065DE" w:rsidRPr="00D63CA2" w:rsidRDefault="00B065DE" w:rsidP="00B82709">
                      <w:pPr>
                        <w:spacing w:line="276" w:lineRule="auto"/>
                        <w:jc w:val="both"/>
                        <w:rPr>
                          <w:rFonts w:ascii="Arial" w:eastAsia="Calibri" w:hAnsi="Arial" w:cs="Arial"/>
                          <w:bCs/>
                          <w:sz w:val="16"/>
                          <w:szCs w:val="16"/>
                          <w:lang w:val="en-GB"/>
                        </w:rPr>
                      </w:pPr>
                      <w:r w:rsidRPr="00D63CA2">
                        <w:rPr>
                          <w:rFonts w:ascii="Arial" w:eastAsia="Calibri" w:hAnsi="Arial" w:cs="Arial"/>
                          <w:bCs/>
                          <w:sz w:val="16"/>
                          <w:szCs w:val="16"/>
                          <w:lang w:val="en-GB"/>
                        </w:rPr>
                        <w:t xml:space="preserve">Lease: </w:t>
                      </w:r>
                      <w:r w:rsidR="00033054">
                        <w:rPr>
                          <w:rFonts w:ascii="Arial" w:eastAsia="Calibri" w:hAnsi="Arial" w:cs="Arial"/>
                          <w:bCs/>
                          <w:sz w:val="16"/>
                          <w:szCs w:val="16"/>
                          <w:lang w:val="en-GB"/>
                        </w:rPr>
                        <w:t>75</w:t>
                      </w:r>
                      <w:r w:rsidRPr="00D63CA2">
                        <w:rPr>
                          <w:rFonts w:ascii="Arial" w:eastAsia="Calibri" w:hAnsi="Arial" w:cs="Arial"/>
                          <w:bCs/>
                          <w:sz w:val="16"/>
                          <w:szCs w:val="16"/>
                          <w:lang w:val="en-GB"/>
                        </w:rPr>
                        <w:t xml:space="preserve"> years </w:t>
                      </w:r>
                      <w:r w:rsidR="00D63CA2" w:rsidRPr="00D63CA2">
                        <w:rPr>
                          <w:rFonts w:ascii="Arial" w:eastAsia="Calibri" w:hAnsi="Arial" w:cs="Arial"/>
                          <w:bCs/>
                          <w:sz w:val="16"/>
                          <w:szCs w:val="16"/>
                          <w:lang w:val="en-GB"/>
                        </w:rPr>
                        <w:t>remaining;</w:t>
                      </w:r>
                      <w:r w:rsidR="00DE0A3F" w:rsidRPr="00D63CA2">
                        <w:rPr>
                          <w:rFonts w:ascii="Arial" w:eastAsia="Calibri" w:hAnsi="Arial" w:cs="Arial"/>
                          <w:bCs/>
                          <w:sz w:val="16"/>
                          <w:szCs w:val="16"/>
                          <w:lang w:val="en-GB"/>
                        </w:rPr>
                        <w:t xml:space="preserve"> however the owners are presently extending the lease</w:t>
                      </w:r>
                      <w:r w:rsidR="00D63CA2">
                        <w:rPr>
                          <w:rFonts w:ascii="Arial" w:eastAsia="Calibri" w:hAnsi="Arial" w:cs="Arial"/>
                          <w:bCs/>
                          <w:sz w:val="16"/>
                          <w:szCs w:val="16"/>
                          <w:lang w:val="en-GB"/>
                        </w:rPr>
                        <w:t xml:space="preserve"> by 90 years</w:t>
                      </w:r>
                      <w:r w:rsidR="00DE0A3F" w:rsidRPr="00D63CA2">
                        <w:rPr>
                          <w:rFonts w:ascii="Arial" w:eastAsia="Calibri" w:hAnsi="Arial" w:cs="Arial"/>
                          <w:bCs/>
                          <w:sz w:val="16"/>
                          <w:szCs w:val="16"/>
                          <w:lang w:val="en-GB"/>
                        </w:rPr>
                        <w:t xml:space="preserve"> and this will be transferred to the new owners</w:t>
                      </w:r>
                    </w:p>
                    <w:p w14:paraId="78E7DAC8" w14:textId="7E66E8E9" w:rsidR="00B065DE" w:rsidRDefault="00B065DE" w:rsidP="00B82709">
                      <w:pPr>
                        <w:spacing w:line="276" w:lineRule="auto"/>
                        <w:jc w:val="both"/>
                        <w:rPr>
                          <w:rFonts w:ascii="Arial" w:eastAsia="Calibri" w:hAnsi="Arial" w:cs="Arial"/>
                          <w:bCs/>
                          <w:sz w:val="16"/>
                          <w:szCs w:val="16"/>
                          <w:lang w:val="en-GB"/>
                        </w:rPr>
                      </w:pPr>
                      <w:r w:rsidRPr="00D63CA2">
                        <w:rPr>
                          <w:rFonts w:ascii="Arial" w:eastAsia="Calibri" w:hAnsi="Arial" w:cs="Arial"/>
                          <w:bCs/>
                          <w:sz w:val="16"/>
                          <w:szCs w:val="16"/>
                          <w:lang w:val="en-GB"/>
                        </w:rPr>
                        <w:t>Maintenance: £</w:t>
                      </w:r>
                      <w:r w:rsidR="00033054">
                        <w:rPr>
                          <w:rFonts w:ascii="Arial" w:eastAsia="Calibri" w:hAnsi="Arial" w:cs="Arial"/>
                          <w:bCs/>
                          <w:sz w:val="16"/>
                          <w:szCs w:val="16"/>
                          <w:lang w:val="en-GB"/>
                        </w:rPr>
                        <w:t>2,4</w:t>
                      </w:r>
                      <w:r w:rsidRPr="00D63CA2">
                        <w:rPr>
                          <w:rFonts w:ascii="Arial" w:eastAsia="Calibri" w:hAnsi="Arial" w:cs="Arial"/>
                          <w:bCs/>
                          <w:sz w:val="16"/>
                          <w:szCs w:val="16"/>
                          <w:lang w:val="en-GB"/>
                        </w:rPr>
                        <w:t xml:space="preserve">00 per </w:t>
                      </w:r>
                      <w:r w:rsidR="009E6D5B">
                        <w:rPr>
                          <w:rFonts w:ascii="Arial" w:eastAsia="Calibri" w:hAnsi="Arial" w:cs="Arial"/>
                          <w:bCs/>
                          <w:sz w:val="16"/>
                          <w:szCs w:val="16"/>
                          <w:lang w:val="en-GB"/>
                        </w:rPr>
                        <w:t>annum</w:t>
                      </w:r>
                      <w:r w:rsidR="00B82709">
                        <w:rPr>
                          <w:rFonts w:ascii="Arial" w:eastAsia="Calibri" w:hAnsi="Arial" w:cs="Arial"/>
                          <w:bCs/>
                          <w:sz w:val="16"/>
                          <w:szCs w:val="16"/>
                          <w:lang w:val="en-GB"/>
                        </w:rPr>
                        <w:tab/>
                      </w:r>
                      <w:r w:rsidR="00B82709">
                        <w:rPr>
                          <w:rFonts w:ascii="Arial" w:eastAsia="Calibri" w:hAnsi="Arial" w:cs="Arial"/>
                          <w:bCs/>
                          <w:sz w:val="16"/>
                          <w:szCs w:val="16"/>
                          <w:lang w:val="en-GB"/>
                        </w:rPr>
                        <w:tab/>
                      </w:r>
                      <w:r w:rsidRPr="00D63CA2">
                        <w:rPr>
                          <w:rFonts w:ascii="Arial" w:eastAsia="Calibri" w:hAnsi="Arial" w:cs="Arial"/>
                          <w:bCs/>
                          <w:sz w:val="16"/>
                          <w:szCs w:val="16"/>
                          <w:lang w:val="en-GB"/>
                        </w:rPr>
                        <w:t>Ground rent: £150 per y</w:t>
                      </w:r>
                      <w:r w:rsidR="00DE0A3F" w:rsidRPr="00D63CA2">
                        <w:rPr>
                          <w:rFonts w:ascii="Arial" w:eastAsia="Calibri" w:hAnsi="Arial" w:cs="Arial"/>
                          <w:bCs/>
                          <w:sz w:val="16"/>
                          <w:szCs w:val="16"/>
                          <w:lang w:val="en-GB"/>
                        </w:rPr>
                        <w:t>ear</w:t>
                      </w:r>
                    </w:p>
                    <w:p w14:paraId="0821BD98" w14:textId="77777777" w:rsidR="00B82709" w:rsidRPr="00D63CA2" w:rsidRDefault="00B82709" w:rsidP="00B82709">
                      <w:pPr>
                        <w:spacing w:line="276" w:lineRule="auto"/>
                        <w:jc w:val="both"/>
                        <w:rPr>
                          <w:rFonts w:ascii="Arial" w:eastAsia="Calibri" w:hAnsi="Arial" w:cs="Arial"/>
                          <w:bCs/>
                          <w:sz w:val="16"/>
                          <w:szCs w:val="16"/>
                          <w:lang w:val="en-GB"/>
                        </w:rPr>
                      </w:pPr>
                    </w:p>
                    <w:p w14:paraId="3DDC9044" w14:textId="77C3263F" w:rsidR="00D137C9" w:rsidRPr="00D63CA2" w:rsidRDefault="00666976" w:rsidP="00B82709">
                      <w:pPr>
                        <w:pStyle w:val="descF11"/>
                        <w:tabs>
                          <w:tab w:val="left" w:pos="2992"/>
                        </w:tabs>
                        <w:rPr>
                          <w:rFonts w:ascii="Arial" w:hAnsi="Arial" w:cs="Arial"/>
                          <w:bCs/>
                          <w:sz w:val="16"/>
                          <w:szCs w:val="16"/>
                        </w:rPr>
                      </w:pPr>
                      <w:r w:rsidRPr="00D63CA2">
                        <w:rPr>
                          <w:rFonts w:ascii="Arial" w:hAnsi="Arial" w:cs="Arial"/>
                          <w:bCs/>
                          <w:sz w:val="16"/>
                          <w:szCs w:val="16"/>
                        </w:rPr>
                        <w:t>COUNCIL TAX BAND:</w:t>
                      </w:r>
                      <w:r w:rsidR="001C19C1" w:rsidRPr="00D63CA2">
                        <w:rPr>
                          <w:rFonts w:ascii="Arial" w:hAnsi="Arial" w:cs="Arial"/>
                          <w:bCs/>
                          <w:sz w:val="16"/>
                          <w:szCs w:val="16"/>
                        </w:rPr>
                        <w:t xml:space="preserve"> </w:t>
                      </w:r>
                      <w:r w:rsidR="00DD3B6F" w:rsidRPr="00D63CA2">
                        <w:rPr>
                          <w:rFonts w:ascii="Arial" w:hAnsi="Arial" w:cs="Arial"/>
                          <w:bCs/>
                          <w:sz w:val="16"/>
                          <w:szCs w:val="16"/>
                        </w:rPr>
                        <w:t>E</w:t>
                      </w:r>
                      <w:r w:rsidRPr="00D63CA2">
                        <w:rPr>
                          <w:rFonts w:ascii="Arial" w:hAnsi="Arial" w:cs="Arial"/>
                          <w:bCs/>
                          <w:sz w:val="16"/>
                          <w:szCs w:val="16"/>
                        </w:rPr>
                        <w:tab/>
                      </w:r>
                      <w:r w:rsidRPr="00D63CA2">
                        <w:rPr>
                          <w:rFonts w:ascii="Arial" w:hAnsi="Arial" w:cs="Arial"/>
                          <w:bCs/>
                          <w:sz w:val="16"/>
                          <w:szCs w:val="16"/>
                        </w:rPr>
                        <w:tab/>
                        <w:t>EPC RATE:</w:t>
                      </w:r>
                      <w:r w:rsidR="00EC5A7C" w:rsidRPr="00D63CA2">
                        <w:rPr>
                          <w:rFonts w:ascii="Arial" w:hAnsi="Arial" w:cs="Arial"/>
                          <w:bCs/>
                          <w:sz w:val="16"/>
                          <w:szCs w:val="16"/>
                        </w:rPr>
                        <w:t xml:space="preserve"> </w:t>
                      </w:r>
                      <w:r w:rsidR="00DD3B6F" w:rsidRPr="00D63CA2">
                        <w:rPr>
                          <w:rFonts w:ascii="Arial" w:hAnsi="Arial" w:cs="Arial"/>
                          <w:bCs/>
                          <w:sz w:val="16"/>
                          <w:szCs w:val="16"/>
                        </w:rPr>
                        <w:t>C</w:t>
                      </w:r>
                    </w:p>
                    <w:p w14:paraId="519764BB" w14:textId="77777777" w:rsidR="00D137C9" w:rsidRDefault="00D137C9" w:rsidP="00B82709">
                      <w:pPr>
                        <w:pStyle w:val="descF11"/>
                        <w:tabs>
                          <w:tab w:val="left" w:pos="2992"/>
                        </w:tabs>
                        <w:rPr>
                          <w:b/>
                          <w:szCs w:val="24"/>
                        </w:rPr>
                      </w:pPr>
                    </w:p>
                    <w:p w14:paraId="38004695" w14:textId="77777777" w:rsidR="00D137C9" w:rsidRDefault="00D137C9" w:rsidP="00B82709">
                      <w:pPr>
                        <w:pStyle w:val="descF11"/>
                        <w:tabs>
                          <w:tab w:val="left" w:pos="2992"/>
                        </w:tabs>
                        <w:rPr>
                          <w:b/>
                          <w:szCs w:val="24"/>
                        </w:rPr>
                      </w:pPr>
                    </w:p>
                    <w:p w14:paraId="7DA08423" w14:textId="77777777" w:rsidR="00D137C9" w:rsidRDefault="00D137C9" w:rsidP="00B82709">
                      <w:pPr>
                        <w:pStyle w:val="descF11"/>
                        <w:tabs>
                          <w:tab w:val="left" w:pos="2992"/>
                        </w:tabs>
                        <w:rPr>
                          <w:b/>
                          <w:szCs w:val="24"/>
                        </w:rPr>
                      </w:pPr>
                    </w:p>
                    <w:p w14:paraId="11FA33E5" w14:textId="77777777" w:rsidR="00D137C9" w:rsidRDefault="00D137C9" w:rsidP="00B82709">
                      <w:pPr>
                        <w:pStyle w:val="descF11"/>
                        <w:tabs>
                          <w:tab w:val="left" w:pos="2992"/>
                        </w:tabs>
                        <w:rPr>
                          <w:b/>
                          <w:szCs w:val="24"/>
                        </w:rPr>
                      </w:pPr>
                    </w:p>
                    <w:p w14:paraId="46A5915D" w14:textId="77777777" w:rsidR="00D137C9" w:rsidRDefault="00D137C9" w:rsidP="00B82709">
                      <w:pPr>
                        <w:pStyle w:val="descF11"/>
                        <w:tabs>
                          <w:tab w:val="left" w:pos="2992"/>
                        </w:tabs>
                        <w:rPr>
                          <w:b/>
                          <w:szCs w:val="24"/>
                        </w:rPr>
                      </w:pPr>
                    </w:p>
                    <w:p w14:paraId="58C666F7" w14:textId="77777777" w:rsidR="00D137C9" w:rsidRDefault="00D137C9" w:rsidP="00B82709">
                      <w:pPr>
                        <w:pStyle w:val="descF11"/>
                        <w:tabs>
                          <w:tab w:val="left" w:pos="2992"/>
                        </w:tabs>
                        <w:rPr>
                          <w:b/>
                          <w:szCs w:val="24"/>
                        </w:rPr>
                      </w:pPr>
                    </w:p>
                    <w:p w14:paraId="4E68E4D3" w14:textId="77777777" w:rsidR="00D137C9" w:rsidRDefault="00D137C9" w:rsidP="00B82709">
                      <w:pPr>
                        <w:pStyle w:val="descF11"/>
                        <w:tabs>
                          <w:tab w:val="left" w:pos="2992"/>
                        </w:tabs>
                        <w:rPr>
                          <w:b/>
                          <w:szCs w:val="24"/>
                        </w:rPr>
                      </w:pPr>
                    </w:p>
                    <w:p w14:paraId="291F5D5A" w14:textId="77777777" w:rsidR="00D137C9" w:rsidRDefault="00D137C9" w:rsidP="00B82709">
                      <w:pPr>
                        <w:pStyle w:val="descF11"/>
                        <w:tabs>
                          <w:tab w:val="left" w:pos="2992"/>
                        </w:tabs>
                        <w:rPr>
                          <w:b/>
                          <w:szCs w:val="24"/>
                        </w:rPr>
                      </w:pPr>
                    </w:p>
                    <w:p w14:paraId="334D1259" w14:textId="77777777" w:rsidR="00D137C9" w:rsidRDefault="00D137C9" w:rsidP="00B82709">
                      <w:pPr>
                        <w:pStyle w:val="descF11"/>
                        <w:tabs>
                          <w:tab w:val="left" w:pos="2992"/>
                        </w:tabs>
                        <w:rPr>
                          <w:b/>
                          <w:szCs w:val="24"/>
                        </w:rPr>
                      </w:pPr>
                    </w:p>
                    <w:p w14:paraId="2EC5B334" w14:textId="77777777" w:rsidR="00D137C9" w:rsidRDefault="00D137C9" w:rsidP="00B82709">
                      <w:pPr>
                        <w:pStyle w:val="descF11"/>
                        <w:tabs>
                          <w:tab w:val="left" w:pos="2992"/>
                        </w:tabs>
                        <w:rPr>
                          <w:b/>
                          <w:szCs w:val="24"/>
                        </w:rPr>
                      </w:pPr>
                    </w:p>
                    <w:p w14:paraId="7178A7AE" w14:textId="77777777" w:rsidR="00D137C9" w:rsidRDefault="00D137C9" w:rsidP="00B82709">
                      <w:pPr>
                        <w:pStyle w:val="descF11"/>
                        <w:tabs>
                          <w:tab w:val="left" w:pos="2992"/>
                        </w:tabs>
                        <w:rPr>
                          <w:b/>
                          <w:szCs w:val="24"/>
                        </w:rPr>
                      </w:pPr>
                    </w:p>
                    <w:p w14:paraId="3CC5BD97" w14:textId="77777777" w:rsidR="00D137C9" w:rsidRDefault="00D137C9" w:rsidP="00B82709">
                      <w:pPr>
                        <w:pStyle w:val="descF11"/>
                        <w:tabs>
                          <w:tab w:val="left" w:pos="2992"/>
                        </w:tabs>
                        <w:rPr>
                          <w:b/>
                          <w:szCs w:val="24"/>
                        </w:rPr>
                      </w:pPr>
                    </w:p>
                    <w:p w14:paraId="09071B9B" w14:textId="77777777" w:rsidR="00D137C9" w:rsidRDefault="00D137C9" w:rsidP="00B82709">
                      <w:pPr>
                        <w:pStyle w:val="descF11"/>
                        <w:tabs>
                          <w:tab w:val="left" w:pos="2992"/>
                        </w:tabs>
                        <w:rPr>
                          <w:b/>
                          <w:szCs w:val="24"/>
                        </w:rPr>
                      </w:pPr>
                    </w:p>
                    <w:p w14:paraId="70BAC34D" w14:textId="77777777" w:rsidR="00D137C9" w:rsidRDefault="00D137C9" w:rsidP="00B82709">
                      <w:pPr>
                        <w:pStyle w:val="descF11"/>
                        <w:tabs>
                          <w:tab w:val="left" w:pos="2992"/>
                        </w:tabs>
                        <w:rPr>
                          <w:b/>
                          <w:szCs w:val="24"/>
                        </w:rPr>
                      </w:pPr>
                    </w:p>
                    <w:p w14:paraId="47E35171" w14:textId="77777777" w:rsidR="00D137C9" w:rsidRDefault="00D137C9" w:rsidP="00B82709">
                      <w:pPr>
                        <w:pStyle w:val="descF11"/>
                        <w:tabs>
                          <w:tab w:val="left" w:pos="2992"/>
                        </w:tabs>
                        <w:rPr>
                          <w:b/>
                          <w:szCs w:val="24"/>
                        </w:rPr>
                      </w:pPr>
                    </w:p>
                    <w:p w14:paraId="76B82840" w14:textId="77777777" w:rsidR="003717D6" w:rsidRPr="00DD1DA2" w:rsidRDefault="003717D6" w:rsidP="00B82709">
                      <w:pPr>
                        <w:pStyle w:val="descF11"/>
                        <w:tabs>
                          <w:tab w:val="left" w:pos="2992"/>
                        </w:tabs>
                      </w:pPr>
                    </w:p>
                  </w:txbxContent>
                </v:textbox>
                <w10:wrap anchorx="page" anchory="page"/>
              </v:shape>
            </w:pict>
          </mc:Fallback>
        </mc:AlternateContent>
      </w:r>
      <w:r w:rsidR="00DD3B6F">
        <w:rPr>
          <w:noProof/>
        </w:rPr>
        <mc:AlternateContent>
          <mc:Choice Requires="wps">
            <w:drawing>
              <wp:anchor distT="0" distB="0" distL="114300" distR="114300" simplePos="0" relativeHeight="251645952" behindDoc="1" locked="0" layoutInCell="1" allowOverlap="1" wp14:anchorId="55079CFB" wp14:editId="6766E746">
                <wp:simplePos x="0" y="0"/>
                <wp:positionH relativeFrom="page">
                  <wp:posOffset>7409815</wp:posOffset>
                </wp:positionH>
                <wp:positionV relativeFrom="page">
                  <wp:posOffset>1371600</wp:posOffset>
                </wp:positionV>
                <wp:extent cx="2814320" cy="1869440"/>
                <wp:effectExtent l="0" t="0" r="0" b="0"/>
                <wp:wrapNone/>
                <wp:docPr id="40" name="Text Box 1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CE8CA" w14:textId="0D91A9DE" w:rsidR="00876371" w:rsidRPr="00920F91" w:rsidRDefault="00B46BA6" w:rsidP="00FA1AC8">
                            <w:r>
                              <w:rPr>
                                <w:rFonts w:ascii="Arial" w:hAnsi="Arial" w:cs="Arial"/>
                                <w:noProof/>
                              </w:rPr>
                              <w:drawing>
                                <wp:inline distT="0" distB="0" distL="0" distR="0" wp14:anchorId="08F358FA" wp14:editId="0EEBF7E4">
                                  <wp:extent cx="2800350" cy="2105025"/>
                                  <wp:effectExtent l="0" t="0" r="0" b="9525"/>
                                  <wp:docPr id="18845468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79CFB" id="Text Box 182" o:spid="_x0000_s1029" type="#_x0000_t202" style="position:absolute;margin-left:583.45pt;margin-top:108pt;width:221.6pt;height:147.2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" filled="f" stroked="f">
                <o:lock v:ext="edit" aspectratio="t"/>
                <v:textbox inset="0,0,0,0">
                  <w:txbxContent>
                    <w:p w14:paraId="4F4CE8CA" w14:textId="0D91A9DE" w:rsidR="00876371" w:rsidRPr="00920F91" w:rsidRDefault="00B46BA6" w:rsidP="00FA1AC8">
                      <w:r>
                        <w:rPr>
                          <w:rFonts w:ascii="Arial" w:hAnsi="Arial" w:cs="Arial"/>
                          <w:noProof/>
                        </w:rPr>
                        <w:drawing>
                          <wp:inline distT="0" distB="0" distL="0" distR="0" wp14:anchorId="08F358FA" wp14:editId="0EEBF7E4">
                            <wp:extent cx="2800350" cy="2105025"/>
                            <wp:effectExtent l="0" t="0" r="0" b="9525"/>
                            <wp:docPr id="18845468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a:noFill/>
                                    </a:ln>
                                  </pic:spPr>
                                </pic:pic>
                              </a:graphicData>
                            </a:graphic>
                          </wp:inline>
                        </w:drawing>
                      </w:r>
                    </w:p>
                  </w:txbxContent>
                </v:textbox>
                <w10:wrap anchorx="page" anchory="page"/>
              </v:shape>
            </w:pict>
          </mc:Fallback>
        </mc:AlternateContent>
      </w:r>
      <w:r w:rsidR="00DD3B6F">
        <w:rPr>
          <w:noProof/>
        </w:rPr>
        <mc:AlternateContent>
          <mc:Choice Requires="wps">
            <w:drawing>
              <wp:anchor distT="0" distB="0" distL="114300" distR="114300" simplePos="0" relativeHeight="251654144" behindDoc="0" locked="0" layoutInCell="1" allowOverlap="1" wp14:anchorId="40E75B32" wp14:editId="3FC02ACE">
                <wp:simplePos x="0" y="0"/>
                <wp:positionH relativeFrom="page">
                  <wp:posOffset>4464050</wp:posOffset>
                </wp:positionH>
                <wp:positionV relativeFrom="page">
                  <wp:posOffset>3363595</wp:posOffset>
                </wp:positionV>
                <wp:extent cx="2814320" cy="1869440"/>
                <wp:effectExtent l="0" t="0" r="0" b="0"/>
                <wp:wrapNone/>
                <wp:docPr id="37" name="Text Box 1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91C1C" w14:textId="4A5D398E" w:rsidR="0019037B" w:rsidRPr="007D3A35" w:rsidRDefault="00B46BA6" w:rsidP="00FA1AC8">
                            <w:r>
                              <w:rPr>
                                <w:rFonts w:ascii="Arial" w:hAnsi="Arial" w:cs="Arial"/>
                                <w:noProof/>
                              </w:rPr>
                              <w:drawing>
                                <wp:inline distT="0" distB="0" distL="0" distR="0" wp14:anchorId="154FEAF5" wp14:editId="30235950">
                                  <wp:extent cx="2799792" cy="1869440"/>
                                  <wp:effectExtent l="0" t="0" r="635" b="0"/>
                                  <wp:docPr id="8476274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27450" name="Picture 35"/>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802700" cy="187138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75B32" id="Text Box 181" o:spid="_x0000_s1030" type="#_x0000_t202" style="position:absolute;margin-left:351.5pt;margin-top:264.85pt;width:221.6pt;height:147.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" filled="f" stroked="f">
                <o:lock v:ext="edit" aspectratio="t"/>
                <v:textbox inset="0,0,0,0">
                  <w:txbxContent>
                    <w:p w14:paraId="08891C1C" w14:textId="4A5D398E" w:rsidR="0019037B" w:rsidRPr="007D3A35" w:rsidRDefault="00B46BA6" w:rsidP="00FA1AC8">
                      <w:r>
                        <w:rPr>
                          <w:rFonts w:ascii="Arial" w:hAnsi="Arial" w:cs="Arial"/>
                          <w:noProof/>
                        </w:rPr>
                        <w:drawing>
                          <wp:inline distT="0" distB="0" distL="0" distR="0" wp14:anchorId="154FEAF5" wp14:editId="30235950">
                            <wp:extent cx="2799792" cy="1869440"/>
                            <wp:effectExtent l="0" t="0" r="635" b="0"/>
                            <wp:docPr id="8476274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27450" name="Picture 35"/>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802700" cy="1871382"/>
                                    </a:xfrm>
                                    <a:prstGeom prst="rect">
                                      <a:avLst/>
                                    </a:prstGeom>
                                    <a:noFill/>
                                    <a:ln>
                                      <a:noFill/>
                                    </a:ln>
                                  </pic:spPr>
                                </pic:pic>
                              </a:graphicData>
                            </a:graphic>
                          </wp:inline>
                        </w:drawing>
                      </w:r>
                    </w:p>
                  </w:txbxContent>
                </v:textbox>
                <w10:wrap anchorx="page" anchory="page"/>
              </v:shape>
            </w:pict>
          </mc:Fallback>
        </mc:AlternateContent>
      </w:r>
      <w:r w:rsidR="00DD3B6F">
        <w:rPr>
          <w:noProof/>
        </w:rPr>
        <mc:AlternateContent>
          <mc:Choice Requires="wps">
            <w:drawing>
              <wp:anchor distT="0" distB="0" distL="114300" distR="114300" simplePos="0" relativeHeight="251653120" behindDoc="0" locked="0" layoutInCell="1" allowOverlap="1" wp14:anchorId="06A259F8" wp14:editId="7117AC07">
                <wp:simplePos x="0" y="0"/>
                <wp:positionH relativeFrom="page">
                  <wp:posOffset>4464050</wp:posOffset>
                </wp:positionH>
                <wp:positionV relativeFrom="page">
                  <wp:posOffset>1371600</wp:posOffset>
                </wp:positionV>
                <wp:extent cx="2814320" cy="1869440"/>
                <wp:effectExtent l="0" t="0" r="0" b="0"/>
                <wp:wrapNone/>
                <wp:docPr id="824706882" name="Text Box 1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9A2EA" w14:textId="25949DD8" w:rsidR="0019037B" w:rsidRPr="007D3A35" w:rsidRDefault="00B46BA6" w:rsidP="00FA1AC8">
                            <w:r>
                              <w:rPr>
                                <w:rFonts w:ascii="Arial" w:hAnsi="Arial" w:cs="Arial"/>
                                <w:noProof/>
                              </w:rPr>
                              <w:drawing>
                                <wp:inline distT="0" distB="0" distL="0" distR="0" wp14:anchorId="143634D4" wp14:editId="0A81833E">
                                  <wp:extent cx="2800350" cy="2105025"/>
                                  <wp:effectExtent l="0" t="0" r="0" b="9525"/>
                                  <wp:docPr id="20020110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259F8" id="Text Box 180" o:spid="_x0000_s1031" type="#_x0000_t202" style="position:absolute;margin-left:351.5pt;margin-top:108pt;width:221.6pt;height:147.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" filled="f" stroked="f">
                <o:lock v:ext="edit" aspectratio="t"/>
                <v:textbox inset="0,0,0,0">
                  <w:txbxContent>
                    <w:p w14:paraId="4609A2EA" w14:textId="25949DD8" w:rsidR="0019037B" w:rsidRPr="007D3A35" w:rsidRDefault="00B46BA6" w:rsidP="00FA1AC8">
                      <w:r>
                        <w:rPr>
                          <w:rFonts w:ascii="Arial" w:hAnsi="Arial" w:cs="Arial"/>
                          <w:noProof/>
                        </w:rPr>
                        <w:drawing>
                          <wp:inline distT="0" distB="0" distL="0" distR="0" wp14:anchorId="143634D4" wp14:editId="0A81833E">
                            <wp:extent cx="2800350" cy="2105025"/>
                            <wp:effectExtent l="0" t="0" r="0" b="9525"/>
                            <wp:docPr id="20020110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a:noFill/>
                                    </a:ln>
                                  </pic:spPr>
                                </pic:pic>
                              </a:graphicData>
                            </a:graphic>
                          </wp:inline>
                        </w:drawing>
                      </w:r>
                    </w:p>
                  </w:txbxContent>
                </v:textbox>
                <w10:wrap anchorx="page" anchory="page"/>
              </v:shape>
            </w:pict>
          </mc:Fallback>
        </mc:AlternateContent>
      </w:r>
      <w:r w:rsidR="00DD3B6F">
        <w:rPr>
          <w:noProof/>
        </w:rPr>
        <mc:AlternateContent>
          <mc:Choice Requires="wps">
            <w:drawing>
              <wp:anchor distT="0" distB="0" distL="114300" distR="114300" simplePos="0" relativeHeight="251652096" behindDoc="0" locked="0" layoutInCell="1" allowOverlap="1" wp14:anchorId="1D62398A" wp14:editId="53445EAF">
                <wp:simplePos x="0" y="0"/>
                <wp:positionH relativeFrom="page">
                  <wp:posOffset>4464050</wp:posOffset>
                </wp:positionH>
                <wp:positionV relativeFrom="page">
                  <wp:posOffset>5354320</wp:posOffset>
                </wp:positionV>
                <wp:extent cx="2814320" cy="1869440"/>
                <wp:effectExtent l="0" t="0" r="5080" b="16510"/>
                <wp:wrapNone/>
                <wp:docPr id="35" name="Text Box 1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13FD9" w14:textId="3CE1369D" w:rsidR="0019037B" w:rsidRPr="007D3A35" w:rsidRDefault="00755E93" w:rsidP="00FA1AC8">
                            <w:r>
                              <w:rPr>
                                <w:noProof/>
                              </w:rPr>
                              <w:drawing>
                                <wp:inline distT="0" distB="0" distL="0" distR="0" wp14:anchorId="26F8F8CF" wp14:editId="0BC3BCFB">
                                  <wp:extent cx="2800350" cy="2100441"/>
                                  <wp:effectExtent l="0" t="0" r="0" b="0"/>
                                  <wp:docPr id="40860466" name="Picture 33" descr="A sunset over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0466" name="Picture 33" descr="A sunset over a city&#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803120" cy="2102518"/>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2398A" id="Text Box 179" o:spid="_x0000_s1032" type="#_x0000_t202" style="position:absolute;margin-left:351.5pt;margin-top:421.6pt;width:221.6pt;height:147.2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" filled="f" stroked="f">
                <o:lock v:ext="edit" aspectratio="t"/>
                <v:textbox inset="0,0,0,0">
                  <w:txbxContent>
                    <w:p w14:paraId="0EA13FD9" w14:textId="3CE1369D" w:rsidR="0019037B" w:rsidRPr="007D3A35" w:rsidRDefault="00755E93" w:rsidP="00FA1AC8">
                      <w:r>
                        <w:rPr>
                          <w:noProof/>
                        </w:rPr>
                        <w:drawing>
                          <wp:inline distT="0" distB="0" distL="0" distR="0" wp14:anchorId="26F8F8CF" wp14:editId="0BC3BCFB">
                            <wp:extent cx="2800350" cy="2100441"/>
                            <wp:effectExtent l="0" t="0" r="0" b="0"/>
                            <wp:docPr id="40860466" name="Picture 33" descr="A sunset over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0466" name="Picture 33" descr="A sunset over a city&#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803120" cy="2102518"/>
                                    </a:xfrm>
                                    <a:prstGeom prst="rect">
                                      <a:avLst/>
                                    </a:prstGeom>
                                  </pic:spPr>
                                </pic:pic>
                              </a:graphicData>
                            </a:graphic>
                          </wp:inline>
                        </w:drawing>
                      </w:r>
                    </w:p>
                  </w:txbxContent>
                </v:textbox>
                <w10:wrap anchorx="page" anchory="page"/>
              </v:shape>
            </w:pict>
          </mc:Fallback>
        </mc:AlternateContent>
      </w:r>
      <w:r w:rsidR="00DD3B6F">
        <w:rPr>
          <w:noProof/>
        </w:rPr>
        <mc:AlternateContent>
          <mc:Choice Requires="wps">
            <w:drawing>
              <wp:anchor distT="0" distB="0" distL="114300" distR="114300" simplePos="0" relativeHeight="251651072" behindDoc="0" locked="0" layoutInCell="1" allowOverlap="1" wp14:anchorId="5C4630AF" wp14:editId="4CBF498B">
                <wp:simplePos x="0" y="0"/>
                <wp:positionH relativeFrom="page">
                  <wp:posOffset>7409815</wp:posOffset>
                </wp:positionH>
                <wp:positionV relativeFrom="page">
                  <wp:posOffset>5354320</wp:posOffset>
                </wp:positionV>
                <wp:extent cx="2814320" cy="1869440"/>
                <wp:effectExtent l="0" t="0" r="0" b="0"/>
                <wp:wrapNone/>
                <wp:docPr id="34" name="Text Box 1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FCA41" w14:textId="70064CA0" w:rsidR="0019037B" w:rsidRPr="007D3A35" w:rsidRDefault="00755E93" w:rsidP="00FA1AC8">
                            <w:r>
                              <w:rPr>
                                <w:rFonts w:ascii="Arial" w:hAnsi="Arial" w:cs="Arial"/>
                                <w:b/>
                                <w:noProof/>
                                <w:color w:val="FFFFFF" w:themeColor="background1"/>
                                <w:sz w:val="46"/>
                                <w:szCs w:val="46"/>
                              </w:rPr>
                              <w:drawing>
                                <wp:inline distT="0" distB="0" distL="0" distR="0" wp14:anchorId="3CB694FB" wp14:editId="6AC2F00F">
                                  <wp:extent cx="3107840" cy="2336165"/>
                                  <wp:effectExtent l="0" t="0" r="0" b="6985"/>
                                  <wp:docPr id="891716865" name="Picture 32" descr="A row of garages with white garage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16865" name="Picture 32" descr="A row of garages with white garage door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2308" cy="2339524"/>
                                          </a:xfrm>
                                          <a:prstGeom prst="rect">
                                            <a:avLst/>
                                          </a:prstGeom>
                                          <a:noFill/>
                                          <a:ln>
                                            <a:noFill/>
                                          </a:ln>
                                        </pic:spPr>
                                      </pic:pic>
                                    </a:graphicData>
                                  </a:graphic>
                                </wp:inline>
                              </w:drawing>
                            </w:r>
                            <w:r w:rsidR="001C19C1" w:rsidRPr="007A7066">
                              <w:rPr>
                                <w:rFonts w:ascii="Arial" w:hAnsi="Arial" w:cs="Arial"/>
                              </w:rPr>
                              <w:fldChar w:fldCharType="begin"/>
                            </w:r>
                            <w:r w:rsidR="001C19C1" w:rsidRPr="007A7066">
                              <w:rPr>
                                <w:rFonts w:ascii="Arial" w:hAnsi="Arial" w:cs="Arial"/>
                              </w:rPr>
                              <w:instrText xml:space="preserve"> MACROBUTTON  InsertPicture "DoubleClick Insert Picture" </w:instrText>
                            </w:r>
                            <w:r w:rsidR="001C19C1" w:rsidRPr="007A7066">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630AF" id="Text Box 178" o:spid="_x0000_s1033" type="#_x0000_t202" style="position:absolute;margin-left:583.45pt;margin-top:421.6pt;width:221.6pt;height:147.2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" filled="f" stroked="f">
                <o:lock v:ext="edit" aspectratio="t"/>
                <v:textbox inset="0,0,0,0">
                  <w:txbxContent>
                    <w:p w14:paraId="384FCA41" w14:textId="70064CA0" w:rsidR="0019037B" w:rsidRPr="007D3A35" w:rsidRDefault="00755E93" w:rsidP="00FA1AC8">
                      <w:r>
                        <w:rPr>
                          <w:rFonts w:ascii="Arial" w:hAnsi="Arial" w:cs="Arial"/>
                          <w:b/>
                          <w:noProof/>
                          <w:color w:val="FFFFFF" w:themeColor="background1"/>
                          <w:sz w:val="46"/>
                          <w:szCs w:val="46"/>
                        </w:rPr>
                        <w:drawing>
                          <wp:inline distT="0" distB="0" distL="0" distR="0" wp14:anchorId="3CB694FB" wp14:editId="6AC2F00F">
                            <wp:extent cx="3107840" cy="2336165"/>
                            <wp:effectExtent l="0" t="0" r="0" b="6985"/>
                            <wp:docPr id="891716865" name="Picture 32" descr="A row of garages with white garage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16865" name="Picture 32" descr="A row of garages with white garage door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2308" cy="2339524"/>
                                    </a:xfrm>
                                    <a:prstGeom prst="rect">
                                      <a:avLst/>
                                    </a:prstGeom>
                                    <a:noFill/>
                                    <a:ln>
                                      <a:noFill/>
                                    </a:ln>
                                  </pic:spPr>
                                </pic:pic>
                              </a:graphicData>
                            </a:graphic>
                          </wp:inline>
                        </w:drawing>
                      </w:r>
                      <w:r w:rsidR="001C19C1" w:rsidRPr="007A7066">
                        <w:rPr>
                          <w:rFonts w:ascii="Arial" w:hAnsi="Arial" w:cs="Arial"/>
                        </w:rPr>
                        <w:fldChar w:fldCharType="begin"/>
                      </w:r>
                      <w:r w:rsidR="001C19C1" w:rsidRPr="007A7066">
                        <w:rPr>
                          <w:rFonts w:ascii="Arial" w:hAnsi="Arial" w:cs="Arial"/>
                        </w:rPr>
                        <w:instrText xml:space="preserve"> MACROBUTTON  InsertPicture "DoubleClick Insert Picture" </w:instrText>
                      </w:r>
                      <w:r w:rsidR="001C19C1" w:rsidRPr="007A7066">
                        <w:rPr>
                          <w:rFonts w:ascii="Arial" w:hAnsi="Arial" w:cs="Arial"/>
                        </w:rPr>
                        <w:fldChar w:fldCharType="end"/>
                      </w:r>
                    </w:p>
                  </w:txbxContent>
                </v:textbox>
                <w10:wrap anchorx="page" anchory="page"/>
              </v:shape>
            </w:pict>
          </mc:Fallback>
        </mc:AlternateContent>
      </w:r>
      <w:r w:rsidR="00DD3B6F">
        <w:rPr>
          <w:noProof/>
        </w:rPr>
        <mc:AlternateContent>
          <mc:Choice Requires="wps">
            <w:drawing>
              <wp:anchor distT="0" distB="0" distL="114300" distR="114300" simplePos="0" relativeHeight="251650048" behindDoc="0" locked="0" layoutInCell="1" allowOverlap="1" wp14:anchorId="0BC68358" wp14:editId="2AD1968A">
                <wp:simplePos x="0" y="0"/>
                <wp:positionH relativeFrom="page">
                  <wp:posOffset>7409815</wp:posOffset>
                </wp:positionH>
                <wp:positionV relativeFrom="page">
                  <wp:posOffset>3363595</wp:posOffset>
                </wp:positionV>
                <wp:extent cx="2814320" cy="1869440"/>
                <wp:effectExtent l="0" t="0" r="0" b="0"/>
                <wp:wrapNone/>
                <wp:docPr id="33" name="Text Box 1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1BE8B" w14:textId="79E78D0E" w:rsidR="0019037B" w:rsidRPr="007D3A35" w:rsidRDefault="002E56ED" w:rsidP="00FA1AC8">
                            <w:r>
                              <w:rPr>
                                <w:rFonts w:ascii="Arial" w:hAnsi="Arial" w:cs="Arial"/>
                                <w:noProof/>
                              </w:rPr>
                              <w:drawing>
                                <wp:inline distT="0" distB="0" distL="0" distR="0" wp14:anchorId="6D1258BA" wp14:editId="52DE3F07">
                                  <wp:extent cx="2800350" cy="2000250"/>
                                  <wp:effectExtent l="0" t="0" r="0" b="0"/>
                                  <wp:docPr id="7918843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0350" cy="20002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68358" id="Text Box 177" o:spid="_x0000_s1034" type="#_x0000_t202" style="position:absolute;margin-left:583.45pt;margin-top:264.85pt;width:221.6pt;height:147.2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" filled="f" stroked="f">
                <o:lock v:ext="edit" aspectratio="t"/>
                <v:textbox inset="0,0,0,0">
                  <w:txbxContent>
                    <w:p w14:paraId="1FA1BE8B" w14:textId="79E78D0E" w:rsidR="0019037B" w:rsidRPr="007D3A35" w:rsidRDefault="002E56ED" w:rsidP="00FA1AC8">
                      <w:r>
                        <w:rPr>
                          <w:rFonts w:ascii="Arial" w:hAnsi="Arial" w:cs="Arial"/>
                          <w:noProof/>
                        </w:rPr>
                        <w:drawing>
                          <wp:inline distT="0" distB="0" distL="0" distR="0" wp14:anchorId="6D1258BA" wp14:editId="52DE3F07">
                            <wp:extent cx="2800350" cy="2000250"/>
                            <wp:effectExtent l="0" t="0" r="0" b="0"/>
                            <wp:docPr id="7918843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0350" cy="2000250"/>
                                    </a:xfrm>
                                    <a:prstGeom prst="rect">
                                      <a:avLst/>
                                    </a:prstGeom>
                                    <a:noFill/>
                                    <a:ln>
                                      <a:noFill/>
                                    </a:ln>
                                  </pic:spPr>
                                </pic:pic>
                              </a:graphicData>
                            </a:graphic>
                          </wp:inline>
                        </w:drawing>
                      </w:r>
                    </w:p>
                  </w:txbxContent>
                </v:textbox>
                <w10:wrap anchorx="page" anchory="page"/>
              </v:shape>
            </w:pict>
          </mc:Fallback>
        </mc:AlternateContent>
      </w:r>
      <w:r w:rsidR="00DD3B6F">
        <w:rPr>
          <w:noProof/>
        </w:rPr>
        <mc:AlternateContent>
          <mc:Choice Requires="wps">
            <w:drawing>
              <wp:anchor distT="0" distB="0" distL="114300" distR="114300" simplePos="0" relativeHeight="251648000" behindDoc="0" locked="0" layoutInCell="1" allowOverlap="1" wp14:anchorId="59A96B4F" wp14:editId="0CDC3160">
                <wp:simplePos x="0" y="0"/>
                <wp:positionH relativeFrom="page">
                  <wp:posOffset>467995</wp:posOffset>
                </wp:positionH>
                <wp:positionV relativeFrom="page">
                  <wp:posOffset>467995</wp:posOffset>
                </wp:positionV>
                <wp:extent cx="9756140" cy="756285"/>
                <wp:effectExtent l="0" t="0" r="0" b="0"/>
                <wp:wrapNone/>
                <wp:docPr id="3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140" cy="756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218CC" w14:textId="059611A7" w:rsidR="003717D6" w:rsidRDefault="00DD3B6F" w:rsidP="003717D6">
                            <w:pPr>
                              <w:pStyle w:val="Address"/>
                              <w:spacing w:line="300" w:lineRule="auto"/>
                              <w:rPr>
                                <w:b/>
                              </w:rPr>
                            </w:pPr>
                            <w:r>
                              <w:rPr>
                                <w:b/>
                              </w:rPr>
                              <w:t>Flat 22 Ribbonwood Heights, Lower Parkstone, Poole, Dorset, BH14 0DE</w:t>
                            </w:r>
                          </w:p>
                          <w:p w14:paraId="09DE4C6A" w14:textId="5016314E" w:rsidR="003717D6" w:rsidRPr="00C66512" w:rsidRDefault="002E56ED" w:rsidP="003717D6">
                            <w:pPr>
                              <w:pStyle w:val="Address"/>
                              <w:spacing w:line="300" w:lineRule="auto"/>
                              <w:rPr>
                                <w:b/>
                              </w:rPr>
                            </w:pPr>
                            <w:r>
                              <w:rPr>
                                <w:b/>
                              </w:rPr>
                              <w:t>LEASE</w:t>
                            </w:r>
                            <w:r w:rsidR="003717D6">
                              <w:rPr>
                                <w:b/>
                              </w:rPr>
                              <w:t>HOLD</w:t>
                            </w:r>
                            <w:r>
                              <w:rPr>
                                <w:b/>
                              </w:rPr>
                              <w:t xml:space="preserve"> GUIDE</w:t>
                            </w:r>
                            <w:r w:rsidR="003717D6">
                              <w:rPr>
                                <w:b/>
                              </w:rPr>
                              <w:t xml:space="preserve"> PRICE </w:t>
                            </w:r>
                            <w:r w:rsidR="00260AE6">
                              <w:rPr>
                                <w:b/>
                              </w:rPr>
                              <w:t>£</w:t>
                            </w:r>
                            <w:r w:rsidR="00DD3B6F">
                              <w:rPr>
                                <w:b/>
                              </w:rPr>
                              <w:t>3</w:t>
                            </w:r>
                            <w:r>
                              <w:rPr>
                                <w:b/>
                              </w:rPr>
                              <w:t>00</w:t>
                            </w:r>
                            <w:r w:rsidR="00DD3B6F">
                              <w:rPr>
                                <w:b/>
                              </w:rPr>
                              <w:t>,000</w:t>
                            </w:r>
                            <w:r>
                              <w:rPr>
                                <w:b/>
                              </w:rPr>
                              <w:t>- £315,000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96B4F" id="Text Box 152" o:spid="_x0000_s1035" type="#_x0000_t202" style="position:absolute;margin-left:36.85pt;margin-top:36.85pt;width:768.2pt;height:59.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" filled="f" stroked="f">
                <v:textbox inset="0,0,0,0">
                  <w:txbxContent>
                    <w:p w14:paraId="71E218CC" w14:textId="059611A7" w:rsidR="003717D6" w:rsidRDefault="00DD3B6F" w:rsidP="003717D6">
                      <w:pPr>
                        <w:pStyle w:val="Address"/>
                        <w:spacing w:line="300" w:lineRule="auto"/>
                        <w:rPr>
                          <w:b/>
                        </w:rPr>
                      </w:pPr>
                      <w:r>
                        <w:rPr>
                          <w:b/>
                        </w:rPr>
                        <w:t>Flat 22 Ribbonwood Heights, Lower Parkstone, Poole, Dorset, BH14 0DE</w:t>
                      </w:r>
                    </w:p>
                    <w:p w14:paraId="09DE4C6A" w14:textId="5016314E" w:rsidR="003717D6" w:rsidRPr="00C66512" w:rsidRDefault="002E56ED" w:rsidP="003717D6">
                      <w:pPr>
                        <w:pStyle w:val="Address"/>
                        <w:spacing w:line="300" w:lineRule="auto"/>
                        <w:rPr>
                          <w:b/>
                        </w:rPr>
                      </w:pPr>
                      <w:r>
                        <w:rPr>
                          <w:b/>
                        </w:rPr>
                        <w:t>LEASE</w:t>
                      </w:r>
                      <w:r w:rsidR="003717D6">
                        <w:rPr>
                          <w:b/>
                        </w:rPr>
                        <w:t>HOLD</w:t>
                      </w:r>
                      <w:r>
                        <w:rPr>
                          <w:b/>
                        </w:rPr>
                        <w:t xml:space="preserve"> GUIDE</w:t>
                      </w:r>
                      <w:r w:rsidR="003717D6">
                        <w:rPr>
                          <w:b/>
                        </w:rPr>
                        <w:t xml:space="preserve"> PRICE </w:t>
                      </w:r>
                      <w:r w:rsidR="00260AE6">
                        <w:rPr>
                          <w:b/>
                        </w:rPr>
                        <w:t>£</w:t>
                      </w:r>
                      <w:r w:rsidR="00DD3B6F">
                        <w:rPr>
                          <w:b/>
                        </w:rPr>
                        <w:t>3</w:t>
                      </w:r>
                      <w:r>
                        <w:rPr>
                          <w:b/>
                        </w:rPr>
                        <w:t>00</w:t>
                      </w:r>
                      <w:r w:rsidR="00DD3B6F">
                        <w:rPr>
                          <w:b/>
                        </w:rPr>
                        <w:t>,000</w:t>
                      </w:r>
                      <w:r>
                        <w:rPr>
                          <w:b/>
                        </w:rPr>
                        <w:t>- £315,000</w:t>
                      </w:r>
                    </w:p>
                  </w:txbxContent>
                </v:textbox>
                <w10:wrap anchorx="page" anchory="page"/>
              </v:shape>
            </w:pict>
          </mc:Fallback>
        </mc:AlternateContent>
      </w:r>
    </w:p>
    <w:p w14:paraId="31D70785" w14:textId="71BFD23C" w:rsidR="009A53A5" w:rsidRPr="00402050" w:rsidRDefault="00DD3B6F" w:rsidP="00402050">
      <w:r>
        <w:rPr>
          <w:noProof/>
          <w:lang w:val="en-GB" w:eastAsia="en-GB"/>
        </w:rPr>
        <w:lastRenderedPageBreak/>
        <mc:AlternateContent>
          <mc:Choice Requires="wps">
            <w:drawing>
              <wp:anchor distT="0" distB="0" distL="114300" distR="114300" simplePos="0" relativeHeight="251657216" behindDoc="0" locked="0" layoutInCell="1" allowOverlap="1" wp14:anchorId="53869335" wp14:editId="5203F0CA">
                <wp:simplePos x="0" y="0"/>
                <wp:positionH relativeFrom="page">
                  <wp:posOffset>5347970</wp:posOffset>
                </wp:positionH>
                <wp:positionV relativeFrom="page">
                  <wp:posOffset>-46990</wp:posOffset>
                </wp:positionV>
                <wp:extent cx="5831840" cy="3826510"/>
                <wp:effectExtent l="19050" t="19050" r="35560" b="40640"/>
                <wp:wrapNone/>
                <wp:docPr id="1893512866" name="Text Box 1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43A06A7F" w14:textId="48AE5C1E" w:rsidR="00FA1AC8" w:rsidRPr="00920F91" w:rsidRDefault="00B46BA6" w:rsidP="00FA1AC8">
                            <w:r>
                              <w:rPr>
                                <w:noProof/>
                              </w:rPr>
                              <w:drawing>
                                <wp:inline distT="0" distB="0" distL="0" distR="0" wp14:anchorId="6410CF13" wp14:editId="7ECFDF4C">
                                  <wp:extent cx="5343087" cy="3799205"/>
                                  <wp:effectExtent l="0" t="0" r="0" b="0"/>
                                  <wp:docPr id="748902267" name="Picture 29" descr="A kitchen with white cabinets and yellow ti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02267" name="Picture 29" descr="A kitchen with white cabinets and yellow tile floo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348191" cy="380283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69335" id="Text Box 161" o:spid="_x0000_s1036" type="#_x0000_t202" style="position:absolute;margin-left:421.1pt;margin-top:-3.7pt;width:459.2pt;height:301.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50Fw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" fillcolor="#abb9c6" strokecolor="#abb9c6" strokeweight="5pt">
                <o:lock v:ext="edit" aspectratio="t"/>
                <v:textbox inset="0,0,0,0">
                  <w:txbxContent>
                    <w:p w14:paraId="43A06A7F" w14:textId="48AE5C1E" w:rsidR="00FA1AC8" w:rsidRPr="00920F91" w:rsidRDefault="00B46BA6" w:rsidP="00FA1AC8">
                      <w:r>
                        <w:rPr>
                          <w:noProof/>
                        </w:rPr>
                        <w:drawing>
                          <wp:inline distT="0" distB="0" distL="0" distR="0" wp14:anchorId="6410CF13" wp14:editId="7ECFDF4C">
                            <wp:extent cx="5343087" cy="3799205"/>
                            <wp:effectExtent l="0" t="0" r="0" b="0"/>
                            <wp:docPr id="748902267" name="Picture 29" descr="A kitchen with white cabinets and yellow ti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02267" name="Picture 29" descr="A kitchen with white cabinets and yellow tile floo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348191" cy="3802834"/>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6192" behindDoc="0" locked="0" layoutInCell="1" allowOverlap="1" wp14:anchorId="6CCA4C77" wp14:editId="6B9F192B">
                <wp:simplePos x="0" y="0"/>
                <wp:positionH relativeFrom="page">
                  <wp:posOffset>-46990</wp:posOffset>
                </wp:positionH>
                <wp:positionV relativeFrom="page">
                  <wp:posOffset>-46990</wp:posOffset>
                </wp:positionV>
                <wp:extent cx="5831840" cy="3826510"/>
                <wp:effectExtent l="38735" t="38735" r="34925" b="40005"/>
                <wp:wrapNone/>
                <wp:docPr id="380891042" name="Text Box 1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4D99088B" w14:textId="3C908213" w:rsidR="00FA1AC8" w:rsidRPr="00920F91" w:rsidRDefault="00B46BA6" w:rsidP="00FA1AC8">
                            <w:r>
                              <w:rPr>
                                <w:rFonts w:ascii="Arial" w:hAnsi="Arial" w:cs="Arial"/>
                                <w:noProof/>
                                <w:sz w:val="50"/>
                                <w:szCs w:val="50"/>
                              </w:rPr>
                              <w:drawing>
                                <wp:inline distT="0" distB="0" distL="0" distR="0" wp14:anchorId="1DF98BE3" wp14:editId="716D35E8">
                                  <wp:extent cx="5367020" cy="3752850"/>
                                  <wp:effectExtent l="0" t="0" r="5080" b="0"/>
                                  <wp:docPr id="5625630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9071" cy="375428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A4C77" id="Text Box 160" o:spid="_x0000_s1037" type="#_x0000_t202" style="position:absolute;margin-left:-3.7pt;margin-top:-3.7pt;width:459.2pt;height:301.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" fillcolor="#abb9c6" strokecolor="#abb9c6" strokeweight="5pt">
                <o:lock v:ext="edit" aspectratio="t"/>
                <v:textbox inset="0,0,0,0">
                  <w:txbxContent>
                    <w:p w14:paraId="4D99088B" w14:textId="3C908213" w:rsidR="00FA1AC8" w:rsidRPr="00920F91" w:rsidRDefault="00B46BA6" w:rsidP="00FA1AC8">
                      <w:r>
                        <w:rPr>
                          <w:rFonts w:ascii="Arial" w:hAnsi="Arial" w:cs="Arial"/>
                          <w:noProof/>
                          <w:sz w:val="50"/>
                          <w:szCs w:val="50"/>
                        </w:rPr>
                        <w:drawing>
                          <wp:inline distT="0" distB="0" distL="0" distR="0" wp14:anchorId="1DF98BE3" wp14:editId="716D35E8">
                            <wp:extent cx="5367020" cy="3752850"/>
                            <wp:effectExtent l="0" t="0" r="5080" b="0"/>
                            <wp:docPr id="5625630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9071" cy="3754284"/>
                                    </a:xfrm>
                                    <a:prstGeom prst="rect">
                                      <a:avLst/>
                                    </a:prstGeom>
                                    <a:noFill/>
                                    <a:ln>
                                      <a:noFill/>
                                    </a:ln>
                                  </pic:spPr>
                                </pic:pic>
                              </a:graphicData>
                            </a:graphic>
                          </wp:inline>
                        </w:drawing>
                      </w:r>
                    </w:p>
                  </w:txbxContent>
                </v:textbox>
                <w10:wrap anchorx="page" anchory="page"/>
              </v:shape>
            </w:pict>
          </mc:Fallback>
        </mc:AlternateContent>
      </w:r>
    </w:p>
    <w:p w14:paraId="214850E9" w14:textId="77777777" w:rsidR="009A53A5" w:rsidRPr="00402050" w:rsidRDefault="009A53A5"/>
    <w:p w14:paraId="6E54BB15" w14:textId="77777777" w:rsidR="009A53A5" w:rsidRDefault="009A53A5" w:rsidP="00402050"/>
    <w:p w14:paraId="4399F68F" w14:textId="77777777" w:rsidR="009A53A5" w:rsidRDefault="009A53A5" w:rsidP="00402050"/>
    <w:p w14:paraId="0494B561" w14:textId="67F5944C" w:rsidR="00D31AEA" w:rsidRDefault="00DD3B6F" w:rsidP="00402050">
      <w:pPr>
        <w:sectPr w:rsidR="00D31AEA" w:rsidSect="00524630">
          <w:headerReference w:type="default" r:id="rId20"/>
          <w:footerReference w:type="default" r:id="rId21"/>
          <w:pgSz w:w="16840" w:h="11907" w:orient="landscape" w:code="9"/>
          <w:pgMar w:top="0" w:right="0" w:bottom="0" w:left="0" w:header="0" w:footer="0" w:gutter="0"/>
          <w:cols w:space="567"/>
          <w:docGrid w:linePitch="360"/>
        </w:sectPr>
      </w:pPr>
      <w:r>
        <w:rPr>
          <w:noProof/>
          <w:lang w:val="en-GB" w:eastAsia="en-GB"/>
        </w:rPr>
        <mc:AlternateContent>
          <mc:Choice Requires="wps">
            <w:drawing>
              <wp:anchor distT="0" distB="0" distL="114300" distR="114300" simplePos="0" relativeHeight="251659264" behindDoc="0" locked="0" layoutInCell="1" allowOverlap="1" wp14:anchorId="004B3363" wp14:editId="53471767">
                <wp:simplePos x="0" y="0"/>
                <wp:positionH relativeFrom="page">
                  <wp:posOffset>5347970</wp:posOffset>
                </wp:positionH>
                <wp:positionV relativeFrom="page">
                  <wp:posOffset>3780155</wp:posOffset>
                </wp:positionV>
                <wp:extent cx="5831840" cy="3826510"/>
                <wp:effectExtent l="33020" t="36830" r="40640" b="32385"/>
                <wp:wrapNone/>
                <wp:docPr id="362615255" name="Text Box 1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2C93E701" w14:textId="71AD156E" w:rsidR="00FA1AC8" w:rsidRPr="00920F91" w:rsidRDefault="00B46BA6" w:rsidP="00FA1AC8">
                            <w:r>
                              <w:rPr>
                                <w:rFonts w:ascii="Arial" w:hAnsi="Arial" w:cs="Arial"/>
                                <w:noProof/>
                                <w:sz w:val="50"/>
                                <w:szCs w:val="50"/>
                              </w:rPr>
                              <w:drawing>
                                <wp:inline distT="0" distB="0" distL="0" distR="0" wp14:anchorId="181C02DE" wp14:editId="41EA27DF">
                                  <wp:extent cx="5753100" cy="3838575"/>
                                  <wp:effectExtent l="0" t="0" r="0" b="9525"/>
                                  <wp:docPr id="1684799095" name="Picture 31" descr="A view of a city and water from a roof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99095" name="Picture 31" descr="A view of a city and water from a roofto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r w:rsidR="00FA1AC8" w:rsidRPr="00022BF3">
                              <w:rPr>
                                <w:rFonts w:ascii="Arial" w:hAnsi="Arial" w:cs="Arial"/>
                                <w:sz w:val="50"/>
                                <w:szCs w:val="50"/>
                              </w:rPr>
                              <w:fldChar w:fldCharType="begin"/>
                            </w:r>
                            <w:r w:rsidR="00FA1AC8" w:rsidRPr="00022BF3">
                              <w:rPr>
                                <w:rFonts w:ascii="Arial" w:hAnsi="Arial" w:cs="Arial"/>
                                <w:sz w:val="50"/>
                                <w:szCs w:val="50"/>
                              </w:rPr>
                              <w:instrText xml:space="preserve"> MACROBUTTON  InsertPicture "DoubleClick Insert Picture" </w:instrText>
                            </w:r>
                            <w:r w:rsidR="00FA1AC8" w:rsidRPr="00022BF3">
                              <w:rPr>
                                <w:rFonts w:ascii="Arial" w:hAnsi="Arial" w:cs="Arial"/>
                                <w:sz w:val="50"/>
                                <w:szCs w:val="5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B3363" id="Text Box 163" o:spid="_x0000_s1038" type="#_x0000_t202" style="position:absolute;margin-left:421.1pt;margin-top:297.65pt;width:459.2pt;height:301.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vf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" fillcolor="#abb9c6" strokecolor="#abb9c6" strokeweight="5pt">
                <o:lock v:ext="edit" aspectratio="t"/>
                <v:textbox inset="0,0,0,0">
                  <w:txbxContent>
                    <w:p w14:paraId="2C93E701" w14:textId="71AD156E" w:rsidR="00FA1AC8" w:rsidRPr="00920F91" w:rsidRDefault="00B46BA6" w:rsidP="00FA1AC8">
                      <w:r>
                        <w:rPr>
                          <w:rFonts w:ascii="Arial" w:hAnsi="Arial" w:cs="Arial"/>
                          <w:noProof/>
                          <w:sz w:val="50"/>
                          <w:szCs w:val="50"/>
                        </w:rPr>
                        <w:drawing>
                          <wp:inline distT="0" distB="0" distL="0" distR="0" wp14:anchorId="181C02DE" wp14:editId="41EA27DF">
                            <wp:extent cx="5753100" cy="3838575"/>
                            <wp:effectExtent l="0" t="0" r="0" b="9525"/>
                            <wp:docPr id="1684799095" name="Picture 31" descr="A view of a city and water from a roof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99095" name="Picture 31" descr="A view of a city and water from a roofto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r w:rsidR="00FA1AC8" w:rsidRPr="00022BF3">
                        <w:rPr>
                          <w:rFonts w:ascii="Arial" w:hAnsi="Arial" w:cs="Arial"/>
                          <w:sz w:val="50"/>
                          <w:szCs w:val="50"/>
                        </w:rPr>
                        <w:fldChar w:fldCharType="begin"/>
                      </w:r>
                      <w:r w:rsidR="00FA1AC8" w:rsidRPr="00022BF3">
                        <w:rPr>
                          <w:rFonts w:ascii="Arial" w:hAnsi="Arial" w:cs="Arial"/>
                          <w:sz w:val="50"/>
                          <w:szCs w:val="50"/>
                        </w:rPr>
                        <w:instrText xml:space="preserve"> MACROBUTTON  InsertPicture "DoubleClick Insert Picture" </w:instrText>
                      </w:r>
                      <w:r w:rsidR="00FA1AC8" w:rsidRPr="00022BF3">
                        <w:rPr>
                          <w:rFonts w:ascii="Arial" w:hAnsi="Arial" w:cs="Arial"/>
                          <w:sz w:val="50"/>
                          <w:szCs w:val="50"/>
                        </w:rP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8240" behindDoc="0" locked="0" layoutInCell="1" allowOverlap="1" wp14:anchorId="5FFEFD2F" wp14:editId="651FFE2B">
                <wp:simplePos x="0" y="0"/>
                <wp:positionH relativeFrom="page">
                  <wp:posOffset>-46990</wp:posOffset>
                </wp:positionH>
                <wp:positionV relativeFrom="page">
                  <wp:posOffset>3780155</wp:posOffset>
                </wp:positionV>
                <wp:extent cx="5831840" cy="3826510"/>
                <wp:effectExtent l="38735" t="36830" r="34925" b="32385"/>
                <wp:wrapNone/>
                <wp:docPr id="1487641943" name="Text Box 1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64C71A99" w14:textId="284AC7B4" w:rsidR="00FA1AC8" w:rsidRPr="00920F91" w:rsidRDefault="00B46BA6" w:rsidP="00FA1AC8">
                            <w:r>
                              <w:rPr>
                                <w:rFonts w:ascii="Arial" w:hAnsi="Arial" w:cs="Arial"/>
                                <w:noProof/>
                                <w:sz w:val="50"/>
                                <w:szCs w:val="50"/>
                              </w:rPr>
                              <w:drawing>
                                <wp:inline distT="0" distB="0" distL="0" distR="0" wp14:anchorId="4D4E8DC3" wp14:editId="684D76B6">
                                  <wp:extent cx="5367020" cy="4314825"/>
                                  <wp:effectExtent l="0" t="0" r="5080" b="9525"/>
                                  <wp:docPr id="121973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7020" cy="43148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EFD2F" id="Text Box 162" o:spid="_x0000_s1039" type="#_x0000_t202" style="position:absolute;margin-left:-3.7pt;margin-top:297.65pt;width:459.2pt;height:301.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GK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" fillcolor="#abb9c6" strokecolor="#abb9c6" strokeweight="5pt">
                <o:lock v:ext="edit" aspectratio="t"/>
                <v:textbox inset="0,0,0,0">
                  <w:txbxContent>
                    <w:p w14:paraId="64C71A99" w14:textId="284AC7B4" w:rsidR="00FA1AC8" w:rsidRPr="00920F91" w:rsidRDefault="00B46BA6" w:rsidP="00FA1AC8">
                      <w:r>
                        <w:rPr>
                          <w:rFonts w:ascii="Arial" w:hAnsi="Arial" w:cs="Arial"/>
                          <w:noProof/>
                          <w:sz w:val="50"/>
                          <w:szCs w:val="50"/>
                        </w:rPr>
                        <w:drawing>
                          <wp:inline distT="0" distB="0" distL="0" distR="0" wp14:anchorId="4D4E8DC3" wp14:editId="684D76B6">
                            <wp:extent cx="5367020" cy="4314825"/>
                            <wp:effectExtent l="0" t="0" r="5080" b="9525"/>
                            <wp:docPr id="121973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7020" cy="4314825"/>
                                    </a:xfrm>
                                    <a:prstGeom prst="rect">
                                      <a:avLst/>
                                    </a:prstGeom>
                                    <a:noFill/>
                                    <a:ln>
                                      <a:noFill/>
                                    </a:ln>
                                  </pic:spPr>
                                </pic:pic>
                              </a:graphicData>
                            </a:graphic>
                          </wp:inline>
                        </w:drawing>
                      </w:r>
                    </w:p>
                  </w:txbxContent>
                </v:textbox>
                <w10:wrap anchorx="page" anchory="page"/>
              </v:shape>
            </w:pict>
          </mc:Fallback>
        </mc:AlternateContent>
      </w:r>
    </w:p>
    <w:p w14:paraId="57FEED27" w14:textId="7D1CCE36" w:rsidR="00D31AEA" w:rsidRDefault="00DD3B6F" w:rsidP="00402050">
      <w:pPr>
        <w:sectPr w:rsidR="00D31AEA" w:rsidSect="00524630">
          <w:headerReference w:type="default" r:id="rId24"/>
          <w:footerReference w:type="default" r:id="rId25"/>
          <w:pgSz w:w="16840" w:h="11907" w:orient="landscape" w:code="9"/>
          <w:pgMar w:top="0" w:right="0" w:bottom="0" w:left="0" w:header="0" w:footer="0" w:gutter="0"/>
          <w:cols w:space="567"/>
          <w:docGrid w:linePitch="360"/>
        </w:sectPr>
      </w:pPr>
      <w:r>
        <w:rPr>
          <w:noProof/>
        </w:rPr>
        <w:lastRenderedPageBreak/>
        <mc:AlternateContent>
          <mc:Choice Requires="wps">
            <w:drawing>
              <wp:anchor distT="0" distB="0" distL="114300" distR="114300" simplePos="0" relativeHeight="251646976" behindDoc="0" locked="0" layoutInCell="1" allowOverlap="1" wp14:anchorId="5443D1F6" wp14:editId="44854EA1">
                <wp:simplePos x="0" y="0"/>
                <wp:positionH relativeFrom="page">
                  <wp:align>center</wp:align>
                </wp:positionH>
                <wp:positionV relativeFrom="page">
                  <wp:posOffset>467995</wp:posOffset>
                </wp:positionV>
                <wp:extent cx="9756140" cy="6623685"/>
                <wp:effectExtent l="0" t="0" r="16510" b="5715"/>
                <wp:wrapNone/>
                <wp:docPr id="23" name="Text Box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756140" cy="662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842F4" w14:textId="07396E29" w:rsidR="00D31AEA" w:rsidRPr="003717D6" w:rsidRDefault="001B017F" w:rsidP="00B6273D">
                            <w:pPr>
                              <w:rPr>
                                <w:szCs w:val="6"/>
                              </w:rPr>
                            </w:pPr>
                            <w:r>
                              <w:rPr>
                                <w:noProof/>
                                <w:szCs w:val="6"/>
                              </w:rPr>
                              <w:drawing>
                                <wp:inline distT="0" distB="0" distL="0" distR="0" wp14:anchorId="4143BDD0" wp14:editId="1D0CE1EA">
                                  <wp:extent cx="9756140" cy="5351172"/>
                                  <wp:effectExtent l="0" t="0" r="0" b="1905"/>
                                  <wp:docPr id="506290175" name="Picture 26"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90175" name="Picture 26" descr="A floor plan of a hous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9756140" cy="5351172"/>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3D1F6" id="Text Box 131" o:spid="_x0000_s1040" type="#_x0000_t202" style="position:absolute;margin-left:0;margin-top:36.85pt;width:768.2pt;height:521.55pt;z-index:25164697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" filled="f" stroked="f">
                <o:lock v:ext="edit" aspectratio="t"/>
                <v:textbox inset="0,0,0,0">
                  <w:txbxContent>
                    <w:p w14:paraId="4F9842F4" w14:textId="07396E29" w:rsidR="00D31AEA" w:rsidRPr="003717D6" w:rsidRDefault="001B017F" w:rsidP="00B6273D">
                      <w:pPr>
                        <w:rPr>
                          <w:szCs w:val="6"/>
                        </w:rPr>
                      </w:pPr>
                      <w:r>
                        <w:rPr>
                          <w:noProof/>
                          <w:szCs w:val="6"/>
                        </w:rPr>
                        <w:drawing>
                          <wp:inline distT="0" distB="0" distL="0" distR="0" wp14:anchorId="4143BDD0" wp14:editId="1D0CE1EA">
                            <wp:extent cx="9756140" cy="5351172"/>
                            <wp:effectExtent l="0" t="0" r="0" b="1905"/>
                            <wp:docPr id="506290175" name="Picture 26"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90175" name="Picture 26" descr="A floor plan of a hous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9756140" cy="5351172"/>
                                    </a:xfrm>
                                    <a:prstGeom prst="rect">
                                      <a:avLst/>
                                    </a:prstGeom>
                                  </pic:spPr>
                                </pic:pic>
                              </a:graphicData>
                            </a:graphic>
                          </wp:inline>
                        </w:drawing>
                      </w:r>
                    </w:p>
                  </w:txbxContent>
                </v:textbox>
                <w10:wrap anchorx="page" anchory="page"/>
              </v:shape>
            </w:pict>
          </mc:Fallback>
        </mc:AlternateContent>
      </w:r>
    </w:p>
    <w:p w14:paraId="69DCE3BB" w14:textId="47F2749F" w:rsidR="009A53A5" w:rsidRDefault="00DD3B6F" w:rsidP="00402050">
      <w:pPr>
        <w:sectPr w:rsidR="009A53A5" w:rsidSect="00524630">
          <w:headerReference w:type="default" r:id="rId27"/>
          <w:footerReference w:type="default" r:id="rId28"/>
          <w:pgSz w:w="16840" w:h="11907" w:orient="landscape" w:code="9"/>
          <w:pgMar w:top="0" w:right="0" w:bottom="0" w:left="0" w:header="0" w:footer="0" w:gutter="0"/>
          <w:cols w:space="567"/>
          <w:docGrid w:linePitch="360"/>
        </w:sectPr>
      </w:pPr>
      <w:r>
        <w:rPr>
          <w:noProof/>
          <w:lang w:val="en-GB" w:eastAsia="en-GB"/>
        </w:rPr>
        <w:lastRenderedPageBreak/>
        <mc:AlternateContent>
          <mc:Choice Requires="wps">
            <w:drawing>
              <wp:anchor distT="0" distB="0" distL="114300" distR="114300" simplePos="0" relativeHeight="251666432" behindDoc="0" locked="0" layoutInCell="1" allowOverlap="1" wp14:anchorId="06AF38DF" wp14:editId="3B70DC8A">
                <wp:simplePos x="0" y="0"/>
                <wp:positionH relativeFrom="page">
                  <wp:posOffset>5346700</wp:posOffset>
                </wp:positionH>
                <wp:positionV relativeFrom="page">
                  <wp:posOffset>3780155</wp:posOffset>
                </wp:positionV>
                <wp:extent cx="5831840" cy="3826510"/>
                <wp:effectExtent l="31750" t="36830" r="32385" b="32385"/>
                <wp:wrapNone/>
                <wp:docPr id="751890347" name="Text Box 1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474B6734" w14:textId="32CDF148" w:rsidR="003717D6" w:rsidRPr="00920F91" w:rsidRDefault="00B46BA6" w:rsidP="002038E3">
                            <w:r>
                              <w:rPr>
                                <w:rFonts w:ascii="Arial" w:hAnsi="Arial" w:cs="Arial"/>
                                <w:noProof/>
                                <w:sz w:val="50"/>
                                <w:szCs w:val="50"/>
                              </w:rPr>
                              <w:drawing>
                                <wp:inline distT="0" distB="0" distL="0" distR="0" wp14:anchorId="4BC13353" wp14:editId="4D4E929C">
                                  <wp:extent cx="5305213" cy="3750310"/>
                                  <wp:effectExtent l="0" t="0" r="0" b="2540"/>
                                  <wp:docPr id="172386211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62112" name="Picture 3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318631" cy="375979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F38DF" id="_x0000_s1041" type="#_x0000_t202" style="position:absolute;margin-left:421pt;margin-top:297.65pt;width:459.2pt;height:301.3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6s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" fillcolor="#abb9c6" strokecolor="#abb9c6" strokeweight="5pt">
                <o:lock v:ext="edit" aspectratio="t"/>
                <v:textbox inset="0,0,0,0">
                  <w:txbxContent>
                    <w:p w14:paraId="474B6734" w14:textId="32CDF148" w:rsidR="003717D6" w:rsidRPr="00920F91" w:rsidRDefault="00B46BA6" w:rsidP="002038E3">
                      <w:r>
                        <w:rPr>
                          <w:rFonts w:ascii="Arial" w:hAnsi="Arial" w:cs="Arial"/>
                          <w:noProof/>
                          <w:sz w:val="50"/>
                          <w:szCs w:val="50"/>
                        </w:rPr>
                        <w:drawing>
                          <wp:inline distT="0" distB="0" distL="0" distR="0" wp14:anchorId="4BC13353" wp14:editId="4D4E929C">
                            <wp:extent cx="5305213" cy="3750310"/>
                            <wp:effectExtent l="0" t="0" r="0" b="2540"/>
                            <wp:docPr id="172386211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62112" name="Picture 3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318631" cy="375979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0B256721" wp14:editId="0A0216B1">
                <wp:simplePos x="0" y="0"/>
                <wp:positionH relativeFrom="page">
                  <wp:posOffset>-48260</wp:posOffset>
                </wp:positionH>
                <wp:positionV relativeFrom="page">
                  <wp:posOffset>3780155</wp:posOffset>
                </wp:positionV>
                <wp:extent cx="5831840" cy="3826510"/>
                <wp:effectExtent l="19050" t="19050" r="35560" b="40640"/>
                <wp:wrapNone/>
                <wp:docPr id="477682071" name="Text Box 1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7DF7C4DB" w14:textId="2E142BDF" w:rsidR="003717D6" w:rsidRPr="00920F91" w:rsidRDefault="002E56ED" w:rsidP="001C19C1">
                            <w:r>
                              <w:rPr>
                                <w:noProof/>
                              </w:rPr>
                              <w:drawing>
                                <wp:inline distT="0" distB="0" distL="0" distR="0" wp14:anchorId="56E3E520" wp14:editId="46996AE9">
                                  <wp:extent cx="5324475" cy="3993356"/>
                                  <wp:effectExtent l="0" t="0" r="0" b="7620"/>
                                  <wp:docPr id="11789195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19509" name="Picture 26"/>
                                          <pic:cNvPicPr/>
                                        </pic:nvPicPr>
                                        <pic:blipFill>
                                          <a:blip r:embed="rId30">
                                            <a:extLst>
                                              <a:ext uri="{28A0092B-C50C-407E-A947-70E740481C1C}">
                                                <a14:useLocalDpi xmlns:a14="http://schemas.microsoft.com/office/drawing/2010/main" val="0"/>
                                              </a:ext>
                                            </a:extLst>
                                          </a:blip>
                                          <a:stretch>
                                            <a:fillRect/>
                                          </a:stretch>
                                        </pic:blipFill>
                                        <pic:spPr>
                                          <a:xfrm>
                                            <a:off x="0" y="0"/>
                                            <a:ext cx="5325447" cy="399408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56721" id="_x0000_s1042" type="#_x0000_t202" style="position:absolute;margin-left:-3.8pt;margin-top:297.65pt;width:459.2pt;height:301.3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" fillcolor="#abb9c6" strokecolor="#abb9c6" strokeweight="5pt">
                <o:lock v:ext="edit" aspectratio="t"/>
                <v:textbox inset="0,0,0,0">
                  <w:txbxContent>
                    <w:p w14:paraId="7DF7C4DB" w14:textId="2E142BDF" w:rsidR="003717D6" w:rsidRPr="00920F91" w:rsidRDefault="002E56ED" w:rsidP="001C19C1">
                      <w:r>
                        <w:rPr>
                          <w:noProof/>
                        </w:rPr>
                        <w:drawing>
                          <wp:inline distT="0" distB="0" distL="0" distR="0" wp14:anchorId="56E3E520" wp14:editId="46996AE9">
                            <wp:extent cx="5324475" cy="3993356"/>
                            <wp:effectExtent l="0" t="0" r="0" b="7620"/>
                            <wp:docPr id="11789195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19509" name="Picture 26"/>
                                    <pic:cNvPicPr/>
                                  </pic:nvPicPr>
                                  <pic:blipFill>
                                    <a:blip r:embed="rId30">
                                      <a:extLst>
                                        <a:ext uri="{28A0092B-C50C-407E-A947-70E740481C1C}">
                                          <a14:useLocalDpi xmlns:a14="http://schemas.microsoft.com/office/drawing/2010/main" val="0"/>
                                        </a:ext>
                                      </a:extLst>
                                    </a:blip>
                                    <a:stretch>
                                      <a:fillRect/>
                                    </a:stretch>
                                  </pic:blipFill>
                                  <pic:spPr>
                                    <a:xfrm>
                                      <a:off x="0" y="0"/>
                                      <a:ext cx="5325447" cy="3994085"/>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34F22598" wp14:editId="7E5D9FDE">
                <wp:simplePos x="0" y="0"/>
                <wp:positionH relativeFrom="page">
                  <wp:posOffset>5346700</wp:posOffset>
                </wp:positionH>
                <wp:positionV relativeFrom="page">
                  <wp:posOffset>-46990</wp:posOffset>
                </wp:positionV>
                <wp:extent cx="5831840" cy="3826510"/>
                <wp:effectExtent l="31750" t="38735" r="32385" b="40005"/>
                <wp:wrapNone/>
                <wp:docPr id="2031514655" name="Text Box 1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55E4093D" w14:textId="10A4849A" w:rsidR="003717D6" w:rsidRPr="00920F91" w:rsidRDefault="00B46BA6" w:rsidP="002038E3">
                            <w:r>
                              <w:rPr>
                                <w:rFonts w:ascii="Arial" w:hAnsi="Arial" w:cs="Arial"/>
                                <w:noProof/>
                                <w:sz w:val="50"/>
                                <w:szCs w:val="50"/>
                              </w:rPr>
                              <w:drawing>
                                <wp:inline distT="0" distB="0" distL="0" distR="0" wp14:anchorId="51CCA3E8" wp14:editId="472279B9">
                                  <wp:extent cx="5753100" cy="4314825"/>
                                  <wp:effectExtent l="0" t="0" r="0" b="9525"/>
                                  <wp:docPr id="8711713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98" id="_x0000_s1043" type="#_x0000_t202" style="position:absolute;margin-left:421pt;margin-top:-3.7pt;width:459.2pt;height:301.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" fillcolor="#abb9c6" strokecolor="#abb9c6" strokeweight="5pt">
                <o:lock v:ext="edit" aspectratio="t"/>
                <v:textbox inset="0,0,0,0">
                  <w:txbxContent>
                    <w:p w14:paraId="55E4093D" w14:textId="10A4849A" w:rsidR="003717D6" w:rsidRPr="00920F91" w:rsidRDefault="00B46BA6" w:rsidP="002038E3">
                      <w:r>
                        <w:rPr>
                          <w:rFonts w:ascii="Arial" w:hAnsi="Arial" w:cs="Arial"/>
                          <w:noProof/>
                          <w:sz w:val="50"/>
                          <w:szCs w:val="50"/>
                        </w:rPr>
                        <w:drawing>
                          <wp:inline distT="0" distB="0" distL="0" distR="0" wp14:anchorId="51CCA3E8" wp14:editId="472279B9">
                            <wp:extent cx="5753100" cy="4314825"/>
                            <wp:effectExtent l="0" t="0" r="0" b="9525"/>
                            <wp:docPr id="8711713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3360" behindDoc="0" locked="0" layoutInCell="1" allowOverlap="1" wp14:anchorId="4899126F" wp14:editId="16DE5C0D">
                <wp:simplePos x="0" y="0"/>
                <wp:positionH relativeFrom="page">
                  <wp:posOffset>-48260</wp:posOffset>
                </wp:positionH>
                <wp:positionV relativeFrom="page">
                  <wp:posOffset>-46990</wp:posOffset>
                </wp:positionV>
                <wp:extent cx="5831840" cy="3826510"/>
                <wp:effectExtent l="37465" t="38735" r="36195" b="40005"/>
                <wp:wrapNone/>
                <wp:docPr id="1123715988" name="Text Box 1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3B0E9EE6" w14:textId="446A856A" w:rsidR="003717D6" w:rsidRPr="00920F91" w:rsidRDefault="00B46BA6" w:rsidP="0064637E">
                            <w:r>
                              <w:rPr>
                                <w:rFonts w:ascii="Arial" w:hAnsi="Arial" w:cs="Arial"/>
                                <w:noProof/>
                                <w:sz w:val="50"/>
                                <w:szCs w:val="50"/>
                              </w:rPr>
                              <w:drawing>
                                <wp:inline distT="0" distB="0" distL="0" distR="0" wp14:anchorId="60326566" wp14:editId="7ACDE360">
                                  <wp:extent cx="5419725" cy="4314825"/>
                                  <wp:effectExtent l="0" t="0" r="9525" b="9525"/>
                                  <wp:docPr id="12208166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19725" cy="43148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9126F" id="_x0000_s1044" type="#_x0000_t202" style="position:absolute;margin-left:-3.8pt;margin-top:-3.7pt;width:459.2pt;height:301.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q0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" fillcolor="#abb9c6" strokecolor="#abb9c6" strokeweight="5pt">
                <o:lock v:ext="edit" aspectratio="t"/>
                <v:textbox inset="0,0,0,0">
                  <w:txbxContent>
                    <w:p w14:paraId="3B0E9EE6" w14:textId="446A856A" w:rsidR="003717D6" w:rsidRPr="00920F91" w:rsidRDefault="00B46BA6" w:rsidP="0064637E">
                      <w:r>
                        <w:rPr>
                          <w:rFonts w:ascii="Arial" w:hAnsi="Arial" w:cs="Arial"/>
                          <w:noProof/>
                          <w:sz w:val="50"/>
                          <w:szCs w:val="50"/>
                        </w:rPr>
                        <w:drawing>
                          <wp:inline distT="0" distB="0" distL="0" distR="0" wp14:anchorId="60326566" wp14:editId="7ACDE360">
                            <wp:extent cx="5419725" cy="4314825"/>
                            <wp:effectExtent l="0" t="0" r="9525" b="9525"/>
                            <wp:docPr id="12208166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19725" cy="4314825"/>
                                    </a:xfrm>
                                    <a:prstGeom prst="rect">
                                      <a:avLst/>
                                    </a:prstGeom>
                                    <a:noFill/>
                                    <a:ln>
                                      <a:noFill/>
                                    </a:ln>
                                  </pic:spPr>
                                </pic:pic>
                              </a:graphicData>
                            </a:graphic>
                          </wp:inline>
                        </w:drawing>
                      </w:r>
                    </w:p>
                  </w:txbxContent>
                </v:textbox>
                <w10:wrap anchorx="page" anchory="page"/>
              </v:shape>
            </w:pict>
          </mc:Fallback>
        </mc:AlternateContent>
      </w:r>
    </w:p>
    <w:p w14:paraId="5A1972B8" w14:textId="65F4B8E7" w:rsidR="009A53A5" w:rsidRDefault="00DD3B6F">
      <w:r>
        <w:rPr>
          <w:noProof/>
          <w:lang w:val="en-GB" w:eastAsia="en-GB"/>
        </w:rPr>
        <w:lastRenderedPageBreak/>
        <mc:AlternateContent>
          <mc:Choice Requires="wps">
            <w:drawing>
              <wp:anchor distT="0" distB="0" distL="114300" distR="114300" simplePos="0" relativeHeight="251662336" behindDoc="0" locked="0" layoutInCell="1" allowOverlap="1" wp14:anchorId="3364FA7A" wp14:editId="5E971B07">
                <wp:simplePos x="0" y="0"/>
                <wp:positionH relativeFrom="page">
                  <wp:posOffset>5347970</wp:posOffset>
                </wp:positionH>
                <wp:positionV relativeFrom="page">
                  <wp:posOffset>-46990</wp:posOffset>
                </wp:positionV>
                <wp:extent cx="5831840" cy="3826510"/>
                <wp:effectExtent l="33020" t="38735" r="40640" b="40005"/>
                <wp:wrapNone/>
                <wp:docPr id="935018942" name="Text Box 1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0E1EBC19" w14:textId="71B7C918" w:rsidR="00FA1AC8" w:rsidRPr="00920F91" w:rsidRDefault="00B24BCD" w:rsidP="00FA1AC8">
                            <w:r>
                              <w:rPr>
                                <w:rFonts w:ascii="Arial" w:hAnsi="Arial" w:cs="Arial"/>
                                <w:noProof/>
                                <w:sz w:val="50"/>
                                <w:szCs w:val="50"/>
                              </w:rPr>
                              <w:drawing>
                                <wp:inline distT="0" distB="0" distL="0" distR="0" wp14:anchorId="06C8417F" wp14:editId="5918908D">
                                  <wp:extent cx="5562600" cy="4048125"/>
                                  <wp:effectExtent l="0" t="0" r="0" b="9525"/>
                                  <wp:docPr id="20681914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91411" name="Picture 30"/>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567609" cy="40517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4FA7A" id="_x0000_s1045" type="#_x0000_t202" style="position:absolute;margin-left:421.1pt;margin-top:-3.7pt;width:459.2pt;height:301.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" fillcolor="#abb9c6" strokecolor="#abb9c6" strokeweight="5pt">
                <o:lock v:ext="edit" aspectratio="t"/>
                <v:textbox inset="0,0,0,0">
                  <w:txbxContent>
                    <w:p w14:paraId="0E1EBC19" w14:textId="71B7C918" w:rsidR="00FA1AC8" w:rsidRPr="00920F91" w:rsidRDefault="00B24BCD" w:rsidP="00FA1AC8">
                      <w:r>
                        <w:rPr>
                          <w:rFonts w:ascii="Arial" w:hAnsi="Arial" w:cs="Arial"/>
                          <w:noProof/>
                          <w:sz w:val="50"/>
                          <w:szCs w:val="50"/>
                        </w:rPr>
                        <w:drawing>
                          <wp:inline distT="0" distB="0" distL="0" distR="0" wp14:anchorId="06C8417F" wp14:editId="5918908D">
                            <wp:extent cx="5562600" cy="4048125"/>
                            <wp:effectExtent l="0" t="0" r="0" b="9525"/>
                            <wp:docPr id="20681914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91411" name="Picture 30"/>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567609" cy="405177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312" behindDoc="0" locked="0" layoutInCell="1" allowOverlap="1" wp14:anchorId="43E9DF1B" wp14:editId="1825A853">
                <wp:simplePos x="0" y="0"/>
                <wp:positionH relativeFrom="page">
                  <wp:posOffset>-46990</wp:posOffset>
                </wp:positionH>
                <wp:positionV relativeFrom="page">
                  <wp:posOffset>-46990</wp:posOffset>
                </wp:positionV>
                <wp:extent cx="5831840" cy="3826510"/>
                <wp:effectExtent l="38735" t="38735" r="34925" b="40005"/>
                <wp:wrapNone/>
                <wp:docPr id="823312529" name="Text Box 1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6BDB66C8" w14:textId="234BEA69" w:rsidR="00FA1AC8" w:rsidRPr="00920F91" w:rsidRDefault="00B24BCD" w:rsidP="00FA1AC8">
                            <w:r>
                              <w:rPr>
                                <w:rFonts w:ascii="Arial" w:hAnsi="Arial" w:cs="Arial"/>
                                <w:noProof/>
                                <w:sz w:val="50"/>
                                <w:szCs w:val="50"/>
                              </w:rPr>
                              <w:drawing>
                                <wp:inline distT="0" distB="0" distL="0" distR="0" wp14:anchorId="0B24F80D" wp14:editId="413351DB">
                                  <wp:extent cx="5438775" cy="3971925"/>
                                  <wp:effectExtent l="0" t="0" r="9525" b="9525"/>
                                  <wp:docPr id="5764078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8775" cy="39719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9DF1B" id="_x0000_s1046" type="#_x0000_t202" style="position:absolute;margin-left:-3.7pt;margin-top:-3.7pt;width:459.2pt;height:301.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mC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" fillcolor="#abb9c6" strokecolor="#abb9c6" strokeweight="5pt">
                <o:lock v:ext="edit" aspectratio="t"/>
                <v:textbox inset="0,0,0,0">
                  <w:txbxContent>
                    <w:p w14:paraId="6BDB66C8" w14:textId="234BEA69" w:rsidR="00FA1AC8" w:rsidRPr="00920F91" w:rsidRDefault="00B24BCD" w:rsidP="00FA1AC8">
                      <w:r>
                        <w:rPr>
                          <w:rFonts w:ascii="Arial" w:hAnsi="Arial" w:cs="Arial"/>
                          <w:noProof/>
                          <w:sz w:val="50"/>
                          <w:szCs w:val="50"/>
                        </w:rPr>
                        <w:drawing>
                          <wp:inline distT="0" distB="0" distL="0" distR="0" wp14:anchorId="0B24F80D" wp14:editId="413351DB">
                            <wp:extent cx="5438775" cy="3971925"/>
                            <wp:effectExtent l="0" t="0" r="9525" b="9525"/>
                            <wp:docPr id="5764078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8775" cy="3971925"/>
                                    </a:xfrm>
                                    <a:prstGeom prst="rect">
                                      <a:avLst/>
                                    </a:prstGeom>
                                    <a:noFill/>
                                    <a:ln>
                                      <a:noFill/>
                                    </a:ln>
                                  </pic:spPr>
                                </pic:pic>
                              </a:graphicData>
                            </a:graphic>
                          </wp:inline>
                        </w:drawing>
                      </w:r>
                    </w:p>
                  </w:txbxContent>
                </v:textbox>
                <w10:wrap anchorx="page" anchory="page"/>
              </v:shape>
            </w:pict>
          </mc:Fallback>
        </mc:AlternateContent>
      </w:r>
    </w:p>
    <w:sectPr w:rsidR="009A53A5" w:rsidSect="00524630">
      <w:headerReference w:type="default" r:id="rId35"/>
      <w:footerReference w:type="default" r:id="rId36"/>
      <w:pgSz w:w="16840" w:h="11907" w:orient="landscape" w:code="9"/>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990496" w14:textId="77777777" w:rsidR="00DD3B6F" w:rsidRDefault="00DD3B6F">
      <w:r>
        <w:separator/>
      </w:r>
    </w:p>
  </w:endnote>
  <w:endnote w:type="continuationSeparator" w:id="0">
    <w:p w14:paraId="2C170D2B" w14:textId="77777777" w:rsidR="00DD3B6F" w:rsidRDefault="00DD3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BBCE26" w14:textId="7A0779CF" w:rsidR="007571FA" w:rsidRDefault="00DD3B6F">
    <w:pPr>
      <w:pStyle w:val="Footer"/>
    </w:pPr>
    <w:r>
      <w:rPr>
        <w:noProof/>
        <w:lang w:eastAsia="en-GB"/>
      </w:rPr>
      <mc:AlternateContent>
        <mc:Choice Requires="wps">
          <w:drawing>
            <wp:anchor distT="0" distB="0" distL="114300" distR="114300" simplePos="0" relativeHeight="251658752" behindDoc="1" locked="0" layoutInCell="1" allowOverlap="1" wp14:anchorId="1A0D0A8A" wp14:editId="53763CCD">
              <wp:simplePos x="0" y="0"/>
              <wp:positionH relativeFrom="page">
                <wp:posOffset>0</wp:posOffset>
              </wp:positionH>
              <wp:positionV relativeFrom="page">
                <wp:posOffset>0</wp:posOffset>
              </wp:positionV>
              <wp:extent cx="10763885" cy="7632065"/>
              <wp:effectExtent l="0" t="0" r="0" b="0"/>
              <wp:wrapNone/>
              <wp:docPr id="1642635653"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632065"/>
                      </a:xfrm>
                      <a:prstGeom prst="rect">
                        <a:avLst/>
                      </a:prstGeom>
                      <a:solidFill>
                        <a:srgbClr val="ABB9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DBC44" id="Rectangle 37" o:spid="_x0000_s1026" style="position:absolute;margin-left:0;margin-top:0;width:847.55pt;height:600.9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" fillcolor="#abb9c6" stroked="f">
              <w10:wrap anchorx="page" anchory="page"/>
            </v:rect>
          </w:pict>
        </mc:Fallback>
      </mc:AlternateContent>
    </w:r>
  </w:p>
  <w:p w14:paraId="3CE0452C" w14:textId="77777777" w:rsidR="007571FA" w:rsidRDefault="007571F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2DD031" w14:textId="635E1EBD" w:rsidR="007571FA" w:rsidRDefault="00DD3B6F">
    <w:pPr>
      <w:pStyle w:val="Footer"/>
    </w:pPr>
    <w:r>
      <w:rPr>
        <w:noProof/>
        <w:lang w:eastAsia="en-GB"/>
      </w:rPr>
      <mc:AlternateContent>
        <mc:Choice Requires="wps">
          <w:drawing>
            <wp:anchor distT="0" distB="0" distL="114300" distR="114300" simplePos="0" relativeHeight="251659776" behindDoc="0" locked="0" layoutInCell="1" allowOverlap="1" wp14:anchorId="0159FEBE" wp14:editId="3E948925">
              <wp:simplePos x="0" y="0"/>
              <wp:positionH relativeFrom="page">
                <wp:posOffset>0</wp:posOffset>
              </wp:positionH>
              <wp:positionV relativeFrom="page">
                <wp:posOffset>0</wp:posOffset>
              </wp:positionV>
              <wp:extent cx="11631295" cy="7631430"/>
              <wp:effectExtent l="38100" t="38100" r="36830" b="36195"/>
              <wp:wrapNone/>
              <wp:docPr id="428533248" name="Text Box 1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631295" cy="7631430"/>
                      </a:xfrm>
                      <a:prstGeom prst="rect">
                        <a:avLst/>
                      </a:prstGeom>
                      <a:solidFill>
                        <a:srgbClr val="ABB9C6"/>
                      </a:solidFill>
                      <a:ln w="63500">
                        <a:solidFill>
                          <a:srgbClr val="ABB9C6"/>
                        </a:solidFill>
                        <a:miter lim="800000"/>
                        <a:headEnd/>
                        <a:tailEnd/>
                      </a:ln>
                    </wps:spPr>
                    <wps:txbx>
                      <w:txbxContent>
                        <w:p w14:paraId="0915D820" w14:textId="77777777" w:rsidR="00B20CDB" w:rsidRPr="00920F91" w:rsidRDefault="00B20CDB" w:rsidP="00B20CD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59FEBE" id="_x0000_t202" coordsize="21600,21600" o:spt="202" path="m,l,21600r21600,l21600,xe">
              <v:stroke joinstyle="miter"/>
              <v:path gradientshapeok="t" o:connecttype="rect"/>
            </v:shapetype>
            <v:shape id="_x0000_s1047" type="#_x0000_t202" style="position:absolute;margin-left:0;margin-top:0;width:915.85pt;height:600.9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" fillcolor="#abb9c6" strokecolor="#abb9c6" strokeweight="5pt">
              <o:lock v:ext="edit" aspectratio="t"/>
              <v:textbox inset="0,0,0,0">
                <w:txbxContent>
                  <w:p w14:paraId="0915D820" w14:textId="77777777" w:rsidR="00B20CDB" w:rsidRPr="00920F91" w:rsidRDefault="00B20CDB" w:rsidP="00B20CDB"/>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E5904D" w14:textId="77777777" w:rsidR="009A53A5" w:rsidRDefault="009A53A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AC1965" w14:textId="77777777" w:rsidR="00D31AEA" w:rsidRDefault="00D31AE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058D78" w14:textId="77777777" w:rsidR="00D31AEA" w:rsidRDefault="00D31AEA"/>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07E2B" w14:textId="77777777" w:rsidR="009A53A5" w:rsidRDefault="009A53A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144ACA" w14:textId="77777777" w:rsidR="00DD3B6F" w:rsidRDefault="00DD3B6F">
      <w:r>
        <w:separator/>
      </w:r>
    </w:p>
  </w:footnote>
  <w:footnote w:type="continuationSeparator" w:id="0">
    <w:p w14:paraId="5EA4BC7B" w14:textId="77777777" w:rsidR="00DD3B6F" w:rsidRDefault="00DD3B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ADD9F9" w14:textId="77777777" w:rsidR="007571FA" w:rsidRDefault="007571F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F631A" w14:textId="77777777" w:rsidR="009A53A5" w:rsidRDefault="009A53A5">
    <w:pPr>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FD4799" w14:textId="77777777" w:rsidR="00D31AEA" w:rsidRDefault="00D31AEA">
    <w:pPr>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A56100" w14:textId="77777777" w:rsidR="00D31AEA" w:rsidRDefault="00D31AEA">
    <w:pPr>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FDCE0" w14:textId="494B67C6" w:rsidR="009A53A5" w:rsidRDefault="00DD3B6F">
    <w:r>
      <w:rPr>
        <w:noProof/>
      </w:rPr>
      <w:drawing>
        <wp:anchor distT="0" distB="0" distL="114300" distR="114300" simplePos="0" relativeHeight="251657728" behindDoc="0" locked="0" layoutInCell="1" allowOverlap="1" wp14:anchorId="748E71BF" wp14:editId="33C936E3">
          <wp:simplePos x="0" y="0"/>
          <wp:positionH relativeFrom="page">
            <wp:posOffset>4101465</wp:posOffset>
          </wp:positionH>
          <wp:positionV relativeFrom="page">
            <wp:posOffset>4324350</wp:posOffset>
          </wp:positionV>
          <wp:extent cx="2487295" cy="1158875"/>
          <wp:effectExtent l="0" t="0" r="0" b="0"/>
          <wp:wrapNone/>
          <wp:docPr id="3" name="Picture 46" descr="Hearnes border New Log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earnes border New Logo 20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87295" cy="11588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704" behindDoc="1" locked="0" layoutInCell="1" allowOverlap="1" wp14:anchorId="17AEAB78" wp14:editId="133AB5A4">
              <wp:simplePos x="0" y="0"/>
              <wp:positionH relativeFrom="page">
                <wp:posOffset>467995</wp:posOffset>
              </wp:positionH>
              <wp:positionV relativeFrom="page">
                <wp:posOffset>5941060</wp:posOffset>
              </wp:positionV>
              <wp:extent cx="9756140" cy="1257300"/>
              <wp:effectExtent l="0" t="0" r="0" b="0"/>
              <wp:wrapNone/>
              <wp:docPr id="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14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C12D1" w14:textId="77777777" w:rsidR="00CB4853" w:rsidRPr="00CB4853" w:rsidRDefault="00CB4853" w:rsidP="00CB4853">
                          <w:pPr>
                            <w:pStyle w:val="Address"/>
                            <w:spacing w:line="300" w:lineRule="auto"/>
                            <w:rPr>
                              <w:rFonts w:ascii="Calibri" w:hAnsi="Calibri" w:cs="Arial"/>
                              <w:color w:val="FFFFFF"/>
                              <w:sz w:val="32"/>
                              <w:szCs w:val="32"/>
                            </w:rPr>
                          </w:pPr>
                          <w:r w:rsidRPr="00CB4853">
                            <w:rPr>
                              <w:rFonts w:ascii="Calibri" w:hAnsi="Calibri" w:cs="Arial"/>
                              <w:color w:val="FFFFFF"/>
                              <w:sz w:val="32"/>
                              <w:szCs w:val="32"/>
                            </w:rPr>
                            <w:t>www.hearnes.com</w:t>
                          </w:r>
                        </w:p>
                        <w:p w14:paraId="5C8ADBD4" w14:textId="77777777" w:rsidR="00CB4853" w:rsidRPr="00CB4853" w:rsidRDefault="00CB4853" w:rsidP="00CB4853">
                          <w:pPr>
                            <w:pStyle w:val="Address"/>
                            <w:spacing w:line="300" w:lineRule="auto"/>
                            <w:rPr>
                              <w:rFonts w:ascii="Calibri" w:hAnsi="Calibri" w:cs="Arial"/>
                              <w:color w:val="FFFFFF"/>
                              <w:sz w:val="24"/>
                              <w:szCs w:val="24"/>
                            </w:rPr>
                          </w:pPr>
                          <w:r w:rsidRPr="00CB4853">
                            <w:rPr>
                              <w:rFonts w:ascii="Calibri" w:hAnsi="Calibri" w:cs="Arial"/>
                              <w:color w:val="FFFFFF"/>
                              <w:sz w:val="24"/>
                              <w:szCs w:val="24"/>
                            </w:rPr>
                            <w:t>18 - 20 Parkstone Road, Poole, Dorset, BH15 2PG</w:t>
                          </w:r>
                        </w:p>
                        <w:p w14:paraId="56203040" w14:textId="77777777" w:rsidR="00CB4853" w:rsidRPr="00CB4853" w:rsidRDefault="00CB4853" w:rsidP="00CB4853">
                          <w:pPr>
                            <w:pStyle w:val="Address"/>
                            <w:spacing w:line="300" w:lineRule="auto"/>
                            <w:rPr>
                              <w:rFonts w:ascii="Calibri" w:hAnsi="Calibri" w:cs="Arial"/>
                              <w:color w:val="FFFFFF"/>
                              <w:sz w:val="24"/>
                              <w:szCs w:val="24"/>
                            </w:rPr>
                          </w:pPr>
                          <w:r w:rsidRPr="00CB4853">
                            <w:rPr>
                              <w:rFonts w:ascii="Calibri" w:hAnsi="Calibri" w:cs="Arial"/>
                              <w:color w:val="FFFFFF"/>
                              <w:sz w:val="24"/>
                              <w:szCs w:val="24"/>
                            </w:rPr>
                            <w:t>Tel: 01202 377377   Email: poole@hearnes.com</w:t>
                          </w:r>
                        </w:p>
                        <w:p w14:paraId="2BE7F818" w14:textId="77777777" w:rsidR="00CB4853" w:rsidRPr="00CB4853" w:rsidRDefault="00CB4853" w:rsidP="00CB4853">
                          <w:pPr>
                            <w:pStyle w:val="Address"/>
                            <w:spacing w:line="300" w:lineRule="auto"/>
                            <w:rPr>
                              <w:rFonts w:ascii="Calibri" w:hAnsi="Calibri" w:cs="Arial"/>
                              <w:color w:val="FFFFFF"/>
                              <w:sz w:val="24"/>
                              <w:szCs w:val="24"/>
                            </w:rPr>
                          </w:pPr>
                        </w:p>
                        <w:p w14:paraId="7D257952" w14:textId="77777777" w:rsidR="00CB4853" w:rsidRPr="00CB4853" w:rsidRDefault="00CB4853" w:rsidP="00CB4853">
                          <w:pPr>
                            <w:pStyle w:val="Address"/>
                            <w:spacing w:line="300" w:lineRule="auto"/>
                            <w:rPr>
                              <w:rFonts w:ascii="Calibri" w:hAnsi="Calibri" w:cs="Arial"/>
                              <w:color w:val="FFFFFF"/>
                              <w:sz w:val="24"/>
                              <w:szCs w:val="24"/>
                            </w:rPr>
                          </w:pPr>
                          <w:r w:rsidRPr="00CB4853">
                            <w:rPr>
                              <w:rFonts w:ascii="Calibri" w:hAnsi="Calibri" w:cs="Arial"/>
                              <w:color w:val="FFFFFF"/>
                              <w:sz w:val="24"/>
                              <w:szCs w:val="24"/>
                            </w:rPr>
                            <w:t xml:space="preserve">Offices also at: </w:t>
                          </w:r>
                          <w:r w:rsidRPr="00316524">
                            <w:rPr>
                              <w:rFonts w:ascii="Calibri" w:hAnsi="Calibri" w:cs="Arial"/>
                              <w:color w:val="FFFFFF"/>
                              <w:sz w:val="24"/>
                              <w:szCs w:val="24"/>
                            </w:rPr>
                            <w:t>BOURNEMOUTH, FERNDOWN, RINGWOOD &amp; WIMBORNE</w:t>
                          </w:r>
                        </w:p>
                        <w:p w14:paraId="21AC3F5E" w14:textId="77777777" w:rsidR="00CB4853" w:rsidRPr="00CB4853" w:rsidRDefault="00CB4853" w:rsidP="00CB4853">
                          <w:pPr>
                            <w:rPr>
                              <w:rFonts w:ascii="Calibri" w:hAnsi="Calibri"/>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AEAB78" id="_x0000_t202" coordsize="21600,21600" o:spt="202" path="m,l,21600r21600,l21600,xe">
              <v:stroke joinstyle="miter"/>
              <v:path gradientshapeok="t" o:connecttype="rect"/>
            </v:shapetype>
            <v:shape id="Text Box 45" o:spid="_x0000_s1048" type="#_x0000_t202" style="position:absolute;margin-left:36.85pt;margin-top:467.8pt;width:768.2pt;height:99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" filled="f" stroked="f">
              <v:textbox inset="0,0,0,0">
                <w:txbxContent>
                  <w:p w14:paraId="769C12D1" w14:textId="77777777" w:rsidR="00CB4853" w:rsidRPr="00CB4853" w:rsidRDefault="00CB4853" w:rsidP="00CB4853">
                    <w:pPr>
                      <w:pStyle w:val="Address"/>
                      <w:spacing w:line="300" w:lineRule="auto"/>
                      <w:rPr>
                        <w:rFonts w:ascii="Calibri" w:hAnsi="Calibri" w:cs="Arial"/>
                        <w:color w:val="FFFFFF"/>
                        <w:sz w:val="32"/>
                        <w:szCs w:val="32"/>
                      </w:rPr>
                    </w:pPr>
                    <w:r w:rsidRPr="00CB4853">
                      <w:rPr>
                        <w:rFonts w:ascii="Calibri" w:hAnsi="Calibri" w:cs="Arial"/>
                        <w:color w:val="FFFFFF"/>
                        <w:sz w:val="32"/>
                        <w:szCs w:val="32"/>
                      </w:rPr>
                      <w:t>www.hearnes.com</w:t>
                    </w:r>
                  </w:p>
                  <w:p w14:paraId="5C8ADBD4" w14:textId="77777777" w:rsidR="00CB4853" w:rsidRPr="00CB4853" w:rsidRDefault="00CB4853" w:rsidP="00CB4853">
                    <w:pPr>
                      <w:pStyle w:val="Address"/>
                      <w:spacing w:line="300" w:lineRule="auto"/>
                      <w:rPr>
                        <w:rFonts w:ascii="Calibri" w:hAnsi="Calibri" w:cs="Arial"/>
                        <w:color w:val="FFFFFF"/>
                        <w:sz w:val="24"/>
                        <w:szCs w:val="24"/>
                      </w:rPr>
                    </w:pPr>
                    <w:r w:rsidRPr="00CB4853">
                      <w:rPr>
                        <w:rFonts w:ascii="Calibri" w:hAnsi="Calibri" w:cs="Arial"/>
                        <w:color w:val="FFFFFF"/>
                        <w:sz w:val="24"/>
                        <w:szCs w:val="24"/>
                      </w:rPr>
                      <w:t>18 - 20 Parkstone Road, Poole, Dorset, BH15 2PG</w:t>
                    </w:r>
                  </w:p>
                  <w:p w14:paraId="56203040" w14:textId="77777777" w:rsidR="00CB4853" w:rsidRPr="00CB4853" w:rsidRDefault="00CB4853" w:rsidP="00CB4853">
                    <w:pPr>
                      <w:pStyle w:val="Address"/>
                      <w:spacing w:line="300" w:lineRule="auto"/>
                      <w:rPr>
                        <w:rFonts w:ascii="Calibri" w:hAnsi="Calibri" w:cs="Arial"/>
                        <w:color w:val="FFFFFF"/>
                        <w:sz w:val="24"/>
                        <w:szCs w:val="24"/>
                      </w:rPr>
                    </w:pPr>
                    <w:r w:rsidRPr="00CB4853">
                      <w:rPr>
                        <w:rFonts w:ascii="Calibri" w:hAnsi="Calibri" w:cs="Arial"/>
                        <w:color w:val="FFFFFF"/>
                        <w:sz w:val="24"/>
                        <w:szCs w:val="24"/>
                      </w:rPr>
                      <w:t>Tel: 01202 377377   Email: poole@hearnes.com</w:t>
                    </w:r>
                  </w:p>
                  <w:p w14:paraId="2BE7F818" w14:textId="77777777" w:rsidR="00CB4853" w:rsidRPr="00CB4853" w:rsidRDefault="00CB4853" w:rsidP="00CB4853">
                    <w:pPr>
                      <w:pStyle w:val="Address"/>
                      <w:spacing w:line="300" w:lineRule="auto"/>
                      <w:rPr>
                        <w:rFonts w:ascii="Calibri" w:hAnsi="Calibri" w:cs="Arial"/>
                        <w:color w:val="FFFFFF"/>
                        <w:sz w:val="24"/>
                        <w:szCs w:val="24"/>
                      </w:rPr>
                    </w:pPr>
                  </w:p>
                  <w:p w14:paraId="7D257952" w14:textId="77777777" w:rsidR="00CB4853" w:rsidRPr="00CB4853" w:rsidRDefault="00CB4853" w:rsidP="00CB4853">
                    <w:pPr>
                      <w:pStyle w:val="Address"/>
                      <w:spacing w:line="300" w:lineRule="auto"/>
                      <w:rPr>
                        <w:rFonts w:ascii="Calibri" w:hAnsi="Calibri" w:cs="Arial"/>
                        <w:color w:val="FFFFFF"/>
                        <w:sz w:val="24"/>
                        <w:szCs w:val="24"/>
                      </w:rPr>
                    </w:pPr>
                    <w:r w:rsidRPr="00CB4853">
                      <w:rPr>
                        <w:rFonts w:ascii="Calibri" w:hAnsi="Calibri" w:cs="Arial"/>
                        <w:color w:val="FFFFFF"/>
                        <w:sz w:val="24"/>
                        <w:szCs w:val="24"/>
                      </w:rPr>
                      <w:t xml:space="preserve">Offices also at: </w:t>
                    </w:r>
                    <w:r w:rsidRPr="00316524">
                      <w:rPr>
                        <w:rFonts w:ascii="Calibri" w:hAnsi="Calibri" w:cs="Arial"/>
                        <w:color w:val="FFFFFF"/>
                        <w:sz w:val="24"/>
                        <w:szCs w:val="24"/>
                      </w:rPr>
                      <w:t>BOURNEMOUTH, FERNDOWN, RINGWOOD &amp; WIMBORNE</w:t>
                    </w:r>
                  </w:p>
                  <w:p w14:paraId="21AC3F5E" w14:textId="77777777" w:rsidR="00CB4853" w:rsidRPr="00CB4853" w:rsidRDefault="00CB4853" w:rsidP="00CB4853">
                    <w:pPr>
                      <w:rPr>
                        <w:rFonts w:ascii="Calibri" w:hAnsi="Calibri"/>
                        <w:szCs w:val="36"/>
                      </w:rPr>
                    </w:pPr>
                  </w:p>
                </w:txbxContent>
              </v:textbox>
              <w10:wrap anchorx="page" anchory="page"/>
            </v:shape>
          </w:pict>
        </mc:Fallback>
      </mc:AlternateContent>
    </w:r>
    <w:r>
      <w:rPr>
        <w:noProof/>
      </w:rPr>
      <mc:AlternateContent>
        <mc:Choice Requires="wps">
          <w:drawing>
            <wp:anchor distT="0" distB="0" distL="114300" distR="114300" simplePos="0" relativeHeight="251655680" behindDoc="1" locked="0" layoutInCell="1" allowOverlap="1" wp14:anchorId="22F4DC02" wp14:editId="7EF12BA0">
              <wp:simplePos x="0" y="0"/>
              <wp:positionH relativeFrom="page">
                <wp:posOffset>-36195</wp:posOffset>
              </wp:positionH>
              <wp:positionV relativeFrom="page">
                <wp:posOffset>-36195</wp:posOffset>
              </wp:positionV>
              <wp:extent cx="10763885" cy="7632065"/>
              <wp:effectExtent l="0" t="0" r="0" b="0"/>
              <wp:wrapNone/>
              <wp:docPr id="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632065"/>
                      </a:xfrm>
                      <a:prstGeom prst="rect">
                        <a:avLst/>
                      </a:prstGeom>
                      <a:solidFill>
                        <a:srgbClr val="0030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4248D" id="Rectangle 41" o:spid="_x0000_s1026" style="position:absolute;margin-left:-2.85pt;margin-top:-2.85pt;width:847.55pt;height:600.9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" fillcolor="#00305d"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BA31652"/>
    <w:multiLevelType w:val="hybridMultilevel"/>
    <w:tmpl w:val="1E10B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1184245754">
    <w:abstractNumId w:val="3"/>
  </w:num>
  <w:num w:numId="2" w16cid:durableId="1323968056">
    <w:abstractNumId w:val="0"/>
  </w:num>
  <w:num w:numId="3" w16cid:durableId="1773740421">
    <w:abstractNumId w:val="2"/>
  </w:num>
  <w:num w:numId="4" w16cid:durableId="6904902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8"/>
  <w:embedSystemFonts/>
  <w:proofState w:spelling="clean"/>
  <w:attachedTemplate r:id="rId1"/>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20"/>
  <w:drawingGridHorizontalSpacing w:val="187"/>
  <w:displayVerticalDrawingGridEvery w:val="2"/>
  <w:noPunctuationKerning/>
  <w:characterSpacingControl w:val="doNotCompress"/>
  <w:hdrShapeDefaults>
    <o:shapedefaults v:ext="edit" spidmax="2050">
      <o:colormru v:ext="edit" colors="#254472,#005943,#fffcda,#a1e5fd,#039,#051695,#002b82,#0e275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3B6F"/>
    <w:rsid w:val="000041FE"/>
    <w:rsid w:val="00022018"/>
    <w:rsid w:val="00033054"/>
    <w:rsid w:val="0004715E"/>
    <w:rsid w:val="000746F9"/>
    <w:rsid w:val="00086469"/>
    <w:rsid w:val="00091675"/>
    <w:rsid w:val="00097266"/>
    <w:rsid w:val="000A23AD"/>
    <w:rsid w:val="000A2D89"/>
    <w:rsid w:val="000C2FF6"/>
    <w:rsid w:val="00116DDA"/>
    <w:rsid w:val="00122ECB"/>
    <w:rsid w:val="00137243"/>
    <w:rsid w:val="0017295E"/>
    <w:rsid w:val="0019037B"/>
    <w:rsid w:val="001B017F"/>
    <w:rsid w:val="001C19C1"/>
    <w:rsid w:val="001D056B"/>
    <w:rsid w:val="001F4C7F"/>
    <w:rsid w:val="002038E3"/>
    <w:rsid w:val="00243C67"/>
    <w:rsid w:val="00251786"/>
    <w:rsid w:val="00260AE6"/>
    <w:rsid w:val="002B009E"/>
    <w:rsid w:val="002B4F47"/>
    <w:rsid w:val="002E3F80"/>
    <w:rsid w:val="002E56ED"/>
    <w:rsid w:val="002E6841"/>
    <w:rsid w:val="002F20AE"/>
    <w:rsid w:val="002F4E13"/>
    <w:rsid w:val="003231FF"/>
    <w:rsid w:val="003339C3"/>
    <w:rsid w:val="00350B62"/>
    <w:rsid w:val="00357B6B"/>
    <w:rsid w:val="003717D6"/>
    <w:rsid w:val="00372264"/>
    <w:rsid w:val="003928DC"/>
    <w:rsid w:val="00393EF0"/>
    <w:rsid w:val="003B6EE8"/>
    <w:rsid w:val="003C153F"/>
    <w:rsid w:val="003D5863"/>
    <w:rsid w:val="004000A3"/>
    <w:rsid w:val="00401B0F"/>
    <w:rsid w:val="00402050"/>
    <w:rsid w:val="00405F07"/>
    <w:rsid w:val="004067EA"/>
    <w:rsid w:val="00431E10"/>
    <w:rsid w:val="00472014"/>
    <w:rsid w:val="00476F02"/>
    <w:rsid w:val="00487368"/>
    <w:rsid w:val="004B18A9"/>
    <w:rsid w:val="004B76A7"/>
    <w:rsid w:val="00523B93"/>
    <w:rsid w:val="00524630"/>
    <w:rsid w:val="00525E81"/>
    <w:rsid w:val="005431EC"/>
    <w:rsid w:val="00553F6B"/>
    <w:rsid w:val="00566D12"/>
    <w:rsid w:val="00584281"/>
    <w:rsid w:val="005C7ED9"/>
    <w:rsid w:val="005D3796"/>
    <w:rsid w:val="005D42EC"/>
    <w:rsid w:val="005D6B70"/>
    <w:rsid w:val="005E1946"/>
    <w:rsid w:val="005E5477"/>
    <w:rsid w:val="006241B5"/>
    <w:rsid w:val="0062769E"/>
    <w:rsid w:val="0064637E"/>
    <w:rsid w:val="00650FE0"/>
    <w:rsid w:val="006573F9"/>
    <w:rsid w:val="00666976"/>
    <w:rsid w:val="00670AA4"/>
    <w:rsid w:val="006A54FC"/>
    <w:rsid w:val="006A6DE0"/>
    <w:rsid w:val="006B1A2C"/>
    <w:rsid w:val="006C1C6C"/>
    <w:rsid w:val="006D1B89"/>
    <w:rsid w:val="007141C4"/>
    <w:rsid w:val="00721A9D"/>
    <w:rsid w:val="007436E0"/>
    <w:rsid w:val="00755E93"/>
    <w:rsid w:val="007571FA"/>
    <w:rsid w:val="0077210E"/>
    <w:rsid w:val="00777A4E"/>
    <w:rsid w:val="007A13C0"/>
    <w:rsid w:val="007B1572"/>
    <w:rsid w:val="007C5FA7"/>
    <w:rsid w:val="008152C6"/>
    <w:rsid w:val="00825C4E"/>
    <w:rsid w:val="00847500"/>
    <w:rsid w:val="0086322F"/>
    <w:rsid w:val="00876371"/>
    <w:rsid w:val="008776A9"/>
    <w:rsid w:val="00893504"/>
    <w:rsid w:val="008A39AF"/>
    <w:rsid w:val="008A47BD"/>
    <w:rsid w:val="008C1AB3"/>
    <w:rsid w:val="008F33F8"/>
    <w:rsid w:val="009038B4"/>
    <w:rsid w:val="009303D0"/>
    <w:rsid w:val="009335AC"/>
    <w:rsid w:val="00943131"/>
    <w:rsid w:val="009700D0"/>
    <w:rsid w:val="00982E5F"/>
    <w:rsid w:val="00991FE7"/>
    <w:rsid w:val="009A16A9"/>
    <w:rsid w:val="009A53A5"/>
    <w:rsid w:val="009E6D5B"/>
    <w:rsid w:val="009F0A1A"/>
    <w:rsid w:val="00A14E4D"/>
    <w:rsid w:val="00A20F5D"/>
    <w:rsid w:val="00A238A8"/>
    <w:rsid w:val="00A249A6"/>
    <w:rsid w:val="00A258F9"/>
    <w:rsid w:val="00A32EE9"/>
    <w:rsid w:val="00A41F83"/>
    <w:rsid w:val="00A42C6F"/>
    <w:rsid w:val="00A47677"/>
    <w:rsid w:val="00A84AEE"/>
    <w:rsid w:val="00A86F17"/>
    <w:rsid w:val="00A935B7"/>
    <w:rsid w:val="00A93C08"/>
    <w:rsid w:val="00A96464"/>
    <w:rsid w:val="00AA3456"/>
    <w:rsid w:val="00AC2CC6"/>
    <w:rsid w:val="00AD1C77"/>
    <w:rsid w:val="00AD4490"/>
    <w:rsid w:val="00B00359"/>
    <w:rsid w:val="00B065DE"/>
    <w:rsid w:val="00B100D9"/>
    <w:rsid w:val="00B108AE"/>
    <w:rsid w:val="00B11CFA"/>
    <w:rsid w:val="00B20CDB"/>
    <w:rsid w:val="00B24BCD"/>
    <w:rsid w:val="00B2681D"/>
    <w:rsid w:val="00B35FB7"/>
    <w:rsid w:val="00B46BA6"/>
    <w:rsid w:val="00B6273D"/>
    <w:rsid w:val="00B65346"/>
    <w:rsid w:val="00B80E23"/>
    <w:rsid w:val="00B82709"/>
    <w:rsid w:val="00BB20D4"/>
    <w:rsid w:val="00BF4547"/>
    <w:rsid w:val="00C45FDE"/>
    <w:rsid w:val="00C570CF"/>
    <w:rsid w:val="00C617A2"/>
    <w:rsid w:val="00C66512"/>
    <w:rsid w:val="00C72D1D"/>
    <w:rsid w:val="00C76E3F"/>
    <w:rsid w:val="00C844EC"/>
    <w:rsid w:val="00C86268"/>
    <w:rsid w:val="00CA6879"/>
    <w:rsid w:val="00CB4853"/>
    <w:rsid w:val="00CD1A08"/>
    <w:rsid w:val="00CE3B20"/>
    <w:rsid w:val="00CF0ED9"/>
    <w:rsid w:val="00D0573D"/>
    <w:rsid w:val="00D137C9"/>
    <w:rsid w:val="00D31AEA"/>
    <w:rsid w:val="00D51E3A"/>
    <w:rsid w:val="00D63CA2"/>
    <w:rsid w:val="00D7274F"/>
    <w:rsid w:val="00D743BD"/>
    <w:rsid w:val="00D82FB2"/>
    <w:rsid w:val="00D96523"/>
    <w:rsid w:val="00DC193B"/>
    <w:rsid w:val="00DC24E3"/>
    <w:rsid w:val="00DD1DA2"/>
    <w:rsid w:val="00DD3B6F"/>
    <w:rsid w:val="00DE0A3F"/>
    <w:rsid w:val="00DE51C8"/>
    <w:rsid w:val="00DE70F2"/>
    <w:rsid w:val="00DF33EC"/>
    <w:rsid w:val="00DF60E1"/>
    <w:rsid w:val="00E07517"/>
    <w:rsid w:val="00E256FE"/>
    <w:rsid w:val="00E42101"/>
    <w:rsid w:val="00E43136"/>
    <w:rsid w:val="00E6153B"/>
    <w:rsid w:val="00E70E29"/>
    <w:rsid w:val="00EA57E1"/>
    <w:rsid w:val="00EB0B07"/>
    <w:rsid w:val="00EC5A7C"/>
    <w:rsid w:val="00EE5E02"/>
    <w:rsid w:val="00F00350"/>
    <w:rsid w:val="00F03BA6"/>
    <w:rsid w:val="00F60A52"/>
    <w:rsid w:val="00F61298"/>
    <w:rsid w:val="00F645E4"/>
    <w:rsid w:val="00F90803"/>
    <w:rsid w:val="00F90CE5"/>
    <w:rsid w:val="00FA1AC8"/>
    <w:rsid w:val="00FA7A1B"/>
    <w:rsid w:val="00FB004E"/>
    <w:rsid w:val="00FB48C5"/>
    <w:rsid w:val="00FB4A62"/>
    <w:rsid w:val="00FC0573"/>
    <w:rsid w:val="00FD5FAA"/>
    <w:rsid w:val="00FE29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254472,#005943,#fffcda,#a1e5fd,#039,#051695,#002b82,#0e275a"/>
    </o:shapedefaults>
    <o:shapelayout v:ext="edit">
      <o:idmap v:ext="edit" data="2"/>
    </o:shapelayout>
  </w:shapeDefaults>
  <w:decimalSymbol w:val="."/>
  <w:listSeparator w:val=","/>
  <w14:docId w14:val="3B3022E9"/>
  <w15:chartTrackingRefBased/>
  <w15:docId w15:val="{DE3622DD-CF39-49F5-ADFF-E0AA165B2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1F83"/>
    <w:rPr>
      <w:sz w:val="24"/>
      <w:szCs w:val="24"/>
      <w:lang w:val="en-US" w:eastAsia="en-US"/>
    </w:rPr>
  </w:style>
  <w:style w:type="paragraph" w:styleId="Heading1">
    <w:name w:val="heading 1"/>
    <w:basedOn w:val="Normal"/>
    <w:next w:val="Normal"/>
    <w:qFormat/>
    <w:rsid w:val="00091675"/>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91675"/>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91675"/>
    <w:pPr>
      <w:keepNext/>
      <w:spacing w:before="240" w:after="60"/>
      <w:outlineLvl w:val="2"/>
    </w:pPr>
    <w:rPr>
      <w:rFonts w:ascii="Arial" w:hAnsi="Arial" w:cs="Arial"/>
      <w:b/>
      <w:bCs/>
      <w:sz w:val="26"/>
      <w:szCs w:val="26"/>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091675"/>
    <w:pPr>
      <w:keepNext/>
      <w:outlineLvl w:val="5"/>
    </w:pPr>
    <w:rPr>
      <w:b/>
      <w:bCs/>
      <w:color w:val="FFCC00"/>
      <w:spacing w:val="-5"/>
      <w:sz w:val="22"/>
      <w:szCs w:val="20"/>
    </w:rPr>
  </w:style>
  <w:style w:type="paragraph" w:styleId="Heading7">
    <w:name w:val="heading 7"/>
    <w:basedOn w:val="Normal"/>
    <w:next w:val="Normal"/>
    <w:qFormat/>
    <w:rsid w:val="00091675"/>
    <w:pPr>
      <w:keepNext/>
      <w:jc w:val="center"/>
      <w:outlineLvl w:val="6"/>
    </w:pPr>
    <w:rPr>
      <w:b/>
      <w:bCs/>
      <w:spacing w:val="-5"/>
      <w:sz w:val="40"/>
      <w:szCs w:val="20"/>
    </w:rPr>
  </w:style>
  <w:style w:type="paragraph" w:styleId="Heading8">
    <w:name w:val="heading 8"/>
    <w:basedOn w:val="Normal"/>
    <w:next w:val="Normal"/>
    <w:qFormat/>
    <w:rsid w:val="00091675"/>
    <w:pPr>
      <w:keepNext/>
      <w:jc w:val="center"/>
      <w:outlineLvl w:val="7"/>
    </w:pPr>
    <w:rPr>
      <w:b/>
      <w:bCs/>
      <w:spacing w:val="-5"/>
      <w:sz w:val="40"/>
      <w:szCs w:val="20"/>
    </w:rPr>
  </w:style>
  <w:style w:type="paragraph" w:styleId="Heading9">
    <w:name w:val="heading 9"/>
    <w:basedOn w:val="Normal"/>
    <w:next w:val="Normal"/>
    <w:qFormat/>
    <w:rsid w:val="00091675"/>
    <w:pPr>
      <w:keepNext/>
      <w:jc w:val="center"/>
      <w:outlineLvl w:val="8"/>
    </w:pPr>
    <w:rPr>
      <w:rFonts w:ascii="Arial" w:hAnsi="Arial"/>
      <w:b/>
      <w:b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091675"/>
    <w:pPr>
      <w:tabs>
        <w:tab w:val="center" w:pos="4320"/>
        <w:tab w:val="right" w:pos="8640"/>
      </w:tabs>
    </w:pPr>
    <w:rPr>
      <w:rFonts w:ascii="Arial" w:hAnsi="Arial"/>
    </w:rPr>
  </w:style>
  <w:style w:type="paragraph" w:styleId="Footer">
    <w:name w:val="footer"/>
    <w:rsid w:val="00091675"/>
    <w:pPr>
      <w:tabs>
        <w:tab w:val="center" w:pos="4320"/>
        <w:tab w:val="right" w:pos="8640"/>
      </w:tabs>
    </w:pPr>
    <w:rPr>
      <w:rFonts w:ascii="Arial" w:hAnsi="Arial"/>
      <w:sz w:val="24"/>
      <w:szCs w:val="24"/>
      <w:lang w:eastAsia="en-US"/>
    </w:rPr>
  </w:style>
  <w:style w:type="paragraph" w:customStyle="1" w:styleId="Address">
    <w:name w:val="Address"/>
    <w:rsid w:val="00091675"/>
    <w:pPr>
      <w:jc w:val="center"/>
    </w:pPr>
    <w:rPr>
      <w:rFonts w:ascii="Arial" w:hAnsi="Arial"/>
      <w:bCs/>
      <w:spacing w:val="-5"/>
      <w:sz w:val="42"/>
      <w:szCs w:val="50"/>
      <w:lang w:eastAsia="en-US"/>
    </w:rPr>
  </w:style>
  <w:style w:type="paragraph" w:customStyle="1" w:styleId="BranchAddress">
    <w:name w:val="Branch Address"/>
    <w:rsid w:val="00091675"/>
    <w:pPr>
      <w:jc w:val="center"/>
    </w:pPr>
    <w:rPr>
      <w:rFonts w:ascii="Arial" w:hAnsi="Arial"/>
      <w:color w:val="000000"/>
      <w:sz w:val="22"/>
      <w:szCs w:val="24"/>
      <w:lang w:eastAsia="en-US"/>
    </w:rPr>
  </w:style>
  <w:style w:type="paragraph" w:customStyle="1" w:styleId="BriefDescription">
    <w:name w:val="Brief Description"/>
    <w:rsid w:val="00091675"/>
    <w:pPr>
      <w:jc w:val="center"/>
    </w:pPr>
    <w:rPr>
      <w:rFonts w:ascii="Arial" w:hAnsi="Arial"/>
      <w:color w:val="000000"/>
      <w:sz w:val="26"/>
      <w:szCs w:val="24"/>
      <w:lang w:eastAsia="en-US"/>
    </w:rPr>
  </w:style>
  <w:style w:type="paragraph" w:customStyle="1" w:styleId="Price">
    <w:name w:val="Price"/>
    <w:rsid w:val="00091675"/>
    <w:pPr>
      <w:jc w:val="center"/>
    </w:pPr>
    <w:rPr>
      <w:rFonts w:ascii="Arial" w:hAnsi="Arial"/>
      <w:b/>
      <w:bCs/>
      <w:sz w:val="48"/>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rsid w:val="003717D6"/>
    <w:pPr>
      <w:jc w:val="both"/>
    </w:pPr>
    <w:rPr>
      <w:color w:val="000000"/>
      <w:sz w:val="24"/>
      <w:lang w:eastAsia="en-US"/>
    </w:rPr>
  </w:style>
  <w:style w:type="paragraph" w:customStyle="1" w:styleId="headerF12">
    <w:name w:val="header F12"/>
    <w:rsid w:val="003717D6"/>
    <w:rPr>
      <w:b/>
      <w:bCs/>
      <w:color w:val="000000"/>
      <w:sz w:val="24"/>
      <w:lang w:eastAsia="en-US"/>
    </w:rPr>
  </w:style>
  <w:style w:type="paragraph" w:customStyle="1" w:styleId="PrintedbyRavensworth">
    <w:name w:val="Printed by Ravensworth"/>
    <w:rsid w:val="00091675"/>
    <w:pPr>
      <w:jc w:val="right"/>
    </w:pPr>
    <w:rPr>
      <w:rFonts w:ascii="Arial" w:hAnsi="Arial" w:cs="Arial"/>
      <w:bCs/>
      <w:color w:val="000000"/>
      <w:sz w:val="12"/>
      <w:szCs w:val="12"/>
      <w:lang w:eastAsia="en-US"/>
    </w:rPr>
  </w:style>
  <w:style w:type="paragraph" w:customStyle="1" w:styleId="Property">
    <w:name w:val="Property"/>
    <w:rsid w:val="00091675"/>
    <w:pPr>
      <w:jc w:val="center"/>
    </w:pPr>
    <w:rPr>
      <w:rFonts w:ascii="Arial" w:hAnsi="Arial"/>
      <w:bCs/>
      <w:spacing w:val="-5"/>
      <w:sz w:val="46"/>
      <w:szCs w:val="50"/>
      <w:lang w:eastAsia="en-US"/>
    </w:rPr>
  </w:style>
  <w:style w:type="character" w:styleId="Hyperlink">
    <w:name w:val="Hyperlink"/>
    <w:rsid w:val="00372264"/>
    <w:rPr>
      <w:color w:val="0000FF"/>
      <w:u w:val="single"/>
    </w:rPr>
  </w:style>
  <w:style w:type="paragraph" w:styleId="BalloonText">
    <w:name w:val="Balloon Text"/>
    <w:basedOn w:val="Normal"/>
    <w:link w:val="BalloonTextChar"/>
    <w:uiPriority w:val="99"/>
    <w:semiHidden/>
    <w:unhideWhenUsed/>
    <w:rsid w:val="00260AE6"/>
    <w:rPr>
      <w:rFonts w:ascii="Segoe UI" w:hAnsi="Segoe UI" w:cs="Segoe UI"/>
      <w:sz w:val="18"/>
      <w:szCs w:val="18"/>
    </w:rPr>
  </w:style>
  <w:style w:type="character" w:customStyle="1" w:styleId="BalloonTextChar">
    <w:name w:val="Balloon Text Char"/>
    <w:link w:val="BalloonText"/>
    <w:uiPriority w:val="99"/>
    <w:semiHidden/>
    <w:rsid w:val="00260AE6"/>
    <w:rPr>
      <w:rFonts w:ascii="Segoe UI" w:hAnsi="Segoe UI" w:cs="Segoe UI"/>
      <w:sz w:val="18"/>
      <w:szCs w:val="18"/>
      <w:lang w:val="en-US" w:eastAsia="en-US"/>
    </w:rPr>
  </w:style>
  <w:style w:type="paragraph" w:styleId="ListParagraph">
    <w:name w:val="List Paragraph"/>
    <w:basedOn w:val="Normal"/>
    <w:uiPriority w:val="34"/>
    <w:qFormat/>
    <w:rsid w:val="00DE0A3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3.png"/><Relationship Id="rId21" Type="http://schemas.openxmlformats.org/officeDocument/2006/relationships/footer" Target="footer3.xml"/><Relationship Id="rId34" Type="http://schemas.openxmlformats.org/officeDocument/2006/relationships/image" Target="media/image19.jpeg"/><Relationship Id="rId7"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footer" Target="footer4.xml"/><Relationship Id="rId33" Type="http://schemas.openxmlformats.org/officeDocument/2006/relationships/image" Target="media/image18.jp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eader" Target="header2.xml"/><Relationship Id="rId29"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eader" Target="header3.xml"/><Relationship Id="rId32" Type="http://schemas.openxmlformats.org/officeDocument/2006/relationships/image" Target="media/image17.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g"/><Relationship Id="rId28" Type="http://schemas.openxmlformats.org/officeDocument/2006/relationships/footer" Target="footer5.xml"/><Relationship Id="rId36"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header" Target="header4.xml"/><Relationship Id="rId30" Type="http://schemas.openxmlformats.org/officeDocument/2006/relationships/image" Target="media/image15.jpg"/><Relationship Id="rId35" Type="http://schemas.openxmlformats.org/officeDocument/2006/relationships/header" Target="header5.xml"/><Relationship Id="rId8" Type="http://schemas.openxmlformats.org/officeDocument/2006/relationships/image" Target="media/image1.wmf"/><Relationship Id="rId3" Type="http://schemas.openxmlformats.org/officeDocument/2006/relationships/settings" Target="settings.xml"/></Relationships>
</file>

<file path=word/_rels/header5.xml.rels><?xml version="1.0" encoding="UTF-8" standalone="yes"?>
<Relationships xmlns="http://schemas.openxmlformats.org/package/2006/relationships"><Relationship Id="rId1" Type="http://schemas.openxmlformats.org/officeDocument/2006/relationships/image" Target="media/image20.wmf"/></Relationships>
</file>

<file path=word/_rels/settings.xml.rels><?xml version="1.0" encoding="UTF-8" standalone="yes"?>
<Relationships xmlns="http://schemas.openxmlformats.org/package/2006/relationships"><Relationship Id="rId1" Type="http://schemas.openxmlformats.org/officeDocument/2006/relationships/attachedTemplate" Target="file:///P:\Brochures%20Template%202024\6%20Page%20Brochur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6 Page Brochure</Template>
  <TotalTime>0</TotalTime>
  <Pages>6</Pages>
  <Words>0</Words>
  <Characters>32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Unknown Organization</Company>
  <LinksUpToDate>false</LinksUpToDate>
  <CharactersWithSpaces>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Nova Kirkham</dc:creator>
  <cp:keywords/>
  <cp:lastModifiedBy>Nova Kirkham</cp:lastModifiedBy>
  <cp:revision>12</cp:revision>
  <cp:lastPrinted>2024-11-26T13:21:00Z</cp:lastPrinted>
  <dcterms:created xsi:type="dcterms:W3CDTF">2024-11-08T13:22:00Z</dcterms:created>
  <dcterms:modified xsi:type="dcterms:W3CDTF">2024-11-26T13:21:00Z</dcterms:modified>
</cp:coreProperties>
</file>