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4016CF" w14:textId="55EA602E" w:rsidR="00393392" w:rsidRDefault="00824EEF" w:rsidP="00393392">
      <w:pPr>
        <w:rPr>
          <w:rFonts w:ascii="Arial" w:hAnsi="Arial" w:cs="Arial"/>
          <w:sz w:val="50"/>
          <w:szCs w:val="5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85F5665" wp14:editId="293308E2">
                <wp:simplePos x="0" y="0"/>
                <wp:positionH relativeFrom="page">
                  <wp:posOffset>6286675</wp:posOffset>
                </wp:positionH>
                <wp:positionV relativeFrom="page">
                  <wp:posOffset>6105525</wp:posOffset>
                </wp:positionV>
                <wp:extent cx="4124325" cy="1247775"/>
                <wp:effectExtent l="0" t="0" r="9525" b="952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4325" cy="1247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208D31" w14:textId="41C0B729" w:rsidR="002B6AD2" w:rsidRPr="00FC0C25" w:rsidRDefault="003B756E" w:rsidP="00824EEF">
                            <w:pPr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 xml:space="preserve">53 </w:t>
                            </w:r>
                            <w:r w:rsidR="002B6AD2"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 xml:space="preserve">Borley </w:t>
                            </w:r>
                            <w:r w:rsidR="00D11330"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>Road</w:t>
                            </w:r>
                            <w:r w:rsidR="002B6AD2"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>, Creekmoor, Poole</w:t>
                            </w:r>
                            <w:r w:rsidR="00824EEF"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 xml:space="preserve">, </w:t>
                            </w:r>
                            <w:r w:rsidR="002B6AD2">
                              <w:rPr>
                                <w:rFonts w:ascii="Arial" w:hAnsi="Arial" w:cs="Arial"/>
                                <w:b/>
                                <w:color w:val="000000"/>
                                <w:sz w:val="46"/>
                                <w:szCs w:val="46"/>
                                <w:lang w:val="en-GB"/>
                              </w:rPr>
                              <w:t>Dorset, BH17 7DT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5F5665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495pt;margin-top:480.75pt;width:324.75pt;height:98.25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" filled="f" stroked="f">
                <v:textbox inset="0,0,0,0">
                  <w:txbxContent>
                    <w:p w14:paraId="5F208D31" w14:textId="41C0B729" w:rsidR="002B6AD2" w:rsidRPr="00FC0C25" w:rsidRDefault="003B756E" w:rsidP="00824EEF">
                      <w:pPr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 xml:space="preserve">53 </w:t>
                      </w:r>
                      <w:r w:rsidR="002B6AD2"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 xml:space="preserve">Borley </w:t>
                      </w:r>
                      <w:r w:rsidR="00D11330"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>Road</w:t>
                      </w:r>
                      <w:r w:rsidR="002B6AD2"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>, Creekmoor, Poole</w:t>
                      </w:r>
                      <w:r w:rsidR="00824EEF"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 xml:space="preserve">, </w:t>
                      </w:r>
                      <w:r w:rsidR="002B6AD2">
                        <w:rPr>
                          <w:rFonts w:ascii="Arial" w:hAnsi="Arial" w:cs="Arial"/>
                          <w:b/>
                          <w:color w:val="000000"/>
                          <w:sz w:val="46"/>
                          <w:szCs w:val="46"/>
                          <w:lang w:val="en-GB"/>
                        </w:rPr>
                        <w:t>Dorset, BH17 7DT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hAnsi="Arial" w:cs="Arial"/>
          <w:noProof/>
          <w:sz w:val="50"/>
          <w:szCs w:val="50"/>
        </w:rPr>
        <w:drawing>
          <wp:inline distT="0" distB="0" distL="0" distR="0" wp14:anchorId="22C837DE" wp14:editId="3DDA3CB0">
            <wp:extent cx="10791825" cy="7553325"/>
            <wp:effectExtent l="0" t="0" r="9525" b="9525"/>
            <wp:docPr id="17436222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182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392">
        <w:rPr>
          <w:noProof/>
        </w:rPr>
        <w:drawing>
          <wp:anchor distT="0" distB="0" distL="114300" distR="114300" simplePos="0" relativeHeight="251668992" behindDoc="0" locked="0" layoutInCell="1" allowOverlap="1" wp14:anchorId="1C822062" wp14:editId="0F09538C">
            <wp:simplePos x="0" y="0"/>
            <wp:positionH relativeFrom="page">
              <wp:posOffset>360045</wp:posOffset>
            </wp:positionH>
            <wp:positionV relativeFrom="page">
              <wp:posOffset>6050915</wp:posOffset>
            </wp:positionV>
            <wp:extent cx="2507615" cy="1159510"/>
            <wp:effectExtent l="0" t="0" r="6985" b="2540"/>
            <wp:wrapNone/>
            <wp:docPr id="7" name="Picture 7" descr="Hearnes New Logo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earnes New Logo 20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1159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7D618" w14:textId="47699547" w:rsidR="00824EEF" w:rsidRPr="00824EEF" w:rsidRDefault="00824EEF" w:rsidP="00824EEF"/>
    <w:p w14:paraId="2B65FB73" w14:textId="1C015A11" w:rsidR="00824EEF" w:rsidRPr="00824EEF" w:rsidRDefault="00824EEF" w:rsidP="00824EEF">
      <w:r w:rsidRPr="00A84AEE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67AA515" wp14:editId="750B68D7">
                <wp:simplePos x="0" y="0"/>
                <wp:positionH relativeFrom="page">
                  <wp:posOffset>466725</wp:posOffset>
                </wp:positionH>
                <wp:positionV relativeFrom="page">
                  <wp:posOffset>380999</wp:posOffset>
                </wp:positionV>
                <wp:extent cx="9756140" cy="847725"/>
                <wp:effectExtent l="0" t="0" r="16510" b="9525"/>
                <wp:wrapNone/>
                <wp:docPr id="10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975614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63C387" w14:textId="087D9882" w:rsidR="00393392" w:rsidRDefault="003B756E" w:rsidP="00393392">
                            <w:pPr>
                              <w:pStyle w:val="Address"/>
                              <w:spacing w:line="30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53 </w:t>
                            </w:r>
                            <w:r w:rsidR="002B6AD2">
                              <w:rPr>
                                <w:b/>
                              </w:rPr>
                              <w:t xml:space="preserve">Borley </w:t>
                            </w:r>
                            <w:r w:rsidR="00D11330">
                              <w:rPr>
                                <w:b/>
                              </w:rPr>
                              <w:t>Road</w:t>
                            </w:r>
                            <w:r w:rsidR="002B6AD2">
                              <w:rPr>
                                <w:b/>
                              </w:rPr>
                              <w:t>, Creekmoor, Poole BH17 7DT</w:t>
                            </w:r>
                          </w:p>
                          <w:p w14:paraId="0650E691" w14:textId="7AE8F924" w:rsidR="00393392" w:rsidRPr="00C66512" w:rsidRDefault="00497414" w:rsidP="00393392">
                            <w:pPr>
                              <w:pStyle w:val="Address"/>
                              <w:spacing w:line="30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Freehold </w:t>
                            </w:r>
                            <w:r w:rsidR="00824EEF">
                              <w:rPr>
                                <w:b/>
                              </w:rPr>
                              <w:t>Pric</w:t>
                            </w:r>
                            <w:r>
                              <w:rPr>
                                <w:b/>
                              </w:rPr>
                              <w:t>e</w:t>
                            </w:r>
                            <w:r w:rsidR="00393392">
                              <w:rPr>
                                <w:b/>
                              </w:rPr>
                              <w:t xml:space="preserve"> £</w:t>
                            </w:r>
                            <w:r w:rsidR="009123F6">
                              <w:rPr>
                                <w:rFonts w:cs="Arial"/>
                                <w:b/>
                              </w:rPr>
                              <w:t>360,000</w:t>
                            </w:r>
                          </w:p>
                          <w:p w14:paraId="65CC5E7A" w14:textId="3019F873" w:rsidR="00C66512" w:rsidRPr="00C66512" w:rsidRDefault="00C66512" w:rsidP="00C66512">
                            <w:pPr>
                              <w:pStyle w:val="Address"/>
                              <w:spacing w:line="300" w:lineRule="auto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AA515" id="Text Box 78" o:spid="_x0000_s1027" type="#_x0000_t202" style="position:absolute;margin-left:36.75pt;margin-top:30pt;width:768.2pt;height:66.75pt;flip:y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" filled="f" stroked="f">
                <v:textbox inset="0,0,0,0">
                  <w:txbxContent>
                    <w:p w14:paraId="5863C387" w14:textId="087D9882" w:rsidR="00393392" w:rsidRDefault="003B756E" w:rsidP="00393392">
                      <w:pPr>
                        <w:pStyle w:val="Address"/>
                        <w:spacing w:line="30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53 </w:t>
                      </w:r>
                      <w:r w:rsidR="002B6AD2">
                        <w:rPr>
                          <w:b/>
                        </w:rPr>
                        <w:t xml:space="preserve">Borley </w:t>
                      </w:r>
                      <w:r w:rsidR="00D11330">
                        <w:rPr>
                          <w:b/>
                        </w:rPr>
                        <w:t>Road</w:t>
                      </w:r>
                      <w:r w:rsidR="002B6AD2">
                        <w:rPr>
                          <w:b/>
                        </w:rPr>
                        <w:t>, Creekmoor, Poole BH17 7DT</w:t>
                      </w:r>
                    </w:p>
                    <w:p w14:paraId="0650E691" w14:textId="7AE8F924" w:rsidR="00393392" w:rsidRPr="00C66512" w:rsidRDefault="00497414" w:rsidP="00393392">
                      <w:pPr>
                        <w:pStyle w:val="Address"/>
                        <w:spacing w:line="30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Freehold </w:t>
                      </w:r>
                      <w:r w:rsidR="00824EEF">
                        <w:rPr>
                          <w:b/>
                        </w:rPr>
                        <w:t>Pric</w:t>
                      </w:r>
                      <w:r>
                        <w:rPr>
                          <w:b/>
                        </w:rPr>
                        <w:t>e</w:t>
                      </w:r>
                      <w:r w:rsidR="00393392">
                        <w:rPr>
                          <w:b/>
                        </w:rPr>
                        <w:t xml:space="preserve"> £</w:t>
                      </w:r>
                      <w:r w:rsidR="009123F6">
                        <w:rPr>
                          <w:rFonts w:cs="Arial"/>
                          <w:b/>
                        </w:rPr>
                        <w:t>360,000</w:t>
                      </w:r>
                    </w:p>
                    <w:p w14:paraId="65CC5E7A" w14:textId="3019F873" w:rsidR="00C66512" w:rsidRPr="00C66512" w:rsidRDefault="00C66512" w:rsidP="00C66512">
                      <w:pPr>
                        <w:pStyle w:val="Address"/>
                        <w:spacing w:line="300" w:lineRule="auto"/>
                        <w:rPr>
                          <w:b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D40E234" w14:textId="5F069EA7" w:rsidR="00824EEF" w:rsidRPr="00824EEF" w:rsidRDefault="00824EEF" w:rsidP="00824EEF"/>
    <w:p w14:paraId="455783E1" w14:textId="06E7B624" w:rsidR="00824EEF" w:rsidRDefault="00824EEF" w:rsidP="00824EEF">
      <w:pPr>
        <w:tabs>
          <w:tab w:val="left" w:pos="7575"/>
        </w:tabs>
      </w:pPr>
    </w:p>
    <w:p w14:paraId="4FF8B6FD" w14:textId="2ED3429C" w:rsidR="009A53A5" w:rsidRPr="00DC193B" w:rsidRDefault="003A3E41" w:rsidP="00824EEF">
      <w:pPr>
        <w:tabs>
          <w:tab w:val="center" w:pos="8420"/>
        </w:tabs>
        <w:rPr>
          <w:bCs/>
        </w:rPr>
        <w:sectPr w:rsidR="009A53A5" w:rsidRPr="00DC193B" w:rsidSect="00524630">
          <w:headerReference w:type="default" r:id="rId9"/>
          <w:footerReference w:type="default" r:id="rId10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E86727E" wp14:editId="42C930F8">
                <wp:simplePos x="0" y="0"/>
                <wp:positionH relativeFrom="page">
                  <wp:posOffset>466725</wp:posOffset>
                </wp:positionH>
                <wp:positionV relativeFrom="page">
                  <wp:posOffset>1371600</wp:posOffset>
                </wp:positionV>
                <wp:extent cx="3705225" cy="5372100"/>
                <wp:effectExtent l="0" t="0" r="9525" b="0"/>
                <wp:wrapNone/>
                <wp:docPr id="17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537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05C7A3" w14:textId="0269A869" w:rsidR="00024A14" w:rsidRDefault="00BC41DD" w:rsidP="00024A14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Set on a good size plot with excellent parking and driveway is this 3 bedroom bungalow with potential for modernisation. The owners bought this property to modernise, however due to personal circumstances are having to sell. Offering 2 double bedrooms to the front, a good size kitchen, and a further bedroom/reception room to the rear. Set in a quiet road within easy access to local shops and approximately 2 miles to Poole Town Centre. The property is sold with no forward chain.</w:t>
                            </w:r>
                          </w:p>
                          <w:p w14:paraId="733CF135" w14:textId="77777777" w:rsidR="00824EEF" w:rsidRDefault="00824EEF" w:rsidP="00024A14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A7FC57A" w14:textId="4A41A8BF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3 bedroom bungalow </w:t>
                            </w:r>
                            <w:r w:rsidR="00721EA8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offering enormous potential</w:t>
                            </w:r>
                          </w:p>
                          <w:p w14:paraId="527D0598" w14:textId="5905582B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Good size accommodation with potential to extend upwards and outwards (subject to relevant planning)</w:t>
                            </w:r>
                          </w:p>
                          <w:p w14:paraId="4D4D38F6" w14:textId="53200203" w:rsidR="00BC41DD" w:rsidRDefault="00721EA8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Generous </w:t>
                            </w:r>
                            <w:r w:rsidR="00BC41DD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par</w:t>
                            </w:r>
                            <w:r w:rsidR="003A3E41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k</w:t>
                            </w:r>
                            <w:r w:rsidR="00BC41DD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ing with a large frontage, driveway for 3 cars in tandem and gates leading to further hardstanding (ideal for boat/caravan)</w:t>
                            </w:r>
                          </w:p>
                          <w:p w14:paraId="1EFD3B8F" w14:textId="35EFE6F3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Private, secluded rear garden with patio area and side area for dining</w:t>
                            </w:r>
                          </w:p>
                          <w:p w14:paraId="21361B7E" w14:textId="15BBC55A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Gas central heating and double glazing</w:t>
                            </w:r>
                          </w:p>
                          <w:p w14:paraId="01567504" w14:textId="60524027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No forward chain</w:t>
                            </w:r>
                          </w:p>
                          <w:p w14:paraId="5AFC68CB" w14:textId="6C38A228" w:rsidR="00BC41DD" w:rsidRDefault="00BC41DD" w:rsidP="00BC41DD">
                            <w:pPr>
                              <w:pStyle w:val="Description-F11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Quiet location set off Creekmo</w:t>
                            </w:r>
                            <w:r w:rsidR="003A3E41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or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Lane</w:t>
                            </w:r>
                          </w:p>
                          <w:p w14:paraId="4A5415BA" w14:textId="0AD37123" w:rsidR="00BC41DD" w:rsidRDefault="00BC41DD" w:rsidP="00BC41DD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385B185" w14:textId="67BC7D5D" w:rsidR="00BC41DD" w:rsidRDefault="00BC41DD" w:rsidP="00BC41DD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Borley Close is a quiet road set off Creekmoor Lan</w:t>
                            </w:r>
                            <w:r w:rsidR="00721EA8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and is within a few hundred yards of Hatch Pond Nature Reserve. It has excellent local facilities on hand with t</w:t>
                            </w:r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e Creekmoor </w:t>
                            </w:r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Surgery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, local </w:t>
                            </w:r>
                            <w:proofErr w:type="spellStart"/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C</w:t>
                            </w:r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op</w:t>
                            </w:r>
                            <w:proofErr w:type="spellEnd"/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all close by. Cabot Lane Business Park, </w:t>
                            </w:r>
                            <w:proofErr w:type="spellStart"/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Fleetsbridge</w:t>
                            </w:r>
                            <w:proofErr w:type="spellEnd"/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Retail Park and the David Lloyd Leisure Club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25C3A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are all within a mile. Areas of natural beauty to include Holes Bay, Upton Country Park, Hamworthy Beach and Lytchett Bay, provides wonderful areas for walking and enjoying the coast. </w:t>
                            </w:r>
                          </w:p>
                          <w:p w14:paraId="3EAEF854" w14:textId="77777777" w:rsidR="00825C3A" w:rsidRPr="00BA2DEB" w:rsidRDefault="00825C3A" w:rsidP="00BC41DD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BC86146" w14:textId="2127FC01" w:rsidR="00024A14" w:rsidRPr="00BA2DEB" w:rsidRDefault="00024A14" w:rsidP="00024A14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BA2DEB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 xml:space="preserve">COUNCIL TAX BAND: </w:t>
                            </w:r>
                            <w:r w:rsidR="00EA1B58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D</w:t>
                            </w:r>
                            <w:r w:rsidRPr="00BA2DEB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ab/>
                              <w:t xml:space="preserve">EPC RATING: </w:t>
                            </w:r>
                            <w:r w:rsidR="00EA1B58"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  <w:t>D</w:t>
                            </w:r>
                          </w:p>
                          <w:p w14:paraId="3F5C0C02" w14:textId="49456D10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775CB78" w14:textId="4D0B671A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97F263D" w14:textId="2DEACB2D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3814F19" w14:textId="32C42C14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ADBC55F" w14:textId="4C2F99A3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925F108" w14:textId="1F9CB28D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97A7B40" w14:textId="4AD730A6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C722772" w14:textId="026023C6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D4910DC" w14:textId="3718AF07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8FF67A0" w14:textId="093734ED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5F62CBC" w14:textId="701EEA75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D157340" w14:textId="6AF35C0D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51F5E07" w14:textId="6F66FD65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D13F723" w14:textId="61FCE5D6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E0A20B4" w14:textId="25956AB1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02ABED9" w14:textId="32E86DAA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9C3DCB7" w14:textId="09F716AD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72D952E" w14:textId="5AC0F79A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7E7AC62" w14:textId="4DCCF27C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A7F5271" w14:textId="118A9943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D265B83" w14:textId="13915E99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AE6DB4A" w14:textId="15777935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3719922" w14:textId="580C6DA4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FD70092" w14:textId="263DD2A2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CC6526A" w14:textId="4F5483E0" w:rsidR="00BA2DEB" w:rsidRPr="00BA2DEB" w:rsidRDefault="00BA2DEB" w:rsidP="005D42EC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A2DAD51" w14:textId="2ED8F1C7" w:rsidR="000A2D89" w:rsidRPr="00BA2DEB" w:rsidRDefault="000A2D89" w:rsidP="00920F91">
                            <w:pPr>
                              <w:pStyle w:val="Description-F11"/>
                              <w:tabs>
                                <w:tab w:val="left" w:pos="2992"/>
                              </w:tabs>
                              <w:rPr>
                                <w:rFonts w:asciiTheme="minorHAnsi" w:hAnsi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6727E" id="Text Box 81" o:spid="_x0000_s1028" type="#_x0000_t202" style="position:absolute;margin-left:36.75pt;margin-top:108pt;width:291.75pt;height:423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" filled="f" stroked="f">
                <v:textbox inset="0,0,0,0">
                  <w:txbxContent>
                    <w:p w14:paraId="0F05C7A3" w14:textId="0269A869" w:rsidR="00024A14" w:rsidRDefault="00BC41DD" w:rsidP="00024A14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Set on a good size plot with excellent parking and driveway is this 3 bedroom bungalow with potential for modernisation. The owners bought this property to modernise, however due to personal circumstances are having to sell. Offering 2 double bedrooms to the front, a good size kitchen, and a further bedroom/reception room to the rear. Set in a quiet road within easy access to local shops and approximately 2 miles to Poole Town Centre. The property is sold with no forward chain.</w:t>
                      </w:r>
                    </w:p>
                    <w:p w14:paraId="733CF135" w14:textId="77777777" w:rsidR="00824EEF" w:rsidRDefault="00824EEF" w:rsidP="00024A14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6A7FC57A" w14:textId="4A41A8BF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3 bedroom bungalow </w:t>
                      </w:r>
                      <w:r w:rsidR="00721EA8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offering enormous potential</w:t>
                      </w:r>
                    </w:p>
                    <w:p w14:paraId="527D0598" w14:textId="5905582B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Good size accommodation with potential to extend upwards and outwards (subject to relevant planning)</w:t>
                      </w:r>
                    </w:p>
                    <w:p w14:paraId="4D4D38F6" w14:textId="53200203" w:rsidR="00BC41DD" w:rsidRDefault="00721EA8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Generous </w:t>
                      </w:r>
                      <w:r w:rsidR="00BC41DD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par</w:t>
                      </w:r>
                      <w:r w:rsidR="003A3E41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k</w:t>
                      </w:r>
                      <w:r w:rsidR="00BC41DD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ing with a large frontage, driveway for 3 cars in tandem and gates leading to further hardstanding (ideal for boat/caravan)</w:t>
                      </w:r>
                    </w:p>
                    <w:p w14:paraId="1EFD3B8F" w14:textId="35EFE6F3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Private, secluded rear garden with patio area and side area for dining</w:t>
                      </w:r>
                    </w:p>
                    <w:p w14:paraId="21361B7E" w14:textId="15BBC55A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Gas central heating and double glazing</w:t>
                      </w:r>
                    </w:p>
                    <w:p w14:paraId="01567504" w14:textId="60524027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No forward chain</w:t>
                      </w:r>
                    </w:p>
                    <w:p w14:paraId="5AFC68CB" w14:textId="6C38A228" w:rsidR="00BC41DD" w:rsidRDefault="00BC41DD" w:rsidP="00BC41DD">
                      <w:pPr>
                        <w:pStyle w:val="Description-F11"/>
                        <w:numPr>
                          <w:ilvl w:val="0"/>
                          <w:numId w:val="5"/>
                        </w:numPr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Quiet location set off Creekmo</w:t>
                      </w:r>
                      <w:r w:rsidR="003A3E41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or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Lane</w:t>
                      </w:r>
                    </w:p>
                    <w:p w14:paraId="4A5415BA" w14:textId="0AD37123" w:rsidR="00BC41DD" w:rsidRDefault="00BC41DD" w:rsidP="00BC41DD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385B185" w14:textId="67BC7D5D" w:rsidR="00BC41DD" w:rsidRDefault="00BC41DD" w:rsidP="00BC41DD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Borley Close is a quiet road set off Creekmoor Lan</w:t>
                      </w:r>
                      <w:r w:rsidR="00721EA8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e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and is within a few hundred yards of Hatch Pond Nature Reserve. It has excellent local facilities on hand with t</w:t>
                      </w:r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h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e Creekmoor </w:t>
                      </w:r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Surgery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, local </w:t>
                      </w:r>
                      <w:proofErr w:type="spellStart"/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C</w:t>
                      </w:r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o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op</w:t>
                      </w:r>
                      <w:proofErr w:type="spellEnd"/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all close by. Cabot Lane Business Park, </w:t>
                      </w:r>
                      <w:proofErr w:type="spellStart"/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Fleetsbridge</w:t>
                      </w:r>
                      <w:proofErr w:type="spellEnd"/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Retail Park and the David Lloyd Leisure Club</w:t>
                      </w:r>
                      <w:r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825C3A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are all within a mile. Areas of natural beauty to include Holes Bay, Upton Country Park, Hamworthy Beach and Lytchett Bay, provides wonderful areas for walking and enjoying the coast. </w:t>
                      </w:r>
                    </w:p>
                    <w:p w14:paraId="3EAEF854" w14:textId="77777777" w:rsidR="00825C3A" w:rsidRPr="00BA2DEB" w:rsidRDefault="00825C3A" w:rsidP="00BC41DD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6BC86146" w14:textId="2127FC01" w:rsidR="00024A14" w:rsidRPr="00BA2DEB" w:rsidRDefault="00024A14" w:rsidP="00024A14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  <w:r w:rsidRPr="00BA2DEB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 xml:space="preserve">COUNCIL TAX BAND: </w:t>
                      </w:r>
                      <w:r w:rsidR="00EA1B58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D</w:t>
                      </w:r>
                      <w:r w:rsidRPr="00BA2DEB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ab/>
                        <w:t xml:space="preserve">EPC RATING: </w:t>
                      </w:r>
                      <w:r w:rsidR="00EA1B58"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  <w:t>D</w:t>
                      </w:r>
                    </w:p>
                    <w:p w14:paraId="3F5C0C02" w14:textId="49456D10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0775CB78" w14:textId="4D0B671A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497F263D" w14:textId="2DEACB2D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23814F19" w14:textId="32C42C14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2ADBC55F" w14:textId="4C2F99A3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5925F108" w14:textId="1F9CB28D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597A7B40" w14:textId="4AD730A6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3C722772" w14:textId="026023C6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3D4910DC" w14:textId="3718AF07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48FF67A0" w14:textId="093734ED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25F62CBC" w14:textId="701EEA75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6D157340" w14:textId="6AF35C0D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151F5E07" w14:textId="6F66FD65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5D13F723" w14:textId="61FCE5D6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3E0A20B4" w14:textId="25956AB1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702ABED9" w14:textId="32E86DAA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19C3DCB7" w14:textId="09F716AD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672D952E" w14:textId="5AC0F79A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37E7AC62" w14:textId="4DCCF27C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4A7F5271" w14:textId="118A9943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0D265B83" w14:textId="13915E99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4AE6DB4A" w14:textId="15777935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23719922" w14:textId="580C6DA4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6FD70092" w14:textId="263DD2A2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2CC6526A" w14:textId="4F5483E0" w:rsidR="00BA2DEB" w:rsidRPr="00BA2DEB" w:rsidRDefault="00BA2DEB" w:rsidP="005D42EC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  <w:p w14:paraId="1A2DAD51" w14:textId="2ED8F1C7" w:rsidR="000A2D89" w:rsidRPr="00BA2DEB" w:rsidRDefault="000A2D89" w:rsidP="00920F91">
                      <w:pPr>
                        <w:pStyle w:val="Description-F11"/>
                        <w:tabs>
                          <w:tab w:val="left" w:pos="2992"/>
                        </w:tabs>
                        <w:rPr>
                          <w:rFonts w:asciiTheme="minorHAnsi" w:hAnsiTheme="minorHAnsi"/>
                          <w:bCs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 w:rsidRPr="003B4CEE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44905DA" wp14:editId="3D016EB6">
                <wp:simplePos x="0" y="0"/>
                <wp:positionH relativeFrom="page">
                  <wp:posOffset>2374900</wp:posOffset>
                </wp:positionH>
                <wp:positionV relativeFrom="page">
                  <wp:posOffset>6444615</wp:posOffset>
                </wp:positionV>
                <wp:extent cx="7957185" cy="756285"/>
                <wp:effectExtent l="3175" t="0" r="2540" b="0"/>
                <wp:wrapNone/>
                <wp:docPr id="18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7185" cy="75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B26FEF" w14:textId="26A62961" w:rsidR="00E07517" w:rsidRPr="002E24CB" w:rsidRDefault="00E07517" w:rsidP="00920F91">
                            <w:pPr>
                              <w:jc w:val="right"/>
                              <w:rPr>
                                <w:color w:val="00000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4905DA" id="Text Box 121" o:spid="_x0000_s1029" type="#_x0000_t202" style="position:absolute;margin-left:187pt;margin-top:507.45pt;width:626.55pt;height:59.5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" filled="f" stroked="f">
                <v:textbox inset="0,0,0,0">
                  <w:txbxContent>
                    <w:p w14:paraId="32B26FEF" w14:textId="26A62961" w:rsidR="00E07517" w:rsidRPr="002E24CB" w:rsidRDefault="00E07517" w:rsidP="00920F91">
                      <w:pPr>
                        <w:jc w:val="right"/>
                        <w:rPr>
                          <w:color w:val="000000"/>
                          <w:lang w:val="en-GB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67F633E" wp14:editId="200F216F">
                <wp:simplePos x="0" y="0"/>
                <wp:positionH relativeFrom="page">
                  <wp:posOffset>4464050</wp:posOffset>
                </wp:positionH>
                <wp:positionV relativeFrom="page">
                  <wp:posOffset>3363595</wp:posOffset>
                </wp:positionV>
                <wp:extent cx="2814320" cy="1869440"/>
                <wp:effectExtent l="0" t="1270" r="0" b="0"/>
                <wp:wrapNone/>
                <wp:docPr id="16" name="Text Box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3DD82D" w14:textId="3436E024" w:rsidR="007D3A35" w:rsidRPr="007D3A35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841867E" wp14:editId="44D15934">
                                  <wp:extent cx="2800350" cy="1885950"/>
                                  <wp:effectExtent l="0" t="0" r="0" b="0"/>
                                  <wp:docPr id="6159718" name="Picture 8" descr="A kitchen with white cabinets and appliances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59718" name="Picture 8" descr="A kitchen with white cabinets and appliances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F633E" id="Text Box 133" o:spid="_x0000_s1030" type="#_x0000_t202" style="position:absolute;margin-left:351.5pt;margin-top:264.85pt;width:221.6pt;height:147.2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" filled="f" stroked="f">
                <o:lock v:ext="edit" aspectratio="t"/>
                <v:textbox inset="0,0,0,0">
                  <w:txbxContent>
                    <w:p w14:paraId="003DD82D" w14:textId="3436E024" w:rsidR="007D3A35" w:rsidRPr="007D3A35" w:rsidRDefault="00824EEF" w:rsidP="0040665A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841867E" wp14:editId="44D15934">
                            <wp:extent cx="2800350" cy="1885950"/>
                            <wp:effectExtent l="0" t="0" r="0" b="0"/>
                            <wp:docPr id="6159718" name="Picture 8" descr="A kitchen with white cabinets and appliances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59718" name="Picture 8" descr="A kitchen with white cabinets and appliances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F8265FA" wp14:editId="6EA1EF68">
                <wp:simplePos x="0" y="0"/>
                <wp:positionH relativeFrom="page">
                  <wp:posOffset>4464050</wp:posOffset>
                </wp:positionH>
                <wp:positionV relativeFrom="page">
                  <wp:posOffset>1371600</wp:posOffset>
                </wp:positionV>
                <wp:extent cx="2814320" cy="1869440"/>
                <wp:effectExtent l="0" t="0" r="5080" b="16510"/>
                <wp:wrapNone/>
                <wp:docPr id="15" name="Text Box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9EE59F" w14:textId="5E46E760" w:rsidR="007D3A35" w:rsidRPr="007D3A35" w:rsidRDefault="00824EEF" w:rsidP="004066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273B45" wp14:editId="43DEFDC7">
                                  <wp:extent cx="2781300" cy="1869440"/>
                                  <wp:effectExtent l="0" t="0" r="0" b="0"/>
                                  <wp:docPr id="1879585746" name="Picture 11" descr="A picture containing wall, indoor, interior design, floor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9585746" name="Picture 11" descr="A picture containing wall, indoor, interior design, floor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1300" cy="1869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265FA" id="Text Box 132" o:spid="_x0000_s1031" type="#_x0000_t202" style="position:absolute;margin-left:351.5pt;margin-top:108pt;width:221.6pt;height:147.2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539EE59F" w14:textId="5E46E760" w:rsidR="007D3A35" w:rsidRPr="007D3A35" w:rsidRDefault="00824EEF" w:rsidP="0040665A">
                      <w:r>
                        <w:rPr>
                          <w:noProof/>
                        </w:rPr>
                        <w:drawing>
                          <wp:inline distT="0" distB="0" distL="0" distR="0" wp14:anchorId="61273B45" wp14:editId="43DEFDC7">
                            <wp:extent cx="2781300" cy="1869440"/>
                            <wp:effectExtent l="0" t="0" r="0" b="0"/>
                            <wp:docPr id="1879585746" name="Picture 11" descr="A picture containing wall, indoor, interior design, floor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9585746" name="Picture 11" descr="A picture containing wall, indoor, interior design, flooring&#10;&#10;Description automatically generated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1300" cy="18694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8A5CCFE" wp14:editId="4BB5F541">
                <wp:simplePos x="0" y="0"/>
                <wp:positionH relativeFrom="page">
                  <wp:posOffset>4464050</wp:posOffset>
                </wp:positionH>
                <wp:positionV relativeFrom="page">
                  <wp:posOffset>5354320</wp:posOffset>
                </wp:positionV>
                <wp:extent cx="2814320" cy="1869440"/>
                <wp:effectExtent l="0" t="1270" r="0" b="0"/>
                <wp:wrapNone/>
                <wp:docPr id="14" name="Text Box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621258" w14:textId="56469ADF" w:rsidR="007D3A35" w:rsidRPr="007D3A35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DB0533F" wp14:editId="75243A93">
                                  <wp:extent cx="2800350" cy="2105025"/>
                                  <wp:effectExtent l="0" t="0" r="0" b="9525"/>
                                  <wp:docPr id="774479544" name="Picture 10" descr="A bathroom with a sink toilet and bathtub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4479544" name="Picture 10" descr="A bathroom with a sink toilet and bathtub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2105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93392" w:rsidRPr="007A7066">
                              <w:rPr>
                                <w:rFonts w:ascii="Arial" w:hAnsi="Arial" w:cs="Arial"/>
                              </w:rPr>
                              <w:fldChar w:fldCharType="begin"/>
                            </w:r>
                            <w:r w:rsidR="00393392" w:rsidRPr="007A7066">
                              <w:rPr>
                                <w:rFonts w:ascii="Arial" w:hAnsi="Arial" w:cs="Arial"/>
                              </w:rPr>
                              <w:instrText xml:space="preserve"> MACROBUTTON  InsertPicture "DoubleClick Insert Picture" </w:instrText>
                            </w:r>
                            <w:r w:rsidR="00393392" w:rsidRPr="007A7066">
                              <w:rPr>
                                <w:rFonts w:ascii="Arial" w:hAnsi="Arial" w:cs="Arial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5CCFE" id="Text Box 131" o:spid="_x0000_s1032" type="#_x0000_t202" style="position:absolute;margin-left:351.5pt;margin-top:421.6pt;width:221.6pt;height:147.2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3A621258" w14:textId="56469ADF" w:rsidR="007D3A35" w:rsidRPr="007D3A35" w:rsidRDefault="00824EEF" w:rsidP="0040665A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DB0533F" wp14:editId="75243A93">
                            <wp:extent cx="2800350" cy="2105025"/>
                            <wp:effectExtent l="0" t="0" r="0" b="9525"/>
                            <wp:docPr id="774479544" name="Picture 10" descr="A bathroom with a sink toilet and bathtub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4479544" name="Picture 10" descr="A bathroom with a sink toilet and bathtub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2105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93392" w:rsidRPr="007A7066">
                        <w:rPr>
                          <w:rFonts w:ascii="Arial" w:hAnsi="Arial" w:cs="Arial"/>
                        </w:rPr>
                        <w:fldChar w:fldCharType="begin"/>
                      </w:r>
                      <w:r w:rsidR="00393392" w:rsidRPr="007A7066">
                        <w:rPr>
                          <w:rFonts w:ascii="Arial" w:hAnsi="Arial" w:cs="Arial"/>
                        </w:rPr>
                        <w:instrText xml:space="preserve"> MACROBUTTON  InsertPicture "DoubleClick Insert Picture" </w:instrText>
                      </w:r>
                      <w:r w:rsidR="00393392" w:rsidRPr="007A7066">
                        <w:rPr>
                          <w:rFonts w:ascii="Arial" w:hAnsi="Arial" w:cs="Arial"/>
                        </w:rPr>
                        <w:fldChar w:fldCharType="end"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E8E954F" wp14:editId="5F02B13E">
                <wp:simplePos x="0" y="0"/>
                <wp:positionH relativeFrom="page">
                  <wp:posOffset>7409815</wp:posOffset>
                </wp:positionH>
                <wp:positionV relativeFrom="page">
                  <wp:posOffset>5354320</wp:posOffset>
                </wp:positionV>
                <wp:extent cx="2814320" cy="1869440"/>
                <wp:effectExtent l="0" t="1270" r="0" b="0"/>
                <wp:wrapNone/>
                <wp:docPr id="13" name="Text Box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CE9A10" w14:textId="11401089" w:rsidR="007D3A35" w:rsidRPr="007D3A35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7A8B26F4" wp14:editId="595FCE01">
                                  <wp:extent cx="2800350" cy="1851660"/>
                                  <wp:effectExtent l="0" t="0" r="0" b="0"/>
                                  <wp:docPr id="519738635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51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E954F" id="Text Box 130" o:spid="_x0000_s1033" type="#_x0000_t202" style="position:absolute;margin-left:583.45pt;margin-top:421.6pt;width:221.6pt;height:147.2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7ACE9A10" w14:textId="11401089" w:rsidR="007D3A35" w:rsidRPr="007D3A35" w:rsidRDefault="00824EEF" w:rsidP="0040665A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7A8B26F4" wp14:editId="595FCE01">
                            <wp:extent cx="2800350" cy="1851660"/>
                            <wp:effectExtent l="0" t="0" r="0" b="0"/>
                            <wp:docPr id="519738635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51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556848C" wp14:editId="6327AD59">
                <wp:simplePos x="0" y="0"/>
                <wp:positionH relativeFrom="page">
                  <wp:posOffset>7409815</wp:posOffset>
                </wp:positionH>
                <wp:positionV relativeFrom="page">
                  <wp:posOffset>3363595</wp:posOffset>
                </wp:positionV>
                <wp:extent cx="2814320" cy="1869440"/>
                <wp:effectExtent l="0" t="1270" r="0" b="0"/>
                <wp:wrapNone/>
                <wp:docPr id="12" name="Text Box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488A85" w14:textId="2FF0866C" w:rsidR="007D3A35" w:rsidRPr="007D3A35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961AAB6" wp14:editId="2A9492CB">
                                  <wp:extent cx="2762655" cy="1838325"/>
                                  <wp:effectExtent l="0" t="0" r="0" b="0"/>
                                  <wp:docPr id="2081909300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190930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5723" cy="18403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6848C" id="Text Box 129" o:spid="_x0000_s1034" type="#_x0000_t202" style="position:absolute;margin-left:583.45pt;margin-top:264.85pt;width:221.6pt;height:147.2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0F488A85" w14:textId="2FF0866C" w:rsidR="007D3A35" w:rsidRPr="007D3A35" w:rsidRDefault="00824EEF" w:rsidP="0040665A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961AAB6" wp14:editId="2A9492CB">
                            <wp:extent cx="2762655" cy="1838325"/>
                            <wp:effectExtent l="0" t="0" r="0" b="0"/>
                            <wp:docPr id="2081909300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8190930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5723" cy="18403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4321BE8" wp14:editId="03812F44">
                <wp:simplePos x="0" y="0"/>
                <wp:positionH relativeFrom="page">
                  <wp:posOffset>7409815</wp:posOffset>
                </wp:positionH>
                <wp:positionV relativeFrom="page">
                  <wp:posOffset>1371600</wp:posOffset>
                </wp:positionV>
                <wp:extent cx="2814320" cy="1869440"/>
                <wp:effectExtent l="0" t="0" r="0" b="0"/>
                <wp:wrapNone/>
                <wp:docPr id="11" name="Text Box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C23FED" w14:textId="3E25565E" w:rsidR="007D3A35" w:rsidRPr="007D3A35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96F33FC" wp14:editId="1CA6D9D7">
                                  <wp:extent cx="2800350" cy="1857375"/>
                                  <wp:effectExtent l="0" t="0" r="0" b="9525"/>
                                  <wp:docPr id="2071080483" name="Picture 7" descr="A living room with a couch and a tab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1080483" name="Picture 7" descr="A living room with a couch and a table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21BE8" id="Text Box 128" o:spid="_x0000_s1035" type="#_x0000_t202" style="position:absolute;margin-left:583.45pt;margin-top:108pt;width:221.6pt;height:147.2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" filled="f" stroked="f">
                <o:lock v:ext="edit" aspectratio="t"/>
                <v:textbox inset="0,0,0,0">
                  <w:txbxContent>
                    <w:p w14:paraId="50C23FED" w14:textId="3E25565E" w:rsidR="007D3A35" w:rsidRPr="007D3A35" w:rsidRDefault="00824EEF" w:rsidP="0040665A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96F33FC" wp14:editId="1CA6D9D7">
                            <wp:extent cx="2800350" cy="1857375"/>
                            <wp:effectExtent l="0" t="0" r="0" b="9525"/>
                            <wp:docPr id="2071080483" name="Picture 7" descr="A living room with a couch and a tab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1080483" name="Picture 7" descr="A living room with a couch and a table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382BB21" w14:textId="7C0C942C" w:rsidR="009A53A5" w:rsidRDefault="009A53A5" w:rsidP="00402050"/>
    <w:p w14:paraId="0951C4CC" w14:textId="5C25F1C8" w:rsidR="009A53A5" w:rsidRDefault="00743A85" w:rsidP="00890224">
      <w:pPr>
        <w:jc w:val="center"/>
        <w:sectPr w:rsidR="009A53A5" w:rsidSect="00524630">
          <w:headerReference w:type="default" r:id="rId17"/>
          <w:footerReference w:type="default" r:id="rId18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</w:rPr>
        <w:drawing>
          <wp:inline distT="0" distB="0" distL="0" distR="0" wp14:anchorId="36B96D22" wp14:editId="525DB927">
            <wp:extent cx="4876800" cy="6263408"/>
            <wp:effectExtent l="0" t="0" r="0" b="4445"/>
            <wp:docPr id="1337897648" name="Picture 1" descr="A floor plan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97648" name="Picture 1" descr="A floor plan of a house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753" cy="628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D627F1" wp14:editId="18C70133">
                <wp:simplePos x="0" y="0"/>
                <wp:positionH relativeFrom="page">
                  <wp:posOffset>467995</wp:posOffset>
                </wp:positionH>
                <wp:positionV relativeFrom="page">
                  <wp:posOffset>6896100</wp:posOffset>
                </wp:positionV>
                <wp:extent cx="9756140" cy="457200"/>
                <wp:effectExtent l="1270" t="0" r="0" b="0"/>
                <wp:wrapNone/>
                <wp:docPr id="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61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1D1B2F" w14:textId="77777777" w:rsidR="00836DB3" w:rsidRPr="000F38E0" w:rsidRDefault="00250BA2" w:rsidP="00836DB3">
                            <w:pPr>
                              <w:pStyle w:val="Address"/>
                              <w:spacing w:line="300" w:lineRule="auto"/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Times"/>
                                <w:iCs/>
                                <w:sz w:val="24"/>
                                <w:szCs w:val="24"/>
                              </w:rPr>
                              <w:t>18-20 Parkstone Road, Poole, Dorset, BH15 2PG   Tel: 01202 377377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iCs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>Email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iCs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>poole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>@hearnes.com</w:t>
                            </w:r>
                            <w:r w:rsidR="00836DB3" w:rsidRPr="000F38E0">
                              <w:rPr>
                                <w:rFonts w:ascii="Calibri" w:hAnsi="Calibri" w:cs="Times"/>
                                <w:iCs/>
                                <w:sz w:val="24"/>
                                <w:szCs w:val="24"/>
                              </w:rPr>
                              <w:t xml:space="preserve">   www.hearnes.com</w:t>
                            </w:r>
                          </w:p>
                          <w:p w14:paraId="12A8B8B6" w14:textId="77777777" w:rsidR="00836DB3" w:rsidRPr="000F38E0" w:rsidRDefault="00836DB3" w:rsidP="00836DB3">
                            <w:pPr>
                              <w:pStyle w:val="Address"/>
                              <w:spacing w:line="300" w:lineRule="auto"/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0F38E0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 xml:space="preserve">OFFICES ALSO AT: </w:t>
                            </w:r>
                            <w:r w:rsidR="00250BA2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>BOURNEMOUTH, FERNDOWN</w:t>
                            </w:r>
                            <w:r w:rsidRPr="004D590B">
                              <w:rPr>
                                <w:rFonts w:ascii="Calibri" w:hAnsi="Calibri" w:cs="Times"/>
                                <w:bCs w:val="0"/>
                                <w:iCs/>
                                <w:sz w:val="24"/>
                                <w:szCs w:val="24"/>
                              </w:rPr>
                              <w:t>, RINGWOOD &amp; WIMBORNE</w:t>
                            </w:r>
                          </w:p>
                          <w:p w14:paraId="6DC2E166" w14:textId="77777777" w:rsidR="00836DB3" w:rsidRPr="006047A5" w:rsidRDefault="00836DB3" w:rsidP="00836DB3">
                            <w:pPr>
                              <w:pStyle w:val="Address"/>
                              <w:spacing w:line="300" w:lineRule="auto"/>
                              <w:rPr>
                                <w:rFonts w:ascii="Times" w:hAnsi="Times" w:cs="Times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684E0A9A" w14:textId="77777777" w:rsidR="00372264" w:rsidRPr="001A6535" w:rsidRDefault="00372264" w:rsidP="00490B76">
                            <w:pPr>
                              <w:pStyle w:val="Address"/>
                              <w:spacing w:line="300" w:lineRule="auto"/>
                              <w:rPr>
                                <w:rFonts w:ascii="Times" w:hAnsi="Times" w:cs="Times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627F1" id="Text Box 118" o:spid="_x0000_s1036" type="#_x0000_t202" style="position:absolute;left:0;text-align:left;margin-left:36.85pt;margin-top:543pt;width:768.2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" filled="f" stroked="f">
                <v:textbox inset="0,0,0,0">
                  <w:txbxContent>
                    <w:p w14:paraId="571D1B2F" w14:textId="77777777" w:rsidR="00836DB3" w:rsidRPr="000F38E0" w:rsidRDefault="00250BA2" w:rsidP="00836DB3">
                      <w:pPr>
                        <w:pStyle w:val="Address"/>
                        <w:spacing w:line="300" w:lineRule="auto"/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Times"/>
                          <w:iCs/>
                          <w:sz w:val="24"/>
                          <w:szCs w:val="24"/>
                        </w:rPr>
                        <w:t>18-20 Parkstone Road, Poole, Dorset, BH15 2PG   Tel: 01202 377377</w:t>
                      </w:r>
                      <w:r w:rsidR="00836DB3" w:rsidRPr="000F38E0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="00836DB3" w:rsidRPr="000F38E0">
                        <w:rPr>
                          <w:rFonts w:ascii="Calibri" w:hAnsi="Calibri" w:cs="Times"/>
                          <w:iCs/>
                          <w:sz w:val="24"/>
                          <w:szCs w:val="24"/>
                        </w:rPr>
                        <w:t xml:space="preserve">  </w:t>
                      </w:r>
                      <w:r w:rsidR="00836DB3" w:rsidRPr="000F38E0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>Email</w:t>
                      </w:r>
                      <w:r w:rsidR="00836DB3" w:rsidRPr="000F38E0">
                        <w:rPr>
                          <w:rFonts w:ascii="Calibri" w:hAnsi="Calibri" w:cs="Times"/>
                          <w:iCs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>poole</w:t>
                      </w:r>
                      <w:r w:rsidR="00836DB3" w:rsidRPr="000F38E0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>@hearnes.com</w:t>
                      </w:r>
                      <w:r w:rsidR="00836DB3" w:rsidRPr="000F38E0">
                        <w:rPr>
                          <w:rFonts w:ascii="Calibri" w:hAnsi="Calibri" w:cs="Times"/>
                          <w:iCs/>
                          <w:sz w:val="24"/>
                          <w:szCs w:val="24"/>
                        </w:rPr>
                        <w:t xml:space="preserve">   www.hearnes.com</w:t>
                      </w:r>
                    </w:p>
                    <w:p w14:paraId="12A8B8B6" w14:textId="77777777" w:rsidR="00836DB3" w:rsidRPr="000F38E0" w:rsidRDefault="00836DB3" w:rsidP="00836DB3">
                      <w:pPr>
                        <w:pStyle w:val="Address"/>
                        <w:spacing w:line="300" w:lineRule="auto"/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</w:pPr>
                      <w:r w:rsidRPr="000F38E0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 xml:space="preserve">OFFICES ALSO AT: </w:t>
                      </w:r>
                      <w:r w:rsidR="00250BA2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>BOURNEMOUTH, FERNDOWN</w:t>
                      </w:r>
                      <w:r w:rsidRPr="004D590B">
                        <w:rPr>
                          <w:rFonts w:ascii="Calibri" w:hAnsi="Calibri" w:cs="Times"/>
                          <w:bCs w:val="0"/>
                          <w:iCs/>
                          <w:sz w:val="24"/>
                          <w:szCs w:val="24"/>
                        </w:rPr>
                        <w:t>, RINGWOOD &amp; WIMBORNE</w:t>
                      </w:r>
                    </w:p>
                    <w:p w14:paraId="6DC2E166" w14:textId="77777777" w:rsidR="00836DB3" w:rsidRPr="006047A5" w:rsidRDefault="00836DB3" w:rsidP="00836DB3">
                      <w:pPr>
                        <w:pStyle w:val="Address"/>
                        <w:spacing w:line="300" w:lineRule="auto"/>
                        <w:rPr>
                          <w:rFonts w:ascii="Times" w:hAnsi="Times" w:cs="Times"/>
                          <w:b/>
                          <w:i/>
                          <w:sz w:val="24"/>
                          <w:szCs w:val="24"/>
                        </w:rPr>
                      </w:pPr>
                    </w:p>
                    <w:p w14:paraId="684E0A9A" w14:textId="77777777" w:rsidR="00372264" w:rsidRPr="001A6535" w:rsidRDefault="00372264" w:rsidP="00490B76">
                      <w:pPr>
                        <w:pStyle w:val="Address"/>
                        <w:spacing w:line="300" w:lineRule="auto"/>
                        <w:rPr>
                          <w:rFonts w:ascii="Times" w:hAnsi="Times" w:cs="Times"/>
                          <w:b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F7777D" w14:textId="55C156D6" w:rsidR="009A53A5" w:rsidRDefault="00824EE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5FA7409" wp14:editId="306EE40E">
                <wp:simplePos x="0" y="0"/>
                <wp:positionH relativeFrom="page">
                  <wp:posOffset>-45720</wp:posOffset>
                </wp:positionH>
                <wp:positionV relativeFrom="page">
                  <wp:posOffset>3838575</wp:posOffset>
                </wp:positionV>
                <wp:extent cx="5831840" cy="3769360"/>
                <wp:effectExtent l="19050" t="19050" r="35560" b="40640"/>
                <wp:wrapNone/>
                <wp:docPr id="5" name="Text Box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76936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EB108E" w14:textId="368B9586" w:rsidR="00393EF0" w:rsidRPr="00920F91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3EA5C9F9" wp14:editId="3A2DBB45">
                                  <wp:extent cx="5324475" cy="4438650"/>
                                  <wp:effectExtent l="0" t="0" r="9525" b="0"/>
                                  <wp:docPr id="634979950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4475" cy="443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93392" w:rsidRPr="00393392"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0C4D2029" wp14:editId="1CBACA03">
                                  <wp:extent cx="2838450" cy="1924050"/>
                                  <wp:effectExtent l="0" t="0" r="0" b="0"/>
                                  <wp:docPr id="129" name="Picture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8450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FA7409" id="Text Box 99" o:spid="_x0000_s1037" type="#_x0000_t202" style="position:absolute;margin-left:-3.6pt;margin-top:302.25pt;width:459.2pt;height:296.8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" fillcolor="#abb9c6" strokecolor="#abb9c6" strokeweight="5pt">
                <o:lock v:ext="edit" aspectratio="t"/>
                <v:textbox inset="0,0,0,0">
                  <w:txbxContent>
                    <w:p w14:paraId="43EB108E" w14:textId="368B9586" w:rsidR="00393EF0" w:rsidRPr="00920F91" w:rsidRDefault="00824EEF" w:rsidP="0040665A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3EA5C9F9" wp14:editId="3A2DBB45">
                            <wp:extent cx="5324475" cy="4438650"/>
                            <wp:effectExtent l="0" t="0" r="9525" b="0"/>
                            <wp:docPr id="634979950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4475" cy="443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93392" w:rsidRPr="00393392"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0C4D2029" wp14:editId="1CBACA03">
                            <wp:extent cx="2838450" cy="1924050"/>
                            <wp:effectExtent l="0" t="0" r="0" b="0"/>
                            <wp:docPr id="129" name="Picture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8450" cy="192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84C3DBB" wp14:editId="054E8952">
                <wp:simplePos x="0" y="0"/>
                <wp:positionH relativeFrom="page">
                  <wp:posOffset>5346700</wp:posOffset>
                </wp:positionH>
                <wp:positionV relativeFrom="page">
                  <wp:posOffset>3781425</wp:posOffset>
                </wp:positionV>
                <wp:extent cx="5831840" cy="3826510"/>
                <wp:effectExtent l="31750" t="38100" r="32385" b="40640"/>
                <wp:wrapNone/>
                <wp:docPr id="6" name="Text Box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89142F" w14:textId="7FC6A4AA" w:rsidR="00393EF0" w:rsidRPr="00920F91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53A066F7" wp14:editId="27D44F65">
                                  <wp:extent cx="5753100" cy="3752850"/>
                                  <wp:effectExtent l="0" t="0" r="0" b="0"/>
                                  <wp:docPr id="712482547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3100" cy="3752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C3DBB" id="Text Box 100" o:spid="_x0000_s1038" type="#_x0000_t202" style="position:absolute;margin-left:421pt;margin-top:297.75pt;width:459.2pt;height:301.3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EvfGA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" fillcolor="#abb9c6" strokecolor="#abb9c6" strokeweight="5pt">
                <o:lock v:ext="edit" aspectratio="t"/>
                <v:textbox inset="0,0,0,0">
                  <w:txbxContent>
                    <w:p w14:paraId="4989142F" w14:textId="7FC6A4AA" w:rsidR="00393EF0" w:rsidRPr="00920F91" w:rsidRDefault="00824EEF" w:rsidP="0040665A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53A066F7" wp14:editId="27D44F65">
                            <wp:extent cx="5753100" cy="3752850"/>
                            <wp:effectExtent l="0" t="0" r="0" b="0"/>
                            <wp:docPr id="712482547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3100" cy="3752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27C29EAD" wp14:editId="550CFDD3">
                <wp:simplePos x="0" y="0"/>
                <wp:positionH relativeFrom="page">
                  <wp:posOffset>5346700</wp:posOffset>
                </wp:positionH>
                <wp:positionV relativeFrom="page">
                  <wp:posOffset>-45720</wp:posOffset>
                </wp:positionV>
                <wp:extent cx="5831840" cy="3826510"/>
                <wp:effectExtent l="31750" t="40005" r="32385" b="38735"/>
                <wp:wrapNone/>
                <wp:docPr id="4" name="Text Box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22121" w14:textId="10F79CEA" w:rsidR="00393EF0" w:rsidRPr="00920F91" w:rsidRDefault="00824EEF" w:rsidP="0040665A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390F3452" wp14:editId="12188206">
                                  <wp:extent cx="5295900" cy="3724275"/>
                                  <wp:effectExtent l="0" t="0" r="0" b="9525"/>
                                  <wp:docPr id="990035013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95900" cy="3724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29EAD" id="Text Box 98" o:spid="_x0000_s1039" type="#_x0000_t202" style="position:absolute;margin-left:421pt;margin-top:-3.6pt;width:459.2pt;height:301.3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uGKGA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" fillcolor="#abb9c6" strokecolor="#abb9c6" strokeweight="5pt">
                <o:lock v:ext="edit" aspectratio="t"/>
                <v:textbox inset="0,0,0,0">
                  <w:txbxContent>
                    <w:p w14:paraId="57722121" w14:textId="10F79CEA" w:rsidR="00393EF0" w:rsidRPr="00920F91" w:rsidRDefault="00824EEF" w:rsidP="0040665A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390F3452" wp14:editId="12188206">
                            <wp:extent cx="5295900" cy="3724275"/>
                            <wp:effectExtent l="0" t="0" r="0" b="9525"/>
                            <wp:docPr id="990035013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95900" cy="3724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F2E3D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FB988C4" wp14:editId="36A9FDDA">
                <wp:simplePos x="0" y="0"/>
                <wp:positionH relativeFrom="page">
                  <wp:posOffset>-45720</wp:posOffset>
                </wp:positionH>
                <wp:positionV relativeFrom="page">
                  <wp:posOffset>-45720</wp:posOffset>
                </wp:positionV>
                <wp:extent cx="5831840" cy="3826510"/>
                <wp:effectExtent l="19050" t="19050" r="35560" b="40640"/>
                <wp:wrapNone/>
                <wp:docPr id="3" name="Text Box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278BE" w14:textId="2D8CD367" w:rsidR="00393EF0" w:rsidRPr="00920F91" w:rsidRDefault="00824EEF" w:rsidP="004066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96E386" wp14:editId="3DCEC254">
                                  <wp:extent cx="5295900" cy="3733800"/>
                                  <wp:effectExtent l="0" t="0" r="0" b="0"/>
                                  <wp:docPr id="332023012" name="Picture 3" descr="A living room with a large television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023012" name="Picture 3" descr="A living room with a large television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95900" cy="3733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B988C4" id="Text Box 97" o:spid="_x0000_s1040" type="#_x0000_t202" style="position:absolute;margin-left:-3.6pt;margin-top:-3.6pt;width:459.2pt;height:301.3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" fillcolor="#abb9c6" strokecolor="#abb9c6" strokeweight="5pt">
                <o:lock v:ext="edit" aspectratio="t"/>
                <v:textbox inset="0,0,0,0">
                  <w:txbxContent>
                    <w:p w14:paraId="1F4278BE" w14:textId="2D8CD367" w:rsidR="00393EF0" w:rsidRPr="00920F91" w:rsidRDefault="00824EEF" w:rsidP="0040665A">
                      <w:r>
                        <w:rPr>
                          <w:noProof/>
                        </w:rPr>
                        <w:drawing>
                          <wp:inline distT="0" distB="0" distL="0" distR="0" wp14:anchorId="0E96E386" wp14:editId="3DCEC254">
                            <wp:extent cx="5295900" cy="3733800"/>
                            <wp:effectExtent l="0" t="0" r="0" b="0"/>
                            <wp:docPr id="332023012" name="Picture 3" descr="A living room with a large television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2023012" name="Picture 3" descr="A living room with a large television&#10;&#10;Description automatically generated with low confidence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95900" cy="3733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A53A5" w:rsidSect="00524630">
      <w:headerReference w:type="default" r:id="rId25"/>
      <w:footerReference w:type="default" r:id="rId26"/>
      <w:pgSz w:w="16840" w:h="11907" w:orient="landscape" w:code="9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75F925" w14:textId="77777777" w:rsidR="00125999" w:rsidRDefault="00125999">
      <w:r>
        <w:separator/>
      </w:r>
    </w:p>
  </w:endnote>
  <w:endnote w:type="continuationSeparator" w:id="0">
    <w:p w14:paraId="2C6B59AC" w14:textId="77777777" w:rsidR="00125999" w:rsidRDefault="001259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F5061" w14:textId="77777777" w:rsidR="009A53A5" w:rsidRDefault="009A53A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2E4AA" w14:textId="77777777" w:rsidR="009A53A5" w:rsidRDefault="009A53A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DF35C" w14:textId="77777777" w:rsidR="009A53A5" w:rsidRDefault="009A53A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13D087" w14:textId="77777777" w:rsidR="00125999" w:rsidRDefault="00125999">
      <w:r>
        <w:separator/>
      </w:r>
    </w:p>
  </w:footnote>
  <w:footnote w:type="continuationSeparator" w:id="0">
    <w:p w14:paraId="58901BA1" w14:textId="77777777" w:rsidR="00125999" w:rsidRDefault="001259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28A45" w14:textId="77777777" w:rsidR="009A53A5" w:rsidRDefault="002F2E3D"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E2549B2" wp14:editId="1788E897">
              <wp:simplePos x="0" y="0"/>
              <wp:positionH relativeFrom="page">
                <wp:posOffset>467995</wp:posOffset>
              </wp:positionH>
              <wp:positionV relativeFrom="page">
                <wp:posOffset>6944995</wp:posOffset>
              </wp:positionV>
              <wp:extent cx="3780155" cy="278765"/>
              <wp:effectExtent l="1270" t="1270" r="0" b="0"/>
              <wp:wrapNone/>
              <wp:docPr id="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80155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942C1" w14:textId="77777777" w:rsidR="002545C1" w:rsidRPr="005D42EC" w:rsidRDefault="002545C1" w:rsidP="002545C1">
                          <w:pPr>
                            <w:pStyle w:val="Description-F11"/>
                            <w:rPr>
                              <w:rFonts w:ascii="Times" w:hAnsi="Times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Times" w:hAnsi="Times"/>
                              <w:sz w:val="12"/>
                              <w:szCs w:val="12"/>
                            </w:rPr>
                            <w:t xml:space="preserve">AGENTS NOTE: The heating system, mains and appliances have not been tested by </w:t>
                          </w:r>
                          <w:smartTag w:uri="urn:schemas-microsoft-com:office:smarttags" w:element="PersonName">
                            <w:r>
                              <w:rPr>
                                <w:rFonts w:ascii="Times" w:hAnsi="Times"/>
                                <w:sz w:val="12"/>
                                <w:szCs w:val="12"/>
                              </w:rPr>
                              <w:t>Hearnes Estate Agents</w:t>
                            </w:r>
                          </w:smartTag>
                          <w:r>
                            <w:rPr>
                              <w:rFonts w:ascii="Times" w:hAnsi="Times"/>
                              <w:sz w:val="12"/>
                              <w:szCs w:val="12"/>
                            </w:rPr>
                            <w:t>. Any areas, measurements or distances are approximate. The text, photographs and plans are for guidance only and are not necessarily comprehensive.</w:t>
                          </w:r>
                        </w:p>
                        <w:p w14:paraId="48F296F7" w14:textId="77777777" w:rsidR="002545C1" w:rsidRPr="005D42EC" w:rsidRDefault="002545C1" w:rsidP="002545C1">
                          <w:pPr>
                            <w:rPr>
                              <w:rFonts w:ascii="Times" w:hAnsi="Times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2549B2"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41" type="#_x0000_t202" style="position:absolute;margin-left:36.85pt;margin-top:546.85pt;width:297.65pt;height:21.9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" filled="f" stroked="f">
              <v:textbox inset="0,0,0,0">
                <w:txbxContent>
                  <w:p w14:paraId="0B2942C1" w14:textId="77777777" w:rsidR="002545C1" w:rsidRPr="005D42EC" w:rsidRDefault="002545C1" w:rsidP="002545C1">
                    <w:pPr>
                      <w:pStyle w:val="Description-F11"/>
                      <w:rPr>
                        <w:rFonts w:ascii="Times" w:hAnsi="Times"/>
                        <w:sz w:val="12"/>
                        <w:szCs w:val="12"/>
                      </w:rPr>
                    </w:pPr>
                    <w:r>
                      <w:rPr>
                        <w:rFonts w:ascii="Times" w:hAnsi="Times"/>
                        <w:sz w:val="12"/>
                        <w:szCs w:val="12"/>
                      </w:rPr>
                      <w:t xml:space="preserve">AGENTS NOTE: The heating system, mains and appliances have not been tested by </w:t>
                    </w:r>
                    <w:smartTag w:uri="urn:schemas-microsoft-com:office:smarttags" w:element="PersonName">
                      <w:r>
                        <w:rPr>
                          <w:rFonts w:ascii="Times" w:hAnsi="Times"/>
                          <w:sz w:val="12"/>
                          <w:szCs w:val="12"/>
                        </w:rPr>
                        <w:t>Hearnes Estate Agents</w:t>
                      </w:r>
                    </w:smartTag>
                    <w:r>
                      <w:rPr>
                        <w:rFonts w:ascii="Times" w:hAnsi="Times"/>
                        <w:sz w:val="12"/>
                        <w:szCs w:val="12"/>
                      </w:rPr>
                      <w:t>. Any areas, measurements or distances are approximate. The text, photographs and plans are for guidance only and are not necessarily comprehensive.</w:t>
                    </w:r>
                  </w:p>
                  <w:p w14:paraId="48F296F7" w14:textId="77777777" w:rsidR="002545C1" w:rsidRPr="005D42EC" w:rsidRDefault="002545C1" w:rsidP="002545C1">
                    <w:pPr>
                      <w:rPr>
                        <w:rFonts w:ascii="Times" w:hAnsi="Times"/>
                        <w:sz w:val="12"/>
                        <w:szCs w:val="1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7A4FA1CC" wp14:editId="5BFF111C">
              <wp:simplePos x="0" y="0"/>
              <wp:positionH relativeFrom="page">
                <wp:posOffset>-36195</wp:posOffset>
              </wp:positionH>
              <wp:positionV relativeFrom="page">
                <wp:posOffset>-36195</wp:posOffset>
              </wp:positionV>
              <wp:extent cx="10763885" cy="7632065"/>
              <wp:effectExtent l="1905" t="1905" r="0" b="0"/>
              <wp:wrapNone/>
              <wp:docPr id="1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763885" cy="7632065"/>
                      </a:xfrm>
                      <a:prstGeom prst="rect">
                        <a:avLst/>
                      </a:prstGeom>
                      <a:solidFill>
                        <a:srgbClr val="ABB9C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CE87FEE" id="Rectangle 28" o:spid="_x0000_s1026" style="position:absolute;margin-left:-2.85pt;margin-top:-2.85pt;width:847.55pt;height:600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" fillcolor="#abb9c6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B5061" w14:textId="77777777" w:rsidR="009A53A5" w:rsidRDefault="009A53A5">
    <w:pPr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0C95B" w14:textId="77777777" w:rsidR="009A53A5" w:rsidRDefault="009A53A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B36C35"/>
    <w:multiLevelType w:val="hybridMultilevel"/>
    <w:tmpl w:val="071886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22749C"/>
    <w:multiLevelType w:val="hybridMultilevel"/>
    <w:tmpl w:val="AC26A4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1954B8"/>
    <w:multiLevelType w:val="hybridMultilevel"/>
    <w:tmpl w:val="83CE0FD6"/>
    <w:lvl w:ilvl="0" w:tplc="28CEECFE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6CDF6667"/>
    <w:multiLevelType w:val="hybridMultilevel"/>
    <w:tmpl w:val="A774AE70"/>
    <w:lvl w:ilvl="0" w:tplc="215288C6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774E4E3C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num w:numId="1" w16cid:durableId="1105999853">
    <w:abstractNumId w:val="4"/>
  </w:num>
  <w:num w:numId="2" w16cid:durableId="187453618">
    <w:abstractNumId w:val="2"/>
  </w:num>
  <w:num w:numId="3" w16cid:durableId="511409594">
    <w:abstractNumId w:val="3"/>
  </w:num>
  <w:num w:numId="4" w16cid:durableId="419065001">
    <w:abstractNumId w:val="1"/>
  </w:num>
  <w:num w:numId="5" w16cid:durableId="14449615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embedSystemFonts/>
  <w:proofState w:spelling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87"/>
  <w:displayVerticalDrawingGridEvery w:val="2"/>
  <w:noPunctuationKerning/>
  <w:characterSpacingControl w:val="doNotCompress"/>
  <w:hdrShapeDefaults>
    <o:shapedefaults v:ext="edit" spidmax="45057">
      <o:colormru v:ext="edit" colors="#9c0057,#005943,#fffcda,#a1e5fd,#00437a,#0063b4,#abb9c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2E3D"/>
    <w:rsid w:val="00006C19"/>
    <w:rsid w:val="00024A14"/>
    <w:rsid w:val="0004715E"/>
    <w:rsid w:val="00091675"/>
    <w:rsid w:val="00097266"/>
    <w:rsid w:val="000A2D89"/>
    <w:rsid w:val="00116DDA"/>
    <w:rsid w:val="00125999"/>
    <w:rsid w:val="00125C38"/>
    <w:rsid w:val="00137243"/>
    <w:rsid w:val="001539AB"/>
    <w:rsid w:val="00171551"/>
    <w:rsid w:val="001716CE"/>
    <w:rsid w:val="001A2C15"/>
    <w:rsid w:val="001A6535"/>
    <w:rsid w:val="001D056B"/>
    <w:rsid w:val="001F1419"/>
    <w:rsid w:val="00243C67"/>
    <w:rsid w:val="00250BA2"/>
    <w:rsid w:val="002545C1"/>
    <w:rsid w:val="002B6AD2"/>
    <w:rsid w:val="002C1E7D"/>
    <w:rsid w:val="002D4AC3"/>
    <w:rsid w:val="002E24CB"/>
    <w:rsid w:val="002E4D50"/>
    <w:rsid w:val="002F2E3D"/>
    <w:rsid w:val="00350B62"/>
    <w:rsid w:val="00372264"/>
    <w:rsid w:val="003928DC"/>
    <w:rsid w:val="00393392"/>
    <w:rsid w:val="00393EF0"/>
    <w:rsid w:val="003A3E41"/>
    <w:rsid w:val="003B4CEE"/>
    <w:rsid w:val="003B6EE8"/>
    <w:rsid w:val="003B756E"/>
    <w:rsid w:val="00402050"/>
    <w:rsid w:val="00405F07"/>
    <w:rsid w:val="0040665A"/>
    <w:rsid w:val="004150B3"/>
    <w:rsid w:val="00432774"/>
    <w:rsid w:val="00432D38"/>
    <w:rsid w:val="0045356F"/>
    <w:rsid w:val="00490B76"/>
    <w:rsid w:val="00495683"/>
    <w:rsid w:val="00497414"/>
    <w:rsid w:val="00497AB3"/>
    <w:rsid w:val="004B18A9"/>
    <w:rsid w:val="004B76A7"/>
    <w:rsid w:val="004B7E7F"/>
    <w:rsid w:val="004F66FA"/>
    <w:rsid w:val="00510705"/>
    <w:rsid w:val="00524630"/>
    <w:rsid w:val="00525E81"/>
    <w:rsid w:val="005D42EC"/>
    <w:rsid w:val="006122C9"/>
    <w:rsid w:val="006241B5"/>
    <w:rsid w:val="006573F9"/>
    <w:rsid w:val="00670AA4"/>
    <w:rsid w:val="006C1C6C"/>
    <w:rsid w:val="006E4437"/>
    <w:rsid w:val="00710720"/>
    <w:rsid w:val="00721EA8"/>
    <w:rsid w:val="007436E0"/>
    <w:rsid w:val="00743A85"/>
    <w:rsid w:val="007520A8"/>
    <w:rsid w:val="0077210E"/>
    <w:rsid w:val="007A13C0"/>
    <w:rsid w:val="007A478B"/>
    <w:rsid w:val="007D3A35"/>
    <w:rsid w:val="00806CC2"/>
    <w:rsid w:val="008152C6"/>
    <w:rsid w:val="00824EEF"/>
    <w:rsid w:val="00825C3A"/>
    <w:rsid w:val="00825C4E"/>
    <w:rsid w:val="00836DB3"/>
    <w:rsid w:val="008556BD"/>
    <w:rsid w:val="008634D0"/>
    <w:rsid w:val="00890224"/>
    <w:rsid w:val="00893504"/>
    <w:rsid w:val="008D2DF7"/>
    <w:rsid w:val="008F02F5"/>
    <w:rsid w:val="008F33F8"/>
    <w:rsid w:val="009060DA"/>
    <w:rsid w:val="009123F6"/>
    <w:rsid w:val="00920F91"/>
    <w:rsid w:val="00943131"/>
    <w:rsid w:val="00961F7D"/>
    <w:rsid w:val="00990995"/>
    <w:rsid w:val="009A16A9"/>
    <w:rsid w:val="009A53A5"/>
    <w:rsid w:val="009F0A1A"/>
    <w:rsid w:val="009F0AA0"/>
    <w:rsid w:val="00A30A58"/>
    <w:rsid w:val="00A41F83"/>
    <w:rsid w:val="00A84AEE"/>
    <w:rsid w:val="00AB5AA0"/>
    <w:rsid w:val="00B337E6"/>
    <w:rsid w:val="00B35FB7"/>
    <w:rsid w:val="00BA2DEB"/>
    <w:rsid w:val="00BA4733"/>
    <w:rsid w:val="00BC41DD"/>
    <w:rsid w:val="00BE70B4"/>
    <w:rsid w:val="00C66512"/>
    <w:rsid w:val="00C76E3F"/>
    <w:rsid w:val="00D11330"/>
    <w:rsid w:val="00D51E3A"/>
    <w:rsid w:val="00D52849"/>
    <w:rsid w:val="00D729E7"/>
    <w:rsid w:val="00DC193B"/>
    <w:rsid w:val="00DC24E3"/>
    <w:rsid w:val="00DC7E09"/>
    <w:rsid w:val="00DE51C8"/>
    <w:rsid w:val="00DF33EC"/>
    <w:rsid w:val="00DF60E1"/>
    <w:rsid w:val="00E01290"/>
    <w:rsid w:val="00E07517"/>
    <w:rsid w:val="00E42101"/>
    <w:rsid w:val="00E96A34"/>
    <w:rsid w:val="00EA1B58"/>
    <w:rsid w:val="00EA57E1"/>
    <w:rsid w:val="00F31045"/>
    <w:rsid w:val="00FC0573"/>
    <w:rsid w:val="00FC0C25"/>
    <w:rsid w:val="00FD29D2"/>
    <w:rsid w:val="00FD5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45057">
      <o:colormru v:ext="edit" colors="#9c0057,#005943,#fffcda,#a1e5fd,#00437a,#0063b4,#abb9c6"/>
    </o:shapedefaults>
    <o:shapelayout v:ext="edit">
      <o:idmap v:ext="edit" data="1"/>
    </o:shapelayout>
  </w:shapeDefaults>
  <w:decimalSymbol w:val="."/>
  <w:listSeparator w:val=","/>
  <w14:docId w14:val="08920210"/>
  <w15:chartTrackingRefBased/>
  <w15:docId w15:val="{D3109334-E037-4EBB-8396-39B421316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1F83"/>
    <w:rPr>
      <w:sz w:val="24"/>
      <w:szCs w:val="24"/>
    </w:rPr>
  </w:style>
  <w:style w:type="paragraph" w:styleId="Heading1">
    <w:name w:val="heading 1"/>
    <w:basedOn w:val="Normal"/>
    <w:next w:val="Normal"/>
    <w:qFormat/>
    <w:rsid w:val="0009167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09167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9167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A84AEE"/>
    <w:pPr>
      <w:keepNext/>
      <w:tabs>
        <w:tab w:val="num" w:pos="864"/>
      </w:tabs>
      <w:ind w:left="864" w:hanging="144"/>
      <w:outlineLvl w:val="3"/>
    </w:pPr>
    <w:rPr>
      <w:b/>
      <w:bCs/>
      <w:color w:val="008080"/>
      <w:spacing w:val="-5"/>
      <w:sz w:val="18"/>
      <w:szCs w:val="20"/>
    </w:rPr>
  </w:style>
  <w:style w:type="paragraph" w:styleId="Heading5">
    <w:name w:val="heading 5"/>
    <w:basedOn w:val="Normal"/>
    <w:next w:val="Normal"/>
    <w:qFormat/>
    <w:rsid w:val="00A84AEE"/>
    <w:pPr>
      <w:keepNext/>
      <w:tabs>
        <w:tab w:val="num" w:pos="1008"/>
      </w:tabs>
      <w:ind w:left="1008" w:hanging="432"/>
      <w:outlineLvl w:val="4"/>
    </w:pPr>
    <w:rPr>
      <w:rFonts w:ascii="Garamond" w:hAnsi="Garamond"/>
      <w:b/>
      <w:bCs/>
      <w:color w:val="FFCC00"/>
      <w:spacing w:val="-5"/>
      <w:sz w:val="20"/>
      <w:szCs w:val="20"/>
    </w:rPr>
  </w:style>
  <w:style w:type="paragraph" w:styleId="Heading6">
    <w:name w:val="heading 6"/>
    <w:basedOn w:val="Normal"/>
    <w:next w:val="Normal"/>
    <w:qFormat/>
    <w:rsid w:val="00091675"/>
    <w:pPr>
      <w:keepNext/>
      <w:outlineLvl w:val="5"/>
    </w:pPr>
    <w:rPr>
      <w:b/>
      <w:bCs/>
      <w:color w:val="FFCC00"/>
      <w:spacing w:val="-5"/>
      <w:sz w:val="22"/>
      <w:szCs w:val="20"/>
    </w:rPr>
  </w:style>
  <w:style w:type="paragraph" w:styleId="Heading7">
    <w:name w:val="heading 7"/>
    <w:basedOn w:val="Normal"/>
    <w:next w:val="Normal"/>
    <w:qFormat/>
    <w:rsid w:val="00091675"/>
    <w:pPr>
      <w:keepNext/>
      <w:jc w:val="center"/>
      <w:outlineLvl w:val="6"/>
    </w:pPr>
    <w:rPr>
      <w:b/>
      <w:bCs/>
      <w:spacing w:val="-5"/>
      <w:sz w:val="40"/>
      <w:szCs w:val="20"/>
    </w:rPr>
  </w:style>
  <w:style w:type="paragraph" w:styleId="Heading8">
    <w:name w:val="heading 8"/>
    <w:basedOn w:val="Normal"/>
    <w:next w:val="Normal"/>
    <w:qFormat/>
    <w:rsid w:val="00091675"/>
    <w:pPr>
      <w:keepNext/>
      <w:jc w:val="center"/>
      <w:outlineLvl w:val="7"/>
    </w:pPr>
    <w:rPr>
      <w:b/>
      <w:bCs/>
      <w:spacing w:val="-5"/>
      <w:sz w:val="40"/>
      <w:szCs w:val="20"/>
    </w:rPr>
  </w:style>
  <w:style w:type="paragraph" w:styleId="Heading9">
    <w:name w:val="heading 9"/>
    <w:basedOn w:val="Normal"/>
    <w:next w:val="Normal"/>
    <w:qFormat/>
    <w:rsid w:val="00091675"/>
    <w:pPr>
      <w:keepNext/>
      <w:jc w:val="center"/>
      <w:outlineLvl w:val="8"/>
    </w:pPr>
    <w:rPr>
      <w:rFonts w:ascii="Arial" w:hAnsi="Arial"/>
      <w:b/>
      <w:bCs/>
      <w:spacing w:val="-5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091675"/>
    <w:pPr>
      <w:tabs>
        <w:tab w:val="center" w:pos="4320"/>
        <w:tab w:val="right" w:pos="8640"/>
      </w:tabs>
    </w:pPr>
    <w:rPr>
      <w:rFonts w:ascii="Arial" w:hAnsi="Arial"/>
    </w:rPr>
  </w:style>
  <w:style w:type="paragraph" w:styleId="Footer">
    <w:name w:val="footer"/>
    <w:rsid w:val="00091675"/>
    <w:pPr>
      <w:tabs>
        <w:tab w:val="center" w:pos="4320"/>
        <w:tab w:val="right" w:pos="8640"/>
      </w:tabs>
    </w:pPr>
    <w:rPr>
      <w:rFonts w:ascii="Arial" w:hAnsi="Arial"/>
      <w:sz w:val="24"/>
      <w:szCs w:val="24"/>
      <w:lang w:val="en-GB"/>
    </w:rPr>
  </w:style>
  <w:style w:type="paragraph" w:customStyle="1" w:styleId="Address">
    <w:name w:val="Address"/>
    <w:rsid w:val="00091675"/>
    <w:pPr>
      <w:jc w:val="center"/>
    </w:pPr>
    <w:rPr>
      <w:rFonts w:ascii="Arial" w:hAnsi="Arial"/>
      <w:bCs/>
      <w:spacing w:val="-5"/>
      <w:sz w:val="42"/>
      <w:szCs w:val="50"/>
      <w:lang w:val="en-GB"/>
    </w:rPr>
  </w:style>
  <w:style w:type="paragraph" w:customStyle="1" w:styleId="BranchAddress">
    <w:name w:val="Branch Address"/>
    <w:rsid w:val="00091675"/>
    <w:pPr>
      <w:jc w:val="center"/>
    </w:pPr>
    <w:rPr>
      <w:rFonts w:ascii="Arial" w:hAnsi="Arial"/>
      <w:color w:val="000000"/>
      <w:sz w:val="22"/>
      <w:szCs w:val="24"/>
      <w:lang w:val="en-GB"/>
    </w:rPr>
  </w:style>
  <w:style w:type="paragraph" w:customStyle="1" w:styleId="BriefDescription">
    <w:name w:val="Brief Description"/>
    <w:rsid w:val="00091675"/>
    <w:pPr>
      <w:jc w:val="center"/>
    </w:pPr>
    <w:rPr>
      <w:rFonts w:ascii="Arial" w:hAnsi="Arial"/>
      <w:color w:val="000000"/>
      <w:sz w:val="26"/>
      <w:szCs w:val="24"/>
      <w:lang w:val="en-GB"/>
    </w:rPr>
  </w:style>
  <w:style w:type="paragraph" w:customStyle="1" w:styleId="Price">
    <w:name w:val="Price"/>
    <w:rsid w:val="00091675"/>
    <w:pPr>
      <w:jc w:val="center"/>
    </w:pPr>
    <w:rPr>
      <w:rFonts w:ascii="Arial" w:hAnsi="Arial"/>
      <w:b/>
      <w:bCs/>
      <w:sz w:val="48"/>
      <w:szCs w:val="24"/>
      <w:lang w:val="en-GB"/>
    </w:rPr>
  </w:style>
  <w:style w:type="numbering" w:styleId="ArticleSection">
    <w:name w:val="Outline List 3"/>
    <w:basedOn w:val="NoList"/>
    <w:semiHidden/>
    <w:rsid w:val="00A84AEE"/>
    <w:pPr>
      <w:numPr>
        <w:numId w:val="1"/>
      </w:numPr>
    </w:pPr>
  </w:style>
  <w:style w:type="paragraph" w:customStyle="1" w:styleId="Description-F11">
    <w:name w:val="Description-F11"/>
    <w:rsid w:val="00A30A58"/>
    <w:pPr>
      <w:jc w:val="both"/>
    </w:pPr>
    <w:rPr>
      <w:color w:val="000000"/>
      <w:sz w:val="24"/>
      <w:lang w:val="en-GB"/>
    </w:rPr>
  </w:style>
  <w:style w:type="paragraph" w:customStyle="1" w:styleId="Header-F12">
    <w:name w:val="Header-F12"/>
    <w:rsid w:val="00A30A58"/>
    <w:rPr>
      <w:b/>
      <w:bCs/>
      <w:color w:val="000000"/>
      <w:sz w:val="24"/>
      <w:lang w:val="en-GB"/>
    </w:rPr>
  </w:style>
  <w:style w:type="paragraph" w:customStyle="1" w:styleId="PrintedbyRavensworth">
    <w:name w:val="Printed by Ravensworth"/>
    <w:rsid w:val="00091675"/>
    <w:pPr>
      <w:jc w:val="right"/>
    </w:pPr>
    <w:rPr>
      <w:rFonts w:ascii="Arial" w:hAnsi="Arial" w:cs="Arial"/>
      <w:bCs/>
      <w:color w:val="000000"/>
      <w:sz w:val="12"/>
      <w:szCs w:val="12"/>
      <w:lang w:val="en-GB"/>
    </w:rPr>
  </w:style>
  <w:style w:type="paragraph" w:customStyle="1" w:styleId="Property">
    <w:name w:val="Property"/>
    <w:rsid w:val="00091675"/>
    <w:pPr>
      <w:jc w:val="center"/>
    </w:pPr>
    <w:rPr>
      <w:rFonts w:ascii="Arial" w:hAnsi="Arial"/>
      <w:bCs/>
      <w:spacing w:val="-5"/>
      <w:sz w:val="46"/>
      <w:szCs w:val="50"/>
      <w:lang w:val="en-GB"/>
    </w:rPr>
  </w:style>
  <w:style w:type="character" w:styleId="Hyperlink">
    <w:name w:val="Hyperlink"/>
    <w:rsid w:val="0037226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7" Type="http://schemas.openxmlformats.org/officeDocument/2006/relationships/image" Target="media/image1.jpeg"/><Relationship Id="rId12" Type="http://schemas.openxmlformats.org/officeDocument/2006/relationships/image" Target="media/image4.jpg"/><Relationship Id="rId17" Type="http://schemas.openxmlformats.org/officeDocument/2006/relationships/header" Target="header2.xml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4.jp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ctoria\Desktop\4%20page%20brochur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4 page brochure</Template>
  <TotalTime>0</TotalTime>
  <Pages>4</Pages>
  <Words>0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Unknown Organization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Victoria Wood</dc:creator>
  <cp:keywords/>
  <dc:description/>
  <cp:lastModifiedBy>Nova Kirkham</cp:lastModifiedBy>
  <cp:revision>16</cp:revision>
  <cp:lastPrinted>2023-07-04T10:54:00Z</cp:lastPrinted>
  <dcterms:created xsi:type="dcterms:W3CDTF">2020-11-24T16:53:00Z</dcterms:created>
  <dcterms:modified xsi:type="dcterms:W3CDTF">2023-07-04T10:55:00Z</dcterms:modified>
</cp:coreProperties>
</file>