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footer5.xml" ContentType="application/vnd.openxmlformats-officedocument.wordprocessingml.footer+xml"/>
  <Override PartName="/word/header5.xml" ContentType="application/vnd.openxmlformats-officedocument.wordprocessingml.head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EBF1F93" w14:textId="0F346B19" w:rsidR="000041FE" w:rsidRPr="000041FE" w:rsidRDefault="00990E90" w:rsidP="000041FE">
      <w:pPr>
        <w:rPr>
          <w:noProof/>
        </w:rPr>
        <w:sectPr w:rsidR="000041FE" w:rsidRPr="000041FE" w:rsidSect="00524630">
          <w:footerReference w:type="default" r:id="rId8"/>
          <w:pgSz w:w="16840" w:h="11907" w:orient="landscape" w:code="9"/>
          <w:pgMar w:top="0" w:right="0" w:bottom="0" w:left="0" w:header="0" w:footer="0" w:gutter="0"/>
          <w:cols w:space="567"/>
          <w:docGrid w:linePitch="360"/>
        </w:sectPr>
      </w:pPr>
      <w:r>
        <w:rPr>
          <w:noProof/>
        </w:rPr>
        <w:drawing>
          <wp:anchor distT="0" distB="0" distL="114300" distR="114300" simplePos="0" relativeHeight="251669504" behindDoc="0" locked="0" layoutInCell="1" allowOverlap="1" wp14:anchorId="5E410847" wp14:editId="569691FA">
            <wp:simplePos x="0" y="0"/>
            <wp:positionH relativeFrom="page">
              <wp:posOffset>17145</wp:posOffset>
            </wp:positionH>
            <wp:positionV relativeFrom="page">
              <wp:posOffset>5927090</wp:posOffset>
            </wp:positionV>
            <wp:extent cx="2507615" cy="1159510"/>
            <wp:effectExtent l="0" t="0" r="0" b="0"/>
            <wp:wrapNone/>
            <wp:docPr id="24" name="Picture 183" descr="Hearnes New Logo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 descr="Hearnes New Logo 201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7615" cy="1159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477342DF" wp14:editId="4C3380F7">
            <wp:extent cx="10744200" cy="8058150"/>
            <wp:effectExtent l="0" t="0" r="0" b="0"/>
            <wp:docPr id="244149674" name="Picture 26" descr="A brick house with a car parked in front of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149674" name="Picture 26" descr="A brick house with a car parked in front of it&#10;&#10;AI-generated content may be incorrect.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51552" cy="8063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7394C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FA23E69" wp14:editId="66825EEF">
                <wp:simplePos x="0" y="0"/>
                <wp:positionH relativeFrom="page">
                  <wp:posOffset>3352800</wp:posOffset>
                </wp:positionH>
                <wp:positionV relativeFrom="page">
                  <wp:posOffset>6029325</wp:posOffset>
                </wp:positionV>
                <wp:extent cx="6974840" cy="1209675"/>
                <wp:effectExtent l="0" t="0" r="16510" b="9525"/>
                <wp:wrapNone/>
                <wp:docPr id="1887726390" name="Text Box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74840" cy="1209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1D1D444" w14:textId="77777777" w:rsidR="005617AD" w:rsidRDefault="005617AD" w:rsidP="005617AD">
                            <w:pPr>
                              <w:pStyle w:val="Default"/>
                              <w:jc w:val="right"/>
                            </w:pPr>
                          </w:p>
                          <w:p w14:paraId="49C91848" w14:textId="77777777" w:rsidR="005617AD" w:rsidRDefault="005617AD" w:rsidP="005617AD">
                            <w:pPr>
                              <w:pStyle w:val="Default"/>
                              <w:jc w:val="right"/>
                              <w:rPr>
                                <w:color w:val="auto"/>
                              </w:rPr>
                            </w:pPr>
                          </w:p>
                          <w:p w14:paraId="42B56B5B" w14:textId="77777777" w:rsidR="005617AD" w:rsidRPr="005617AD" w:rsidRDefault="005617AD" w:rsidP="005617AD">
                            <w:pPr>
                              <w:pStyle w:val="Default"/>
                              <w:jc w:val="right"/>
                              <w:rPr>
                                <w:color w:val="auto"/>
                                <w:sz w:val="44"/>
                                <w:szCs w:val="44"/>
                              </w:rPr>
                            </w:pPr>
                            <w:r w:rsidRPr="005617AD">
                              <w:rPr>
                                <w:color w:val="auto"/>
                                <w:sz w:val="44"/>
                                <w:szCs w:val="44"/>
                              </w:rPr>
                              <w:t xml:space="preserve"> </w:t>
                            </w:r>
                            <w:r w:rsidRPr="005617AD">
                              <w:rPr>
                                <w:b/>
                                <w:bCs/>
                                <w:color w:val="auto"/>
                                <w:sz w:val="44"/>
                                <w:szCs w:val="44"/>
                              </w:rPr>
                              <w:t xml:space="preserve">6 Horning Road, Branksome </w:t>
                            </w:r>
                          </w:p>
                          <w:p w14:paraId="72CDF1FB" w14:textId="44E45CCC" w:rsidR="00A96464" w:rsidRPr="005617AD" w:rsidRDefault="005617AD" w:rsidP="005617AD">
                            <w:pPr>
                              <w:jc w:val="right"/>
                              <w:rPr>
                                <w:rFonts w:ascii="Arial" w:hAnsi="Arial" w:cs="Arial"/>
                                <w:b/>
                                <w:sz w:val="44"/>
                                <w:szCs w:val="44"/>
                              </w:rPr>
                            </w:pPr>
                            <w:r w:rsidRPr="005617AD">
                              <w:rPr>
                                <w:rFonts w:ascii="Arial" w:hAnsi="Arial" w:cs="Arial"/>
                                <w:b/>
                                <w:bCs/>
                                <w:sz w:val="44"/>
                                <w:szCs w:val="44"/>
                              </w:rPr>
                              <w:t>Poole, Dorset BH12 1NP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FA23E69" id="_x0000_t202" coordsize="21600,21600" o:spt="202" path="m,l,21600r21600,l21600,xe">
                <v:stroke joinstyle="miter"/>
                <v:path gradientshapeok="t" o:connecttype="rect"/>
              </v:shapetype>
              <v:shape id="Text Box 121" o:spid="_x0000_s1026" type="#_x0000_t202" style="position:absolute;margin-left:264pt;margin-top:474.75pt;width:549.2pt;height:95.25pt;z-index:251668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" filled="f" stroked="f">
                <v:textbox inset="0,0,0,0">
                  <w:txbxContent>
                    <w:p w14:paraId="61D1D444" w14:textId="77777777" w:rsidR="005617AD" w:rsidRDefault="005617AD" w:rsidP="005617AD">
                      <w:pPr>
                        <w:pStyle w:val="Default"/>
                        <w:jc w:val="right"/>
                      </w:pPr>
                    </w:p>
                    <w:p w14:paraId="49C91848" w14:textId="77777777" w:rsidR="005617AD" w:rsidRDefault="005617AD" w:rsidP="005617AD">
                      <w:pPr>
                        <w:pStyle w:val="Default"/>
                        <w:jc w:val="right"/>
                        <w:rPr>
                          <w:color w:val="auto"/>
                        </w:rPr>
                      </w:pPr>
                    </w:p>
                    <w:p w14:paraId="42B56B5B" w14:textId="77777777" w:rsidR="005617AD" w:rsidRPr="005617AD" w:rsidRDefault="005617AD" w:rsidP="005617AD">
                      <w:pPr>
                        <w:pStyle w:val="Default"/>
                        <w:jc w:val="right"/>
                        <w:rPr>
                          <w:color w:val="auto"/>
                          <w:sz w:val="44"/>
                          <w:szCs w:val="44"/>
                        </w:rPr>
                      </w:pPr>
                      <w:r w:rsidRPr="005617AD">
                        <w:rPr>
                          <w:color w:val="auto"/>
                          <w:sz w:val="44"/>
                          <w:szCs w:val="44"/>
                        </w:rPr>
                        <w:t xml:space="preserve"> </w:t>
                      </w:r>
                      <w:r w:rsidRPr="005617AD">
                        <w:rPr>
                          <w:b/>
                          <w:bCs/>
                          <w:color w:val="auto"/>
                          <w:sz w:val="44"/>
                          <w:szCs w:val="44"/>
                        </w:rPr>
                        <w:t xml:space="preserve">6 Horning Road, Branksome </w:t>
                      </w:r>
                    </w:p>
                    <w:p w14:paraId="72CDF1FB" w14:textId="44E45CCC" w:rsidR="00A96464" w:rsidRPr="005617AD" w:rsidRDefault="005617AD" w:rsidP="005617AD">
                      <w:pPr>
                        <w:jc w:val="right"/>
                        <w:rPr>
                          <w:rFonts w:ascii="Arial" w:hAnsi="Arial" w:cs="Arial"/>
                          <w:b/>
                          <w:sz w:val="44"/>
                          <w:szCs w:val="44"/>
                        </w:rPr>
                      </w:pPr>
                      <w:r w:rsidRPr="005617AD">
                        <w:rPr>
                          <w:rFonts w:ascii="Arial" w:hAnsi="Arial" w:cs="Arial"/>
                          <w:b/>
                          <w:bCs/>
                          <w:sz w:val="44"/>
                          <w:szCs w:val="44"/>
                        </w:rPr>
                        <w:t>Poole, Dorset BH12 1NP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452B182E" w14:textId="2F1E7B03" w:rsidR="009A53A5" w:rsidRPr="00DC193B" w:rsidRDefault="00723280" w:rsidP="00402050">
      <w:pPr>
        <w:rPr>
          <w:bCs/>
        </w:rPr>
        <w:sectPr w:rsidR="009A53A5" w:rsidRPr="00DC193B" w:rsidSect="00524630">
          <w:headerReference w:type="default" r:id="rId11"/>
          <w:footerReference w:type="default" r:id="rId12"/>
          <w:pgSz w:w="16840" w:h="11907" w:orient="landscape" w:code="9"/>
          <w:pgMar w:top="0" w:right="0" w:bottom="0" w:left="0" w:header="0" w:footer="0" w:gutter="0"/>
          <w:cols w:space="567"/>
          <w:docGrid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7F61BACB" wp14:editId="41709F41">
                <wp:simplePos x="0" y="0"/>
                <wp:positionH relativeFrom="page">
                  <wp:posOffset>466725</wp:posOffset>
                </wp:positionH>
                <wp:positionV relativeFrom="page">
                  <wp:posOffset>476250</wp:posOffset>
                </wp:positionV>
                <wp:extent cx="9756140" cy="762000"/>
                <wp:effectExtent l="0" t="0" r="16510" b="0"/>
                <wp:wrapNone/>
                <wp:docPr id="32" name="Text Box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756140" cy="762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844935F" w14:textId="4C4D17B4" w:rsidR="005617AD" w:rsidRDefault="005617AD" w:rsidP="001E1B3B">
                            <w:pPr>
                              <w:pStyle w:val="Default"/>
                              <w:jc w:val="center"/>
                              <w:rPr>
                                <w:color w:val="auto"/>
                                <w:sz w:val="42"/>
                                <w:szCs w:val="42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auto"/>
                                <w:sz w:val="42"/>
                                <w:szCs w:val="42"/>
                              </w:rPr>
                              <w:t>6 Horning Road, Branksome, Poole, Dorset BH12 1NP</w:t>
                            </w:r>
                          </w:p>
                          <w:p w14:paraId="7B541232" w14:textId="39C48D96" w:rsidR="003717D6" w:rsidRDefault="005617AD" w:rsidP="005617AD">
                            <w:pPr>
                              <w:pStyle w:val="Address"/>
                              <w:spacing w:line="300" w:lineRule="auto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bCs w:val="0"/>
                                <w:szCs w:val="42"/>
                              </w:rPr>
                              <w:t>FREEHOLD PRICE £425,000</w:t>
                            </w:r>
                          </w:p>
                          <w:p w14:paraId="634B0465" w14:textId="1B832C48" w:rsidR="003717D6" w:rsidRPr="00C66512" w:rsidRDefault="003717D6" w:rsidP="001E1B3B">
                            <w:pPr>
                              <w:pStyle w:val="Address"/>
                              <w:spacing w:line="300" w:lineRule="auto"/>
                              <w:jc w:val="left"/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F61BACB" id="_x0000_t202" coordsize="21600,21600" o:spt="202" path="m,l,21600r21600,l21600,xe">
                <v:stroke joinstyle="miter"/>
                <v:path gradientshapeok="t" o:connecttype="rect"/>
              </v:shapetype>
              <v:shape id="Text Box 152" o:spid="_x0000_s1027" type="#_x0000_t202" style="position:absolute;margin-left:36.75pt;margin-top:37.5pt;width:768.2pt;height:60pt;z-index:251648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" filled="f" stroked="f">
                <v:textbox inset="0,0,0,0">
                  <w:txbxContent>
                    <w:p w14:paraId="4844935F" w14:textId="4C4D17B4" w:rsidR="005617AD" w:rsidRDefault="005617AD" w:rsidP="001E1B3B">
                      <w:pPr>
                        <w:pStyle w:val="Default"/>
                        <w:jc w:val="center"/>
                        <w:rPr>
                          <w:color w:val="auto"/>
                          <w:sz w:val="42"/>
                          <w:szCs w:val="42"/>
                        </w:rPr>
                      </w:pPr>
                      <w:r>
                        <w:rPr>
                          <w:b/>
                          <w:bCs/>
                          <w:color w:val="auto"/>
                          <w:sz w:val="42"/>
                          <w:szCs w:val="42"/>
                        </w:rPr>
                        <w:t>6 Horning Road, Branksome, Poole, Dorset BH12 1NP</w:t>
                      </w:r>
                    </w:p>
                    <w:p w14:paraId="7B541232" w14:textId="39C48D96" w:rsidR="003717D6" w:rsidRDefault="005617AD" w:rsidP="005617AD">
                      <w:pPr>
                        <w:pStyle w:val="Address"/>
                        <w:spacing w:line="300" w:lineRule="auto"/>
                        <w:rPr>
                          <w:b/>
                        </w:rPr>
                      </w:pPr>
                      <w:r>
                        <w:rPr>
                          <w:b/>
                          <w:bCs w:val="0"/>
                          <w:szCs w:val="42"/>
                        </w:rPr>
                        <w:t>FREEHOLD PRICE £425,000</w:t>
                      </w:r>
                    </w:p>
                    <w:p w14:paraId="634B0465" w14:textId="1B832C48" w:rsidR="003717D6" w:rsidRPr="00C66512" w:rsidRDefault="003717D6" w:rsidP="001E1B3B">
                      <w:pPr>
                        <w:pStyle w:val="Address"/>
                        <w:spacing w:line="300" w:lineRule="auto"/>
                        <w:jc w:val="left"/>
                        <w:rPr>
                          <w:b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1E1B3B">
        <w:rPr>
          <w:noProof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7FE7663A" wp14:editId="7AC0C5F1">
                <wp:simplePos x="0" y="0"/>
                <wp:positionH relativeFrom="page">
                  <wp:posOffset>190500</wp:posOffset>
                </wp:positionH>
                <wp:positionV relativeFrom="margin">
                  <wp:posOffset>1291590</wp:posOffset>
                </wp:positionV>
                <wp:extent cx="4219575" cy="5924550"/>
                <wp:effectExtent l="0" t="0" r="9525" b="0"/>
                <wp:wrapNone/>
                <wp:docPr id="39" name="Text Box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19575" cy="5924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534D269" w14:textId="06508424" w:rsidR="005617AD" w:rsidRPr="00295E28" w:rsidRDefault="005617AD" w:rsidP="005617AD">
                            <w:pPr>
                              <w:pStyle w:val="Default"/>
                              <w:rPr>
                                <w:color w:val="auto"/>
                                <w:sz w:val="17"/>
                                <w:szCs w:val="17"/>
                              </w:rPr>
                            </w:pPr>
                            <w:r w:rsidRPr="00295E28">
                              <w:rPr>
                                <w:color w:val="auto"/>
                                <w:sz w:val="17"/>
                                <w:szCs w:val="17"/>
                              </w:rPr>
                              <w:t xml:space="preserve">A beautifully presented and </w:t>
                            </w:r>
                            <w:r w:rsidR="00990E90" w:rsidRPr="00295E28">
                              <w:rPr>
                                <w:color w:val="auto"/>
                                <w:sz w:val="17"/>
                                <w:szCs w:val="17"/>
                              </w:rPr>
                              <w:t>stylish</w:t>
                            </w:r>
                            <w:r w:rsidRPr="00295E28">
                              <w:rPr>
                                <w:color w:val="auto"/>
                                <w:sz w:val="17"/>
                                <w:szCs w:val="17"/>
                              </w:rPr>
                              <w:t xml:space="preserve"> 3 double bedroom Victorian semi-detached home which has been tastefully improved by the present owners to offer a fusion of character features with contemporary fittings. Th</w:t>
                            </w:r>
                            <w:r w:rsidR="001E1B3B" w:rsidRPr="00295E28">
                              <w:rPr>
                                <w:color w:val="auto"/>
                                <w:sz w:val="17"/>
                                <w:szCs w:val="17"/>
                              </w:rPr>
                              <w:t>is</w:t>
                            </w:r>
                            <w:r w:rsidRPr="00295E28">
                              <w:rPr>
                                <w:color w:val="auto"/>
                                <w:sz w:val="17"/>
                                <w:szCs w:val="17"/>
                              </w:rPr>
                              <w:t xml:space="preserve"> lovely </w:t>
                            </w:r>
                            <w:r w:rsidR="001E1B3B" w:rsidRPr="00295E28">
                              <w:rPr>
                                <w:color w:val="auto"/>
                                <w:sz w:val="17"/>
                                <w:szCs w:val="17"/>
                              </w:rPr>
                              <w:t>property</w:t>
                            </w:r>
                            <w:r w:rsidRPr="00295E28">
                              <w:rPr>
                                <w:color w:val="auto"/>
                                <w:sz w:val="17"/>
                                <w:szCs w:val="17"/>
                              </w:rPr>
                              <w:t xml:space="preserve"> includes a stunning open plan kitchen/dining/day room</w:t>
                            </w:r>
                            <w:r w:rsidR="00990E90" w:rsidRPr="00295E28">
                              <w:rPr>
                                <w:color w:val="auto"/>
                                <w:sz w:val="17"/>
                                <w:szCs w:val="17"/>
                              </w:rPr>
                              <w:t>, with b</w:t>
                            </w:r>
                            <w:r w:rsidR="001E1B3B" w:rsidRPr="00295E28">
                              <w:rPr>
                                <w:color w:val="auto"/>
                                <w:sz w:val="17"/>
                                <w:szCs w:val="17"/>
                              </w:rPr>
                              <w:t>i-</w:t>
                            </w:r>
                            <w:r w:rsidR="00990E90" w:rsidRPr="00295E28">
                              <w:rPr>
                                <w:color w:val="auto"/>
                                <w:sz w:val="17"/>
                                <w:szCs w:val="17"/>
                              </w:rPr>
                              <w:t>fold doors out to the garden</w:t>
                            </w:r>
                            <w:r w:rsidRPr="00295E28">
                              <w:rPr>
                                <w:color w:val="auto"/>
                                <w:sz w:val="17"/>
                                <w:szCs w:val="17"/>
                              </w:rPr>
                              <w:t xml:space="preserve">, </w:t>
                            </w:r>
                            <w:r w:rsidR="00A55063" w:rsidRPr="00295E28">
                              <w:rPr>
                                <w:color w:val="auto"/>
                                <w:sz w:val="17"/>
                                <w:szCs w:val="17"/>
                              </w:rPr>
                              <w:t>charming lounge</w:t>
                            </w:r>
                            <w:r w:rsidRPr="00295E28">
                              <w:rPr>
                                <w:color w:val="auto"/>
                                <w:sz w:val="17"/>
                                <w:szCs w:val="17"/>
                              </w:rPr>
                              <w:t xml:space="preserve"> with</w:t>
                            </w:r>
                            <w:r w:rsidR="00990E90" w:rsidRPr="00295E28">
                              <w:rPr>
                                <w:color w:val="auto"/>
                                <w:sz w:val="17"/>
                                <w:szCs w:val="17"/>
                              </w:rPr>
                              <w:t xml:space="preserve"> wooden floors, bay window </w:t>
                            </w:r>
                            <w:r w:rsidR="005A1F12" w:rsidRPr="00295E28">
                              <w:rPr>
                                <w:color w:val="auto"/>
                                <w:sz w:val="17"/>
                                <w:szCs w:val="17"/>
                              </w:rPr>
                              <w:t>and log</w:t>
                            </w:r>
                            <w:r w:rsidRPr="00295E28">
                              <w:rPr>
                                <w:color w:val="auto"/>
                                <w:sz w:val="17"/>
                                <w:szCs w:val="17"/>
                              </w:rPr>
                              <w:t xml:space="preserve"> b</w:t>
                            </w:r>
                            <w:r w:rsidR="00A55063" w:rsidRPr="00295E28">
                              <w:rPr>
                                <w:color w:val="auto"/>
                                <w:sz w:val="17"/>
                                <w:szCs w:val="17"/>
                              </w:rPr>
                              <w:t>u</w:t>
                            </w:r>
                            <w:r w:rsidRPr="00295E28">
                              <w:rPr>
                                <w:color w:val="auto"/>
                                <w:sz w:val="17"/>
                                <w:szCs w:val="17"/>
                              </w:rPr>
                              <w:t>rner</w:t>
                            </w:r>
                            <w:r w:rsidR="001E1B3B" w:rsidRPr="00295E28">
                              <w:rPr>
                                <w:color w:val="auto"/>
                                <w:sz w:val="17"/>
                                <w:szCs w:val="17"/>
                              </w:rPr>
                              <w:t>,</w:t>
                            </w:r>
                            <w:r w:rsidR="00990E90" w:rsidRPr="00295E28">
                              <w:rPr>
                                <w:color w:val="auto"/>
                                <w:sz w:val="17"/>
                                <w:szCs w:val="17"/>
                              </w:rPr>
                              <w:t xml:space="preserve"> modern cloakroom and bathroom.</w:t>
                            </w:r>
                            <w:r w:rsidR="005A1F12" w:rsidRPr="00295E28">
                              <w:rPr>
                                <w:color w:val="auto"/>
                                <w:sz w:val="17"/>
                                <w:szCs w:val="17"/>
                              </w:rPr>
                              <w:t xml:space="preserve"> </w:t>
                            </w:r>
                            <w:r w:rsidR="00A55063" w:rsidRPr="00295E28">
                              <w:rPr>
                                <w:color w:val="auto"/>
                                <w:sz w:val="17"/>
                                <w:szCs w:val="17"/>
                              </w:rPr>
                              <w:t>Noteworthy c</w:t>
                            </w:r>
                            <w:r w:rsidR="005A1F12" w:rsidRPr="00295E28">
                              <w:rPr>
                                <w:color w:val="auto"/>
                                <w:sz w:val="17"/>
                                <w:szCs w:val="17"/>
                              </w:rPr>
                              <w:t>haracter features include wooden floors,</w:t>
                            </w:r>
                            <w:r w:rsidR="00D844D0" w:rsidRPr="00295E28">
                              <w:rPr>
                                <w:color w:val="auto"/>
                                <w:sz w:val="17"/>
                                <w:szCs w:val="17"/>
                              </w:rPr>
                              <w:t xml:space="preserve"> stripped wood panelled doors,</w:t>
                            </w:r>
                            <w:r w:rsidR="005A1F12" w:rsidRPr="00295E28">
                              <w:rPr>
                                <w:color w:val="auto"/>
                                <w:sz w:val="17"/>
                                <w:szCs w:val="17"/>
                              </w:rPr>
                              <w:t xml:space="preserve"> fireplaces, bay windows</w:t>
                            </w:r>
                            <w:r w:rsidR="00CE01BA" w:rsidRPr="00295E28">
                              <w:rPr>
                                <w:color w:val="auto"/>
                                <w:sz w:val="17"/>
                                <w:szCs w:val="17"/>
                              </w:rPr>
                              <w:t>,</w:t>
                            </w:r>
                            <w:r w:rsidR="005A1F12" w:rsidRPr="00295E28">
                              <w:rPr>
                                <w:color w:val="auto"/>
                                <w:sz w:val="17"/>
                                <w:szCs w:val="17"/>
                              </w:rPr>
                              <w:t xml:space="preserve"> stripped wooden staircase</w:t>
                            </w:r>
                            <w:r w:rsidR="00CE01BA" w:rsidRPr="00295E28">
                              <w:rPr>
                                <w:color w:val="auto"/>
                                <w:sz w:val="17"/>
                                <w:szCs w:val="17"/>
                              </w:rPr>
                              <w:t>, picture rails and ceiling coving</w:t>
                            </w:r>
                            <w:r w:rsidR="005A1F12" w:rsidRPr="00295E28">
                              <w:rPr>
                                <w:color w:val="auto"/>
                                <w:sz w:val="17"/>
                                <w:szCs w:val="17"/>
                              </w:rPr>
                              <w:t xml:space="preserve">. The sunny rear garden offers a </w:t>
                            </w:r>
                            <w:r w:rsidR="00CE01BA" w:rsidRPr="00295E28">
                              <w:rPr>
                                <w:color w:val="auto"/>
                                <w:sz w:val="17"/>
                                <w:szCs w:val="17"/>
                              </w:rPr>
                              <w:t>generous patio ideal for al fresco dining/entertaining, good size level lawn,</w:t>
                            </w:r>
                            <w:r w:rsidR="005A1F12" w:rsidRPr="00295E28">
                              <w:rPr>
                                <w:color w:val="auto"/>
                                <w:sz w:val="17"/>
                                <w:szCs w:val="17"/>
                              </w:rPr>
                              <w:t xml:space="preserve"> summerhouse and storage. The </w:t>
                            </w:r>
                            <w:r w:rsidR="00CE01BA" w:rsidRPr="00295E28">
                              <w:rPr>
                                <w:color w:val="auto"/>
                                <w:sz w:val="17"/>
                                <w:szCs w:val="17"/>
                              </w:rPr>
                              <w:t>owners have</w:t>
                            </w:r>
                            <w:r w:rsidR="005A1F12" w:rsidRPr="00295E28">
                              <w:rPr>
                                <w:color w:val="auto"/>
                                <w:sz w:val="17"/>
                                <w:szCs w:val="17"/>
                              </w:rPr>
                              <w:t xml:space="preserve"> had a</w:t>
                            </w:r>
                            <w:r w:rsidR="00CE01BA" w:rsidRPr="00295E28">
                              <w:rPr>
                                <w:color w:val="auto"/>
                                <w:sz w:val="17"/>
                                <w:szCs w:val="17"/>
                              </w:rPr>
                              <w:t xml:space="preserve"> new gas boiler installed</w:t>
                            </w:r>
                            <w:r w:rsidR="00D844D0" w:rsidRPr="00295E28">
                              <w:rPr>
                                <w:color w:val="auto"/>
                                <w:sz w:val="17"/>
                                <w:szCs w:val="17"/>
                              </w:rPr>
                              <w:t xml:space="preserve"> in 2019</w:t>
                            </w:r>
                            <w:r w:rsidR="005A1F12" w:rsidRPr="00295E28">
                              <w:rPr>
                                <w:color w:val="auto"/>
                                <w:sz w:val="17"/>
                                <w:szCs w:val="17"/>
                              </w:rPr>
                              <w:t>,</w:t>
                            </w:r>
                            <w:r w:rsidR="00CE01BA" w:rsidRPr="00295E28">
                              <w:rPr>
                                <w:color w:val="auto"/>
                                <w:sz w:val="17"/>
                                <w:szCs w:val="17"/>
                              </w:rPr>
                              <w:t xml:space="preserve"> other benefits include</w:t>
                            </w:r>
                            <w:r w:rsidR="005A1F12" w:rsidRPr="00295E28">
                              <w:rPr>
                                <w:color w:val="auto"/>
                                <w:sz w:val="17"/>
                                <w:szCs w:val="17"/>
                              </w:rPr>
                              <w:t xml:space="preserve"> double glazing and a block paved driveway to the front with parking for </w:t>
                            </w:r>
                            <w:r w:rsidR="00CE01BA" w:rsidRPr="00295E28">
                              <w:rPr>
                                <w:color w:val="auto"/>
                                <w:sz w:val="17"/>
                                <w:szCs w:val="17"/>
                              </w:rPr>
                              <w:t>one or two</w:t>
                            </w:r>
                            <w:r w:rsidR="005A1F12" w:rsidRPr="00295E28">
                              <w:rPr>
                                <w:color w:val="auto"/>
                                <w:sz w:val="17"/>
                                <w:szCs w:val="17"/>
                              </w:rPr>
                              <w:t xml:space="preserve"> cars. </w:t>
                            </w:r>
                            <w:r w:rsidRPr="00295E28">
                              <w:rPr>
                                <w:color w:val="auto"/>
                                <w:sz w:val="17"/>
                                <w:szCs w:val="17"/>
                              </w:rPr>
                              <w:t xml:space="preserve"> The property is set in this </w:t>
                            </w:r>
                            <w:r w:rsidR="00CE01BA" w:rsidRPr="00295E28">
                              <w:rPr>
                                <w:color w:val="auto"/>
                                <w:sz w:val="17"/>
                                <w:szCs w:val="17"/>
                              </w:rPr>
                              <w:t xml:space="preserve">extremely </w:t>
                            </w:r>
                            <w:r w:rsidRPr="00295E28">
                              <w:rPr>
                                <w:color w:val="auto"/>
                                <w:sz w:val="17"/>
                                <w:szCs w:val="17"/>
                              </w:rPr>
                              <w:t xml:space="preserve">popular residential area convenient for Branksome railway station and Branksome Recreation Ground. </w:t>
                            </w:r>
                          </w:p>
                          <w:p w14:paraId="49479FA4" w14:textId="77777777" w:rsidR="005617AD" w:rsidRPr="00295E28" w:rsidRDefault="005617AD" w:rsidP="005617AD">
                            <w:pPr>
                              <w:pStyle w:val="Default"/>
                              <w:rPr>
                                <w:color w:val="auto"/>
                                <w:sz w:val="17"/>
                                <w:szCs w:val="17"/>
                              </w:rPr>
                            </w:pPr>
                          </w:p>
                          <w:p w14:paraId="1421D026" w14:textId="09CE8EF5" w:rsidR="005617AD" w:rsidRPr="00295E28" w:rsidRDefault="005617AD" w:rsidP="005617AD">
                            <w:pPr>
                              <w:pStyle w:val="Default"/>
                              <w:numPr>
                                <w:ilvl w:val="0"/>
                                <w:numId w:val="4"/>
                              </w:numPr>
                              <w:rPr>
                                <w:color w:val="auto"/>
                                <w:sz w:val="17"/>
                                <w:szCs w:val="17"/>
                              </w:rPr>
                            </w:pPr>
                            <w:r w:rsidRPr="00295E28">
                              <w:rPr>
                                <w:color w:val="auto"/>
                                <w:sz w:val="17"/>
                                <w:szCs w:val="17"/>
                              </w:rPr>
                              <w:t>Delightful 3 double bedroom Victorian semi-detached home</w:t>
                            </w:r>
                          </w:p>
                          <w:p w14:paraId="7792AC2D" w14:textId="38DF505E" w:rsidR="005617AD" w:rsidRPr="00295E28" w:rsidRDefault="005617AD" w:rsidP="005617AD">
                            <w:pPr>
                              <w:pStyle w:val="Default"/>
                              <w:numPr>
                                <w:ilvl w:val="0"/>
                                <w:numId w:val="4"/>
                              </w:numPr>
                              <w:rPr>
                                <w:color w:val="auto"/>
                                <w:sz w:val="17"/>
                                <w:szCs w:val="17"/>
                              </w:rPr>
                            </w:pPr>
                            <w:r w:rsidRPr="00295E28">
                              <w:rPr>
                                <w:color w:val="auto"/>
                                <w:sz w:val="17"/>
                                <w:szCs w:val="17"/>
                              </w:rPr>
                              <w:t>Beautifully presented with stylish décor throughout</w:t>
                            </w:r>
                          </w:p>
                          <w:p w14:paraId="2599C417" w14:textId="0C1DEBAB" w:rsidR="005617AD" w:rsidRPr="00295E28" w:rsidRDefault="005617AD" w:rsidP="005617AD">
                            <w:pPr>
                              <w:pStyle w:val="Default"/>
                              <w:numPr>
                                <w:ilvl w:val="0"/>
                                <w:numId w:val="4"/>
                              </w:numPr>
                              <w:rPr>
                                <w:color w:val="auto"/>
                                <w:sz w:val="17"/>
                                <w:szCs w:val="17"/>
                              </w:rPr>
                            </w:pPr>
                            <w:r w:rsidRPr="00295E28">
                              <w:rPr>
                                <w:color w:val="auto"/>
                                <w:sz w:val="17"/>
                                <w:szCs w:val="17"/>
                              </w:rPr>
                              <w:t>Wonderful open plan kitchen/dining/day room</w:t>
                            </w:r>
                          </w:p>
                          <w:p w14:paraId="199D4F64" w14:textId="7401C4E5" w:rsidR="005617AD" w:rsidRPr="00295E28" w:rsidRDefault="005617AD" w:rsidP="005617AD">
                            <w:pPr>
                              <w:pStyle w:val="Default"/>
                              <w:numPr>
                                <w:ilvl w:val="0"/>
                                <w:numId w:val="4"/>
                              </w:numPr>
                              <w:rPr>
                                <w:color w:val="auto"/>
                                <w:sz w:val="17"/>
                                <w:szCs w:val="17"/>
                              </w:rPr>
                            </w:pPr>
                            <w:r w:rsidRPr="00295E28">
                              <w:rPr>
                                <w:color w:val="auto"/>
                                <w:sz w:val="17"/>
                                <w:szCs w:val="17"/>
                              </w:rPr>
                              <w:t>Refitted kitchen</w:t>
                            </w:r>
                            <w:r w:rsidR="005A1F12" w:rsidRPr="00295E28">
                              <w:rPr>
                                <w:color w:val="auto"/>
                                <w:sz w:val="17"/>
                                <w:szCs w:val="17"/>
                              </w:rPr>
                              <w:t xml:space="preserve"> in a range of white handleless units and work tops over with a central island unit, extending to a breakfast bar</w:t>
                            </w:r>
                            <w:r w:rsidR="00EC0F27" w:rsidRPr="00295E28">
                              <w:rPr>
                                <w:color w:val="auto"/>
                                <w:sz w:val="17"/>
                                <w:szCs w:val="17"/>
                              </w:rPr>
                              <w:t>. Integrated appliances to include an induction hob and oven inset into the island, dishwasher, space for washing machine and fridge/freezer</w:t>
                            </w:r>
                          </w:p>
                          <w:p w14:paraId="219FB779" w14:textId="0261CCAD" w:rsidR="00EC0F27" w:rsidRPr="00295E28" w:rsidRDefault="00EC0F27" w:rsidP="005617AD">
                            <w:pPr>
                              <w:pStyle w:val="Default"/>
                              <w:numPr>
                                <w:ilvl w:val="0"/>
                                <w:numId w:val="4"/>
                              </w:numPr>
                              <w:rPr>
                                <w:color w:val="auto"/>
                                <w:sz w:val="17"/>
                                <w:szCs w:val="17"/>
                              </w:rPr>
                            </w:pPr>
                            <w:r w:rsidRPr="00295E28">
                              <w:rPr>
                                <w:color w:val="auto"/>
                                <w:sz w:val="17"/>
                                <w:szCs w:val="17"/>
                              </w:rPr>
                              <w:t xml:space="preserve">A lovely room with areas for cooking, dining, relaxing </w:t>
                            </w:r>
                            <w:r w:rsidR="00CE01BA" w:rsidRPr="00295E28">
                              <w:rPr>
                                <w:color w:val="auto"/>
                                <w:sz w:val="17"/>
                                <w:szCs w:val="17"/>
                              </w:rPr>
                              <w:t>which has</w:t>
                            </w:r>
                            <w:r w:rsidRPr="00295E28">
                              <w:rPr>
                                <w:color w:val="auto"/>
                                <w:sz w:val="17"/>
                                <w:szCs w:val="17"/>
                              </w:rPr>
                              <w:t xml:space="preserve"> bi</w:t>
                            </w:r>
                            <w:r w:rsidR="00CE01BA" w:rsidRPr="00295E28">
                              <w:rPr>
                                <w:color w:val="auto"/>
                                <w:sz w:val="17"/>
                                <w:szCs w:val="17"/>
                              </w:rPr>
                              <w:t>-</w:t>
                            </w:r>
                            <w:r w:rsidRPr="00295E28">
                              <w:rPr>
                                <w:color w:val="auto"/>
                                <w:sz w:val="17"/>
                                <w:szCs w:val="17"/>
                              </w:rPr>
                              <w:t>fold doors to the garden</w:t>
                            </w:r>
                          </w:p>
                          <w:p w14:paraId="4BBE6AB8" w14:textId="48404115" w:rsidR="005A1F12" w:rsidRPr="00295E28" w:rsidRDefault="005A1F12" w:rsidP="005617AD">
                            <w:pPr>
                              <w:pStyle w:val="Default"/>
                              <w:numPr>
                                <w:ilvl w:val="0"/>
                                <w:numId w:val="4"/>
                              </w:numPr>
                              <w:rPr>
                                <w:color w:val="auto"/>
                                <w:sz w:val="17"/>
                                <w:szCs w:val="17"/>
                              </w:rPr>
                            </w:pPr>
                            <w:r w:rsidRPr="00295E28">
                              <w:rPr>
                                <w:color w:val="auto"/>
                                <w:sz w:val="17"/>
                                <w:szCs w:val="17"/>
                              </w:rPr>
                              <w:t xml:space="preserve">Cosy front lounge </w:t>
                            </w:r>
                            <w:r w:rsidR="00CE01BA" w:rsidRPr="00295E28">
                              <w:rPr>
                                <w:color w:val="auto"/>
                                <w:sz w:val="17"/>
                                <w:szCs w:val="17"/>
                              </w:rPr>
                              <w:t>with polished</w:t>
                            </w:r>
                            <w:r w:rsidRPr="00295E28">
                              <w:rPr>
                                <w:color w:val="auto"/>
                                <w:sz w:val="17"/>
                                <w:szCs w:val="17"/>
                              </w:rPr>
                              <w:t xml:space="preserve"> wood flooring, fireplace with log burner</w:t>
                            </w:r>
                            <w:r w:rsidR="00CE01BA" w:rsidRPr="00295E28">
                              <w:rPr>
                                <w:color w:val="auto"/>
                                <w:sz w:val="17"/>
                                <w:szCs w:val="17"/>
                              </w:rPr>
                              <w:t>,</w:t>
                            </w:r>
                            <w:r w:rsidRPr="00295E28">
                              <w:rPr>
                                <w:color w:val="auto"/>
                                <w:sz w:val="17"/>
                                <w:szCs w:val="17"/>
                              </w:rPr>
                              <w:t xml:space="preserve"> bay window</w:t>
                            </w:r>
                            <w:r w:rsidR="00D844D0" w:rsidRPr="00295E28">
                              <w:rPr>
                                <w:color w:val="auto"/>
                                <w:sz w:val="17"/>
                                <w:szCs w:val="17"/>
                              </w:rPr>
                              <w:t>, picture rails and coving</w:t>
                            </w:r>
                          </w:p>
                          <w:p w14:paraId="788A5A24" w14:textId="7EAC3464" w:rsidR="005A1F12" w:rsidRPr="00295E28" w:rsidRDefault="00D844D0" w:rsidP="005617AD">
                            <w:pPr>
                              <w:pStyle w:val="Default"/>
                              <w:numPr>
                                <w:ilvl w:val="0"/>
                                <w:numId w:val="4"/>
                              </w:numPr>
                              <w:rPr>
                                <w:color w:val="auto"/>
                                <w:sz w:val="17"/>
                                <w:szCs w:val="17"/>
                              </w:rPr>
                            </w:pPr>
                            <w:r w:rsidRPr="00295E28">
                              <w:rPr>
                                <w:color w:val="auto"/>
                                <w:sz w:val="17"/>
                                <w:szCs w:val="17"/>
                              </w:rPr>
                              <w:t>Ground floor modern</w:t>
                            </w:r>
                            <w:r w:rsidR="005A1F12" w:rsidRPr="00295E28">
                              <w:rPr>
                                <w:color w:val="auto"/>
                                <w:sz w:val="17"/>
                                <w:szCs w:val="17"/>
                              </w:rPr>
                              <w:t xml:space="preserve"> cloakroom</w:t>
                            </w:r>
                          </w:p>
                          <w:p w14:paraId="553535DB" w14:textId="4F3CEE9A" w:rsidR="005A1F12" w:rsidRPr="00295E28" w:rsidRDefault="00D844D0" w:rsidP="005617AD">
                            <w:pPr>
                              <w:pStyle w:val="Default"/>
                              <w:numPr>
                                <w:ilvl w:val="0"/>
                                <w:numId w:val="4"/>
                              </w:numPr>
                              <w:rPr>
                                <w:color w:val="auto"/>
                                <w:sz w:val="17"/>
                                <w:szCs w:val="17"/>
                              </w:rPr>
                            </w:pPr>
                            <w:r w:rsidRPr="00295E28">
                              <w:rPr>
                                <w:color w:val="auto"/>
                                <w:sz w:val="17"/>
                                <w:szCs w:val="17"/>
                              </w:rPr>
                              <w:t>Stylish contemporary, f</w:t>
                            </w:r>
                            <w:r w:rsidR="005A1F12" w:rsidRPr="00295E28">
                              <w:rPr>
                                <w:color w:val="auto"/>
                                <w:sz w:val="17"/>
                                <w:szCs w:val="17"/>
                              </w:rPr>
                              <w:t>ully tiled bathroom with shower over the bath, wash basin and wc</w:t>
                            </w:r>
                          </w:p>
                          <w:p w14:paraId="3C7810CA" w14:textId="64FE0749" w:rsidR="005A1F12" w:rsidRPr="00295E28" w:rsidRDefault="00D844D0" w:rsidP="005617AD">
                            <w:pPr>
                              <w:pStyle w:val="Default"/>
                              <w:numPr>
                                <w:ilvl w:val="0"/>
                                <w:numId w:val="4"/>
                              </w:numPr>
                              <w:rPr>
                                <w:color w:val="auto"/>
                                <w:sz w:val="17"/>
                                <w:szCs w:val="17"/>
                              </w:rPr>
                            </w:pPr>
                            <w:r w:rsidRPr="00295E28">
                              <w:rPr>
                                <w:color w:val="auto"/>
                                <w:sz w:val="17"/>
                                <w:szCs w:val="17"/>
                              </w:rPr>
                              <w:t>Beautiful</w:t>
                            </w:r>
                            <w:r w:rsidR="005A1F12" w:rsidRPr="00295E28">
                              <w:rPr>
                                <w:color w:val="auto"/>
                                <w:sz w:val="17"/>
                                <w:szCs w:val="17"/>
                              </w:rPr>
                              <w:t xml:space="preserve"> master bedroom </w:t>
                            </w:r>
                            <w:r w:rsidRPr="00295E28">
                              <w:rPr>
                                <w:color w:val="auto"/>
                                <w:sz w:val="17"/>
                                <w:szCs w:val="17"/>
                              </w:rPr>
                              <w:t>with bay window, picture rails and coving</w:t>
                            </w:r>
                          </w:p>
                          <w:p w14:paraId="1AC3315B" w14:textId="328B7CF6" w:rsidR="005A1F12" w:rsidRPr="00295E28" w:rsidRDefault="005A1F12" w:rsidP="005617AD">
                            <w:pPr>
                              <w:pStyle w:val="Default"/>
                              <w:numPr>
                                <w:ilvl w:val="0"/>
                                <w:numId w:val="4"/>
                              </w:numPr>
                              <w:rPr>
                                <w:color w:val="auto"/>
                                <w:sz w:val="17"/>
                                <w:szCs w:val="17"/>
                              </w:rPr>
                            </w:pPr>
                            <w:r w:rsidRPr="00295E28">
                              <w:rPr>
                                <w:color w:val="auto"/>
                                <w:sz w:val="17"/>
                                <w:szCs w:val="17"/>
                              </w:rPr>
                              <w:t>All 3 bedroom</w:t>
                            </w:r>
                            <w:r w:rsidR="00D844D0" w:rsidRPr="00295E28">
                              <w:rPr>
                                <w:color w:val="auto"/>
                                <w:sz w:val="17"/>
                                <w:szCs w:val="17"/>
                              </w:rPr>
                              <w:t>s</w:t>
                            </w:r>
                            <w:r w:rsidRPr="00295E28">
                              <w:rPr>
                                <w:color w:val="auto"/>
                                <w:sz w:val="17"/>
                                <w:szCs w:val="17"/>
                              </w:rPr>
                              <w:t xml:space="preserve"> </w:t>
                            </w:r>
                            <w:r w:rsidR="00D844D0" w:rsidRPr="00295E28">
                              <w:rPr>
                                <w:color w:val="auto"/>
                                <w:sz w:val="17"/>
                                <w:szCs w:val="17"/>
                              </w:rPr>
                              <w:t>have</w:t>
                            </w:r>
                            <w:r w:rsidRPr="00295E28">
                              <w:rPr>
                                <w:color w:val="auto"/>
                                <w:sz w:val="17"/>
                                <w:szCs w:val="17"/>
                              </w:rPr>
                              <w:t xml:space="preserve"> decorative fireplaces</w:t>
                            </w:r>
                          </w:p>
                          <w:p w14:paraId="033A39E6" w14:textId="77777777" w:rsidR="00D844D0" w:rsidRPr="00295E28" w:rsidRDefault="00EC0F27" w:rsidP="00D844D0">
                            <w:pPr>
                              <w:pStyle w:val="Default"/>
                              <w:numPr>
                                <w:ilvl w:val="0"/>
                                <w:numId w:val="4"/>
                              </w:numPr>
                              <w:rPr>
                                <w:color w:val="auto"/>
                                <w:sz w:val="17"/>
                                <w:szCs w:val="17"/>
                              </w:rPr>
                            </w:pPr>
                            <w:r w:rsidRPr="00295E28">
                              <w:rPr>
                                <w:color w:val="auto"/>
                                <w:sz w:val="17"/>
                                <w:szCs w:val="17"/>
                              </w:rPr>
                              <w:t>Gas central heating</w:t>
                            </w:r>
                            <w:r w:rsidR="00D844D0" w:rsidRPr="00295E28">
                              <w:rPr>
                                <w:color w:val="auto"/>
                                <w:sz w:val="17"/>
                                <w:szCs w:val="17"/>
                              </w:rPr>
                              <w:t xml:space="preserve"> with combination boiler fitted in 2019</w:t>
                            </w:r>
                          </w:p>
                          <w:p w14:paraId="0BC94D6C" w14:textId="1FBA724B" w:rsidR="00EC0F27" w:rsidRPr="00295E28" w:rsidRDefault="00D844D0" w:rsidP="00D844D0">
                            <w:pPr>
                              <w:pStyle w:val="Default"/>
                              <w:numPr>
                                <w:ilvl w:val="0"/>
                                <w:numId w:val="4"/>
                              </w:numPr>
                              <w:rPr>
                                <w:color w:val="auto"/>
                                <w:sz w:val="17"/>
                                <w:szCs w:val="17"/>
                              </w:rPr>
                            </w:pPr>
                            <w:r w:rsidRPr="00295E28">
                              <w:rPr>
                                <w:color w:val="auto"/>
                                <w:sz w:val="17"/>
                                <w:szCs w:val="17"/>
                              </w:rPr>
                              <w:t>D</w:t>
                            </w:r>
                            <w:r w:rsidR="00EC0F27" w:rsidRPr="00295E28">
                              <w:rPr>
                                <w:color w:val="auto"/>
                                <w:sz w:val="17"/>
                                <w:szCs w:val="17"/>
                              </w:rPr>
                              <w:t>ouble glazing</w:t>
                            </w:r>
                          </w:p>
                          <w:p w14:paraId="7DE1C738" w14:textId="679E986A" w:rsidR="005617AD" w:rsidRPr="00295E28" w:rsidRDefault="005617AD" w:rsidP="005617AD">
                            <w:pPr>
                              <w:pStyle w:val="Default"/>
                              <w:numPr>
                                <w:ilvl w:val="0"/>
                                <w:numId w:val="4"/>
                              </w:numPr>
                              <w:rPr>
                                <w:color w:val="auto"/>
                                <w:sz w:val="17"/>
                                <w:szCs w:val="17"/>
                              </w:rPr>
                            </w:pPr>
                            <w:r w:rsidRPr="00295E28">
                              <w:rPr>
                                <w:color w:val="auto"/>
                                <w:sz w:val="17"/>
                                <w:szCs w:val="17"/>
                              </w:rPr>
                              <w:t>The rear garden is approximately 80’ x 20’ with a g</w:t>
                            </w:r>
                            <w:r w:rsidR="00D844D0" w:rsidRPr="00295E28">
                              <w:rPr>
                                <w:color w:val="auto"/>
                                <w:sz w:val="17"/>
                                <w:szCs w:val="17"/>
                              </w:rPr>
                              <w:t>enerous</w:t>
                            </w:r>
                            <w:r w:rsidRPr="00295E28">
                              <w:rPr>
                                <w:color w:val="auto"/>
                                <w:sz w:val="17"/>
                                <w:szCs w:val="17"/>
                              </w:rPr>
                              <w:t xml:space="preserve"> </w:t>
                            </w:r>
                            <w:r w:rsidR="005A1F12" w:rsidRPr="00295E28">
                              <w:rPr>
                                <w:color w:val="auto"/>
                                <w:sz w:val="17"/>
                                <w:szCs w:val="17"/>
                              </w:rPr>
                              <w:t>patio</w:t>
                            </w:r>
                            <w:r w:rsidRPr="00295E28">
                              <w:rPr>
                                <w:color w:val="auto"/>
                                <w:sz w:val="17"/>
                                <w:szCs w:val="17"/>
                              </w:rPr>
                              <w:t xml:space="preserve"> immediate to the rear elevation, large lawn and a secluded sitting area at the top of the garden with a large summer house included</w:t>
                            </w:r>
                            <w:r w:rsidR="00D844D0" w:rsidRPr="00295E28">
                              <w:rPr>
                                <w:color w:val="auto"/>
                                <w:sz w:val="17"/>
                                <w:szCs w:val="17"/>
                              </w:rPr>
                              <w:t>,</w:t>
                            </w:r>
                            <w:r w:rsidRPr="00295E28">
                              <w:rPr>
                                <w:color w:val="auto"/>
                                <w:sz w:val="17"/>
                                <w:szCs w:val="17"/>
                              </w:rPr>
                              <w:t xml:space="preserve"> which has integral storage</w:t>
                            </w:r>
                          </w:p>
                          <w:p w14:paraId="703AF008" w14:textId="6670510A" w:rsidR="005617AD" w:rsidRPr="00295E28" w:rsidRDefault="005617AD" w:rsidP="005617AD">
                            <w:pPr>
                              <w:pStyle w:val="Default"/>
                              <w:numPr>
                                <w:ilvl w:val="0"/>
                                <w:numId w:val="4"/>
                              </w:numPr>
                              <w:rPr>
                                <w:color w:val="auto"/>
                                <w:sz w:val="17"/>
                                <w:szCs w:val="17"/>
                              </w:rPr>
                            </w:pPr>
                            <w:r w:rsidRPr="00295E28">
                              <w:rPr>
                                <w:color w:val="auto"/>
                                <w:sz w:val="17"/>
                                <w:szCs w:val="17"/>
                              </w:rPr>
                              <w:t xml:space="preserve">The frontage is laid mainly to a block paved driveway providing side-by-side parking space for 2 cars. </w:t>
                            </w:r>
                          </w:p>
                          <w:p w14:paraId="1BA7D9C9" w14:textId="77777777" w:rsidR="005617AD" w:rsidRPr="00295E28" w:rsidRDefault="005617AD" w:rsidP="005617AD">
                            <w:pPr>
                              <w:pStyle w:val="Default"/>
                              <w:ind w:left="720"/>
                              <w:rPr>
                                <w:color w:val="auto"/>
                                <w:sz w:val="17"/>
                                <w:szCs w:val="17"/>
                              </w:rPr>
                            </w:pPr>
                          </w:p>
                          <w:p w14:paraId="203FBB8D" w14:textId="785BAE97" w:rsidR="005617AD" w:rsidRPr="00295E28" w:rsidRDefault="005617AD" w:rsidP="005617AD">
                            <w:pPr>
                              <w:pStyle w:val="Default"/>
                              <w:rPr>
                                <w:color w:val="auto"/>
                                <w:sz w:val="17"/>
                                <w:szCs w:val="17"/>
                              </w:rPr>
                            </w:pPr>
                            <w:r w:rsidRPr="00295E28">
                              <w:rPr>
                                <w:color w:val="auto"/>
                                <w:sz w:val="17"/>
                                <w:szCs w:val="17"/>
                              </w:rPr>
                              <w:t xml:space="preserve">This established residential setting is particularly convenient with Branksome station approximately quarter of a mile away; local shops in Ashley Road </w:t>
                            </w:r>
                            <w:proofErr w:type="spellStart"/>
                            <w:r w:rsidRPr="00295E28">
                              <w:rPr>
                                <w:color w:val="auto"/>
                                <w:sz w:val="17"/>
                                <w:szCs w:val="17"/>
                              </w:rPr>
                              <w:t>approx</w:t>
                            </w:r>
                            <w:proofErr w:type="spellEnd"/>
                            <w:r w:rsidRPr="00295E28">
                              <w:rPr>
                                <w:color w:val="auto"/>
                                <w:sz w:val="17"/>
                                <w:szCs w:val="17"/>
                              </w:rPr>
                              <w:t xml:space="preserve"> half a mile away; Bournemouth Town Centre two miles away and Poole Town centre within four miles. </w:t>
                            </w:r>
                            <w:r w:rsidR="005A1F12" w:rsidRPr="00295E28">
                              <w:rPr>
                                <w:color w:val="auto"/>
                                <w:sz w:val="17"/>
                                <w:szCs w:val="17"/>
                              </w:rPr>
                              <w:t xml:space="preserve">Set on a popular road with similar style properties and within easy access to Branksome Retail Park, with shops to include John Lewis and </w:t>
                            </w:r>
                            <w:r w:rsidR="00EC0F27" w:rsidRPr="00295E28">
                              <w:rPr>
                                <w:color w:val="auto"/>
                                <w:sz w:val="17"/>
                                <w:szCs w:val="17"/>
                              </w:rPr>
                              <w:t>Everlast gym</w:t>
                            </w:r>
                            <w:r w:rsidR="00295E28">
                              <w:rPr>
                                <w:color w:val="auto"/>
                                <w:sz w:val="17"/>
                                <w:szCs w:val="17"/>
                              </w:rPr>
                              <w:t>.</w:t>
                            </w:r>
                            <w:r w:rsidR="00295E28">
                              <w:rPr>
                                <w:color w:val="auto"/>
                                <w:sz w:val="17"/>
                                <w:szCs w:val="17"/>
                              </w:rPr>
                              <w:br/>
                            </w:r>
                          </w:p>
                          <w:p w14:paraId="3CAC560F" w14:textId="6E7120BC" w:rsidR="005617AD" w:rsidRPr="00295E28" w:rsidRDefault="005617AD" w:rsidP="005617AD">
                            <w:pPr>
                              <w:pStyle w:val="Default"/>
                              <w:rPr>
                                <w:color w:val="auto"/>
                                <w:sz w:val="17"/>
                                <w:szCs w:val="17"/>
                              </w:rPr>
                            </w:pPr>
                            <w:r w:rsidRPr="00295E28">
                              <w:rPr>
                                <w:color w:val="auto"/>
                                <w:sz w:val="17"/>
                                <w:szCs w:val="17"/>
                              </w:rPr>
                              <w:t xml:space="preserve">COUNCIL TAX BAND: C          EPC RATE: D </w:t>
                            </w:r>
                          </w:p>
                          <w:p w14:paraId="3A6E57D0" w14:textId="5D6A0224" w:rsidR="005617AD" w:rsidRPr="00295E28" w:rsidRDefault="005617AD" w:rsidP="005617AD">
                            <w:pPr>
                              <w:pStyle w:val="Default"/>
                              <w:rPr>
                                <w:color w:val="auto"/>
                                <w:sz w:val="17"/>
                                <w:szCs w:val="17"/>
                              </w:rPr>
                            </w:pPr>
                          </w:p>
                          <w:p w14:paraId="362BA2A6" w14:textId="76C84199" w:rsidR="005617AD" w:rsidRPr="00295E28" w:rsidRDefault="005617AD" w:rsidP="005617AD">
                            <w:pPr>
                              <w:pStyle w:val="Default"/>
                              <w:rPr>
                                <w:color w:val="auto"/>
                                <w:sz w:val="17"/>
                                <w:szCs w:val="17"/>
                              </w:rPr>
                            </w:pPr>
                          </w:p>
                          <w:p w14:paraId="6429F33F" w14:textId="5471DDD0" w:rsidR="003717D6" w:rsidRPr="00295E28" w:rsidRDefault="003717D6" w:rsidP="005617AD">
                            <w:pPr>
                              <w:pStyle w:val="descF11"/>
                              <w:tabs>
                                <w:tab w:val="left" w:pos="2992"/>
                              </w:tabs>
                              <w:rPr>
                                <w:sz w:val="17"/>
                                <w:szCs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E7663A" id="Text Box 153" o:spid="_x0000_s1028" type="#_x0000_t202" style="position:absolute;margin-left:15pt;margin-top:101.7pt;width:332.25pt;height:466.5pt;z-index:25164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" filled="f" stroked="f">
                <v:textbox inset="0,0,0,0">
                  <w:txbxContent>
                    <w:p w14:paraId="2534D269" w14:textId="06508424" w:rsidR="005617AD" w:rsidRPr="00295E28" w:rsidRDefault="005617AD" w:rsidP="005617AD">
                      <w:pPr>
                        <w:pStyle w:val="Default"/>
                        <w:rPr>
                          <w:color w:val="auto"/>
                          <w:sz w:val="17"/>
                          <w:szCs w:val="17"/>
                        </w:rPr>
                      </w:pPr>
                      <w:r w:rsidRPr="00295E28">
                        <w:rPr>
                          <w:color w:val="auto"/>
                          <w:sz w:val="17"/>
                          <w:szCs w:val="17"/>
                        </w:rPr>
                        <w:t xml:space="preserve">A beautifully presented and </w:t>
                      </w:r>
                      <w:r w:rsidR="00990E90" w:rsidRPr="00295E28">
                        <w:rPr>
                          <w:color w:val="auto"/>
                          <w:sz w:val="17"/>
                          <w:szCs w:val="17"/>
                        </w:rPr>
                        <w:t>stylish</w:t>
                      </w:r>
                      <w:r w:rsidRPr="00295E28">
                        <w:rPr>
                          <w:color w:val="auto"/>
                          <w:sz w:val="17"/>
                          <w:szCs w:val="17"/>
                        </w:rPr>
                        <w:t xml:space="preserve"> 3 double bedroom Victorian semi-detached home which has been tastefully improved by the present owners to offer a fusion of character features with contemporary fittings. Th</w:t>
                      </w:r>
                      <w:r w:rsidR="001E1B3B" w:rsidRPr="00295E28">
                        <w:rPr>
                          <w:color w:val="auto"/>
                          <w:sz w:val="17"/>
                          <w:szCs w:val="17"/>
                        </w:rPr>
                        <w:t>is</w:t>
                      </w:r>
                      <w:r w:rsidRPr="00295E28">
                        <w:rPr>
                          <w:color w:val="auto"/>
                          <w:sz w:val="17"/>
                          <w:szCs w:val="17"/>
                        </w:rPr>
                        <w:t xml:space="preserve"> lovely </w:t>
                      </w:r>
                      <w:r w:rsidR="001E1B3B" w:rsidRPr="00295E28">
                        <w:rPr>
                          <w:color w:val="auto"/>
                          <w:sz w:val="17"/>
                          <w:szCs w:val="17"/>
                        </w:rPr>
                        <w:t>property</w:t>
                      </w:r>
                      <w:r w:rsidRPr="00295E28">
                        <w:rPr>
                          <w:color w:val="auto"/>
                          <w:sz w:val="17"/>
                          <w:szCs w:val="17"/>
                        </w:rPr>
                        <w:t xml:space="preserve"> includes a stunning open plan kitchen/dining/day room</w:t>
                      </w:r>
                      <w:r w:rsidR="00990E90" w:rsidRPr="00295E28">
                        <w:rPr>
                          <w:color w:val="auto"/>
                          <w:sz w:val="17"/>
                          <w:szCs w:val="17"/>
                        </w:rPr>
                        <w:t>, with b</w:t>
                      </w:r>
                      <w:r w:rsidR="001E1B3B" w:rsidRPr="00295E28">
                        <w:rPr>
                          <w:color w:val="auto"/>
                          <w:sz w:val="17"/>
                          <w:szCs w:val="17"/>
                        </w:rPr>
                        <w:t>i-</w:t>
                      </w:r>
                      <w:r w:rsidR="00990E90" w:rsidRPr="00295E28">
                        <w:rPr>
                          <w:color w:val="auto"/>
                          <w:sz w:val="17"/>
                          <w:szCs w:val="17"/>
                        </w:rPr>
                        <w:t>fold doors out to the garden</w:t>
                      </w:r>
                      <w:r w:rsidRPr="00295E28">
                        <w:rPr>
                          <w:color w:val="auto"/>
                          <w:sz w:val="17"/>
                          <w:szCs w:val="17"/>
                        </w:rPr>
                        <w:t xml:space="preserve">, </w:t>
                      </w:r>
                      <w:r w:rsidR="00A55063" w:rsidRPr="00295E28">
                        <w:rPr>
                          <w:color w:val="auto"/>
                          <w:sz w:val="17"/>
                          <w:szCs w:val="17"/>
                        </w:rPr>
                        <w:t>charming lounge</w:t>
                      </w:r>
                      <w:r w:rsidRPr="00295E28">
                        <w:rPr>
                          <w:color w:val="auto"/>
                          <w:sz w:val="17"/>
                          <w:szCs w:val="17"/>
                        </w:rPr>
                        <w:t xml:space="preserve"> with</w:t>
                      </w:r>
                      <w:r w:rsidR="00990E90" w:rsidRPr="00295E28">
                        <w:rPr>
                          <w:color w:val="auto"/>
                          <w:sz w:val="17"/>
                          <w:szCs w:val="17"/>
                        </w:rPr>
                        <w:t xml:space="preserve"> wooden floors, bay window </w:t>
                      </w:r>
                      <w:r w:rsidR="005A1F12" w:rsidRPr="00295E28">
                        <w:rPr>
                          <w:color w:val="auto"/>
                          <w:sz w:val="17"/>
                          <w:szCs w:val="17"/>
                        </w:rPr>
                        <w:t>and log</w:t>
                      </w:r>
                      <w:r w:rsidRPr="00295E28">
                        <w:rPr>
                          <w:color w:val="auto"/>
                          <w:sz w:val="17"/>
                          <w:szCs w:val="17"/>
                        </w:rPr>
                        <w:t xml:space="preserve"> b</w:t>
                      </w:r>
                      <w:r w:rsidR="00A55063" w:rsidRPr="00295E28">
                        <w:rPr>
                          <w:color w:val="auto"/>
                          <w:sz w:val="17"/>
                          <w:szCs w:val="17"/>
                        </w:rPr>
                        <w:t>u</w:t>
                      </w:r>
                      <w:r w:rsidRPr="00295E28">
                        <w:rPr>
                          <w:color w:val="auto"/>
                          <w:sz w:val="17"/>
                          <w:szCs w:val="17"/>
                        </w:rPr>
                        <w:t>rner</w:t>
                      </w:r>
                      <w:r w:rsidR="001E1B3B" w:rsidRPr="00295E28">
                        <w:rPr>
                          <w:color w:val="auto"/>
                          <w:sz w:val="17"/>
                          <w:szCs w:val="17"/>
                        </w:rPr>
                        <w:t>,</w:t>
                      </w:r>
                      <w:r w:rsidR="00990E90" w:rsidRPr="00295E28">
                        <w:rPr>
                          <w:color w:val="auto"/>
                          <w:sz w:val="17"/>
                          <w:szCs w:val="17"/>
                        </w:rPr>
                        <w:t xml:space="preserve"> modern cloakroom and bathroom.</w:t>
                      </w:r>
                      <w:r w:rsidR="005A1F12" w:rsidRPr="00295E28">
                        <w:rPr>
                          <w:color w:val="auto"/>
                          <w:sz w:val="17"/>
                          <w:szCs w:val="17"/>
                        </w:rPr>
                        <w:t xml:space="preserve"> </w:t>
                      </w:r>
                      <w:r w:rsidR="00A55063" w:rsidRPr="00295E28">
                        <w:rPr>
                          <w:color w:val="auto"/>
                          <w:sz w:val="17"/>
                          <w:szCs w:val="17"/>
                        </w:rPr>
                        <w:t>Noteworthy c</w:t>
                      </w:r>
                      <w:r w:rsidR="005A1F12" w:rsidRPr="00295E28">
                        <w:rPr>
                          <w:color w:val="auto"/>
                          <w:sz w:val="17"/>
                          <w:szCs w:val="17"/>
                        </w:rPr>
                        <w:t>haracter features include wooden floors,</w:t>
                      </w:r>
                      <w:r w:rsidR="00D844D0" w:rsidRPr="00295E28">
                        <w:rPr>
                          <w:color w:val="auto"/>
                          <w:sz w:val="17"/>
                          <w:szCs w:val="17"/>
                        </w:rPr>
                        <w:t xml:space="preserve"> stripped wood panelled doors,</w:t>
                      </w:r>
                      <w:r w:rsidR="005A1F12" w:rsidRPr="00295E28">
                        <w:rPr>
                          <w:color w:val="auto"/>
                          <w:sz w:val="17"/>
                          <w:szCs w:val="17"/>
                        </w:rPr>
                        <w:t xml:space="preserve"> fireplaces, bay windows</w:t>
                      </w:r>
                      <w:r w:rsidR="00CE01BA" w:rsidRPr="00295E28">
                        <w:rPr>
                          <w:color w:val="auto"/>
                          <w:sz w:val="17"/>
                          <w:szCs w:val="17"/>
                        </w:rPr>
                        <w:t>,</w:t>
                      </w:r>
                      <w:r w:rsidR="005A1F12" w:rsidRPr="00295E28">
                        <w:rPr>
                          <w:color w:val="auto"/>
                          <w:sz w:val="17"/>
                          <w:szCs w:val="17"/>
                        </w:rPr>
                        <w:t xml:space="preserve"> stripped wooden staircase</w:t>
                      </w:r>
                      <w:r w:rsidR="00CE01BA" w:rsidRPr="00295E28">
                        <w:rPr>
                          <w:color w:val="auto"/>
                          <w:sz w:val="17"/>
                          <w:szCs w:val="17"/>
                        </w:rPr>
                        <w:t>, picture rails and ceiling coving</w:t>
                      </w:r>
                      <w:r w:rsidR="005A1F12" w:rsidRPr="00295E28">
                        <w:rPr>
                          <w:color w:val="auto"/>
                          <w:sz w:val="17"/>
                          <w:szCs w:val="17"/>
                        </w:rPr>
                        <w:t xml:space="preserve">. The sunny rear garden offers a </w:t>
                      </w:r>
                      <w:r w:rsidR="00CE01BA" w:rsidRPr="00295E28">
                        <w:rPr>
                          <w:color w:val="auto"/>
                          <w:sz w:val="17"/>
                          <w:szCs w:val="17"/>
                        </w:rPr>
                        <w:t>generous patio ideal for al fresco dining/entertaining, good size level lawn,</w:t>
                      </w:r>
                      <w:r w:rsidR="005A1F12" w:rsidRPr="00295E28">
                        <w:rPr>
                          <w:color w:val="auto"/>
                          <w:sz w:val="17"/>
                          <w:szCs w:val="17"/>
                        </w:rPr>
                        <w:t xml:space="preserve"> summerhouse and storage. The </w:t>
                      </w:r>
                      <w:r w:rsidR="00CE01BA" w:rsidRPr="00295E28">
                        <w:rPr>
                          <w:color w:val="auto"/>
                          <w:sz w:val="17"/>
                          <w:szCs w:val="17"/>
                        </w:rPr>
                        <w:t>owners have</w:t>
                      </w:r>
                      <w:r w:rsidR="005A1F12" w:rsidRPr="00295E28">
                        <w:rPr>
                          <w:color w:val="auto"/>
                          <w:sz w:val="17"/>
                          <w:szCs w:val="17"/>
                        </w:rPr>
                        <w:t xml:space="preserve"> had a</w:t>
                      </w:r>
                      <w:r w:rsidR="00CE01BA" w:rsidRPr="00295E28">
                        <w:rPr>
                          <w:color w:val="auto"/>
                          <w:sz w:val="17"/>
                          <w:szCs w:val="17"/>
                        </w:rPr>
                        <w:t xml:space="preserve"> new gas boiler installed</w:t>
                      </w:r>
                      <w:r w:rsidR="00D844D0" w:rsidRPr="00295E28">
                        <w:rPr>
                          <w:color w:val="auto"/>
                          <w:sz w:val="17"/>
                          <w:szCs w:val="17"/>
                        </w:rPr>
                        <w:t xml:space="preserve"> in 2019</w:t>
                      </w:r>
                      <w:r w:rsidR="005A1F12" w:rsidRPr="00295E28">
                        <w:rPr>
                          <w:color w:val="auto"/>
                          <w:sz w:val="17"/>
                          <w:szCs w:val="17"/>
                        </w:rPr>
                        <w:t>,</w:t>
                      </w:r>
                      <w:r w:rsidR="00CE01BA" w:rsidRPr="00295E28">
                        <w:rPr>
                          <w:color w:val="auto"/>
                          <w:sz w:val="17"/>
                          <w:szCs w:val="17"/>
                        </w:rPr>
                        <w:t xml:space="preserve"> other benefits include</w:t>
                      </w:r>
                      <w:r w:rsidR="005A1F12" w:rsidRPr="00295E28">
                        <w:rPr>
                          <w:color w:val="auto"/>
                          <w:sz w:val="17"/>
                          <w:szCs w:val="17"/>
                        </w:rPr>
                        <w:t xml:space="preserve"> double glazing and a block paved driveway to the front with parking for </w:t>
                      </w:r>
                      <w:r w:rsidR="00CE01BA" w:rsidRPr="00295E28">
                        <w:rPr>
                          <w:color w:val="auto"/>
                          <w:sz w:val="17"/>
                          <w:szCs w:val="17"/>
                        </w:rPr>
                        <w:t>one or two</w:t>
                      </w:r>
                      <w:r w:rsidR="005A1F12" w:rsidRPr="00295E28">
                        <w:rPr>
                          <w:color w:val="auto"/>
                          <w:sz w:val="17"/>
                          <w:szCs w:val="17"/>
                        </w:rPr>
                        <w:t xml:space="preserve"> cars. </w:t>
                      </w:r>
                      <w:r w:rsidRPr="00295E28">
                        <w:rPr>
                          <w:color w:val="auto"/>
                          <w:sz w:val="17"/>
                          <w:szCs w:val="17"/>
                        </w:rPr>
                        <w:t xml:space="preserve"> The property is set in this </w:t>
                      </w:r>
                      <w:r w:rsidR="00CE01BA" w:rsidRPr="00295E28">
                        <w:rPr>
                          <w:color w:val="auto"/>
                          <w:sz w:val="17"/>
                          <w:szCs w:val="17"/>
                        </w:rPr>
                        <w:t xml:space="preserve">extremely </w:t>
                      </w:r>
                      <w:r w:rsidRPr="00295E28">
                        <w:rPr>
                          <w:color w:val="auto"/>
                          <w:sz w:val="17"/>
                          <w:szCs w:val="17"/>
                        </w:rPr>
                        <w:t xml:space="preserve">popular residential area convenient for Branksome railway station and Branksome Recreation Ground. </w:t>
                      </w:r>
                    </w:p>
                    <w:p w14:paraId="49479FA4" w14:textId="77777777" w:rsidR="005617AD" w:rsidRPr="00295E28" w:rsidRDefault="005617AD" w:rsidP="005617AD">
                      <w:pPr>
                        <w:pStyle w:val="Default"/>
                        <w:rPr>
                          <w:color w:val="auto"/>
                          <w:sz w:val="17"/>
                          <w:szCs w:val="17"/>
                        </w:rPr>
                      </w:pPr>
                    </w:p>
                    <w:p w14:paraId="1421D026" w14:textId="09CE8EF5" w:rsidR="005617AD" w:rsidRPr="00295E28" w:rsidRDefault="005617AD" w:rsidP="005617AD">
                      <w:pPr>
                        <w:pStyle w:val="Default"/>
                        <w:numPr>
                          <w:ilvl w:val="0"/>
                          <w:numId w:val="4"/>
                        </w:numPr>
                        <w:rPr>
                          <w:color w:val="auto"/>
                          <w:sz w:val="17"/>
                          <w:szCs w:val="17"/>
                        </w:rPr>
                      </w:pPr>
                      <w:r w:rsidRPr="00295E28">
                        <w:rPr>
                          <w:color w:val="auto"/>
                          <w:sz w:val="17"/>
                          <w:szCs w:val="17"/>
                        </w:rPr>
                        <w:t>Delightful 3 double bedroom Victorian semi-detached home</w:t>
                      </w:r>
                    </w:p>
                    <w:p w14:paraId="7792AC2D" w14:textId="38DF505E" w:rsidR="005617AD" w:rsidRPr="00295E28" w:rsidRDefault="005617AD" w:rsidP="005617AD">
                      <w:pPr>
                        <w:pStyle w:val="Default"/>
                        <w:numPr>
                          <w:ilvl w:val="0"/>
                          <w:numId w:val="4"/>
                        </w:numPr>
                        <w:rPr>
                          <w:color w:val="auto"/>
                          <w:sz w:val="17"/>
                          <w:szCs w:val="17"/>
                        </w:rPr>
                      </w:pPr>
                      <w:r w:rsidRPr="00295E28">
                        <w:rPr>
                          <w:color w:val="auto"/>
                          <w:sz w:val="17"/>
                          <w:szCs w:val="17"/>
                        </w:rPr>
                        <w:t>Beautifully presented with stylish décor throughout</w:t>
                      </w:r>
                    </w:p>
                    <w:p w14:paraId="2599C417" w14:textId="0C1DEBAB" w:rsidR="005617AD" w:rsidRPr="00295E28" w:rsidRDefault="005617AD" w:rsidP="005617AD">
                      <w:pPr>
                        <w:pStyle w:val="Default"/>
                        <w:numPr>
                          <w:ilvl w:val="0"/>
                          <w:numId w:val="4"/>
                        </w:numPr>
                        <w:rPr>
                          <w:color w:val="auto"/>
                          <w:sz w:val="17"/>
                          <w:szCs w:val="17"/>
                        </w:rPr>
                      </w:pPr>
                      <w:r w:rsidRPr="00295E28">
                        <w:rPr>
                          <w:color w:val="auto"/>
                          <w:sz w:val="17"/>
                          <w:szCs w:val="17"/>
                        </w:rPr>
                        <w:t>Wonderful open plan kitchen/dining/day room</w:t>
                      </w:r>
                    </w:p>
                    <w:p w14:paraId="199D4F64" w14:textId="7401C4E5" w:rsidR="005617AD" w:rsidRPr="00295E28" w:rsidRDefault="005617AD" w:rsidP="005617AD">
                      <w:pPr>
                        <w:pStyle w:val="Default"/>
                        <w:numPr>
                          <w:ilvl w:val="0"/>
                          <w:numId w:val="4"/>
                        </w:numPr>
                        <w:rPr>
                          <w:color w:val="auto"/>
                          <w:sz w:val="17"/>
                          <w:szCs w:val="17"/>
                        </w:rPr>
                      </w:pPr>
                      <w:r w:rsidRPr="00295E28">
                        <w:rPr>
                          <w:color w:val="auto"/>
                          <w:sz w:val="17"/>
                          <w:szCs w:val="17"/>
                        </w:rPr>
                        <w:t>Refitted kitchen</w:t>
                      </w:r>
                      <w:r w:rsidR="005A1F12" w:rsidRPr="00295E28">
                        <w:rPr>
                          <w:color w:val="auto"/>
                          <w:sz w:val="17"/>
                          <w:szCs w:val="17"/>
                        </w:rPr>
                        <w:t xml:space="preserve"> in a range of white handleless units and work tops over with a central island unit, extending to a breakfast bar</w:t>
                      </w:r>
                      <w:r w:rsidR="00EC0F27" w:rsidRPr="00295E28">
                        <w:rPr>
                          <w:color w:val="auto"/>
                          <w:sz w:val="17"/>
                          <w:szCs w:val="17"/>
                        </w:rPr>
                        <w:t>. Integrated appliances to include an induction hob and oven inset into the island, dishwasher, space for washing machine and fridge/freezer</w:t>
                      </w:r>
                    </w:p>
                    <w:p w14:paraId="219FB779" w14:textId="0261CCAD" w:rsidR="00EC0F27" w:rsidRPr="00295E28" w:rsidRDefault="00EC0F27" w:rsidP="005617AD">
                      <w:pPr>
                        <w:pStyle w:val="Default"/>
                        <w:numPr>
                          <w:ilvl w:val="0"/>
                          <w:numId w:val="4"/>
                        </w:numPr>
                        <w:rPr>
                          <w:color w:val="auto"/>
                          <w:sz w:val="17"/>
                          <w:szCs w:val="17"/>
                        </w:rPr>
                      </w:pPr>
                      <w:r w:rsidRPr="00295E28">
                        <w:rPr>
                          <w:color w:val="auto"/>
                          <w:sz w:val="17"/>
                          <w:szCs w:val="17"/>
                        </w:rPr>
                        <w:t xml:space="preserve">A lovely room with areas for cooking, dining, relaxing </w:t>
                      </w:r>
                      <w:r w:rsidR="00CE01BA" w:rsidRPr="00295E28">
                        <w:rPr>
                          <w:color w:val="auto"/>
                          <w:sz w:val="17"/>
                          <w:szCs w:val="17"/>
                        </w:rPr>
                        <w:t>which has</w:t>
                      </w:r>
                      <w:r w:rsidRPr="00295E28">
                        <w:rPr>
                          <w:color w:val="auto"/>
                          <w:sz w:val="17"/>
                          <w:szCs w:val="17"/>
                        </w:rPr>
                        <w:t xml:space="preserve"> bi</w:t>
                      </w:r>
                      <w:r w:rsidR="00CE01BA" w:rsidRPr="00295E28">
                        <w:rPr>
                          <w:color w:val="auto"/>
                          <w:sz w:val="17"/>
                          <w:szCs w:val="17"/>
                        </w:rPr>
                        <w:t>-</w:t>
                      </w:r>
                      <w:r w:rsidRPr="00295E28">
                        <w:rPr>
                          <w:color w:val="auto"/>
                          <w:sz w:val="17"/>
                          <w:szCs w:val="17"/>
                        </w:rPr>
                        <w:t>fold doors to the garden</w:t>
                      </w:r>
                    </w:p>
                    <w:p w14:paraId="4BBE6AB8" w14:textId="48404115" w:rsidR="005A1F12" w:rsidRPr="00295E28" w:rsidRDefault="005A1F12" w:rsidP="005617AD">
                      <w:pPr>
                        <w:pStyle w:val="Default"/>
                        <w:numPr>
                          <w:ilvl w:val="0"/>
                          <w:numId w:val="4"/>
                        </w:numPr>
                        <w:rPr>
                          <w:color w:val="auto"/>
                          <w:sz w:val="17"/>
                          <w:szCs w:val="17"/>
                        </w:rPr>
                      </w:pPr>
                      <w:r w:rsidRPr="00295E28">
                        <w:rPr>
                          <w:color w:val="auto"/>
                          <w:sz w:val="17"/>
                          <w:szCs w:val="17"/>
                        </w:rPr>
                        <w:t xml:space="preserve">Cosy front lounge </w:t>
                      </w:r>
                      <w:r w:rsidR="00CE01BA" w:rsidRPr="00295E28">
                        <w:rPr>
                          <w:color w:val="auto"/>
                          <w:sz w:val="17"/>
                          <w:szCs w:val="17"/>
                        </w:rPr>
                        <w:t>with polished</w:t>
                      </w:r>
                      <w:r w:rsidRPr="00295E28">
                        <w:rPr>
                          <w:color w:val="auto"/>
                          <w:sz w:val="17"/>
                          <w:szCs w:val="17"/>
                        </w:rPr>
                        <w:t xml:space="preserve"> wood flooring, fireplace with log burner</w:t>
                      </w:r>
                      <w:r w:rsidR="00CE01BA" w:rsidRPr="00295E28">
                        <w:rPr>
                          <w:color w:val="auto"/>
                          <w:sz w:val="17"/>
                          <w:szCs w:val="17"/>
                        </w:rPr>
                        <w:t>,</w:t>
                      </w:r>
                      <w:r w:rsidRPr="00295E28">
                        <w:rPr>
                          <w:color w:val="auto"/>
                          <w:sz w:val="17"/>
                          <w:szCs w:val="17"/>
                        </w:rPr>
                        <w:t xml:space="preserve"> bay window</w:t>
                      </w:r>
                      <w:r w:rsidR="00D844D0" w:rsidRPr="00295E28">
                        <w:rPr>
                          <w:color w:val="auto"/>
                          <w:sz w:val="17"/>
                          <w:szCs w:val="17"/>
                        </w:rPr>
                        <w:t>, picture rails and coving</w:t>
                      </w:r>
                    </w:p>
                    <w:p w14:paraId="788A5A24" w14:textId="7EAC3464" w:rsidR="005A1F12" w:rsidRPr="00295E28" w:rsidRDefault="00D844D0" w:rsidP="005617AD">
                      <w:pPr>
                        <w:pStyle w:val="Default"/>
                        <w:numPr>
                          <w:ilvl w:val="0"/>
                          <w:numId w:val="4"/>
                        </w:numPr>
                        <w:rPr>
                          <w:color w:val="auto"/>
                          <w:sz w:val="17"/>
                          <w:szCs w:val="17"/>
                        </w:rPr>
                      </w:pPr>
                      <w:r w:rsidRPr="00295E28">
                        <w:rPr>
                          <w:color w:val="auto"/>
                          <w:sz w:val="17"/>
                          <w:szCs w:val="17"/>
                        </w:rPr>
                        <w:t>Ground floor modern</w:t>
                      </w:r>
                      <w:r w:rsidR="005A1F12" w:rsidRPr="00295E28">
                        <w:rPr>
                          <w:color w:val="auto"/>
                          <w:sz w:val="17"/>
                          <w:szCs w:val="17"/>
                        </w:rPr>
                        <w:t xml:space="preserve"> cloakroom</w:t>
                      </w:r>
                    </w:p>
                    <w:p w14:paraId="553535DB" w14:textId="4F3CEE9A" w:rsidR="005A1F12" w:rsidRPr="00295E28" w:rsidRDefault="00D844D0" w:rsidP="005617AD">
                      <w:pPr>
                        <w:pStyle w:val="Default"/>
                        <w:numPr>
                          <w:ilvl w:val="0"/>
                          <w:numId w:val="4"/>
                        </w:numPr>
                        <w:rPr>
                          <w:color w:val="auto"/>
                          <w:sz w:val="17"/>
                          <w:szCs w:val="17"/>
                        </w:rPr>
                      </w:pPr>
                      <w:r w:rsidRPr="00295E28">
                        <w:rPr>
                          <w:color w:val="auto"/>
                          <w:sz w:val="17"/>
                          <w:szCs w:val="17"/>
                        </w:rPr>
                        <w:t>Stylish contemporary, f</w:t>
                      </w:r>
                      <w:r w:rsidR="005A1F12" w:rsidRPr="00295E28">
                        <w:rPr>
                          <w:color w:val="auto"/>
                          <w:sz w:val="17"/>
                          <w:szCs w:val="17"/>
                        </w:rPr>
                        <w:t>ully tiled bathroom with shower over the bath, wash basin and wc</w:t>
                      </w:r>
                    </w:p>
                    <w:p w14:paraId="3C7810CA" w14:textId="64FE0749" w:rsidR="005A1F12" w:rsidRPr="00295E28" w:rsidRDefault="00D844D0" w:rsidP="005617AD">
                      <w:pPr>
                        <w:pStyle w:val="Default"/>
                        <w:numPr>
                          <w:ilvl w:val="0"/>
                          <w:numId w:val="4"/>
                        </w:numPr>
                        <w:rPr>
                          <w:color w:val="auto"/>
                          <w:sz w:val="17"/>
                          <w:szCs w:val="17"/>
                        </w:rPr>
                      </w:pPr>
                      <w:r w:rsidRPr="00295E28">
                        <w:rPr>
                          <w:color w:val="auto"/>
                          <w:sz w:val="17"/>
                          <w:szCs w:val="17"/>
                        </w:rPr>
                        <w:t>Beautiful</w:t>
                      </w:r>
                      <w:r w:rsidR="005A1F12" w:rsidRPr="00295E28">
                        <w:rPr>
                          <w:color w:val="auto"/>
                          <w:sz w:val="17"/>
                          <w:szCs w:val="17"/>
                        </w:rPr>
                        <w:t xml:space="preserve"> master bedroom </w:t>
                      </w:r>
                      <w:r w:rsidRPr="00295E28">
                        <w:rPr>
                          <w:color w:val="auto"/>
                          <w:sz w:val="17"/>
                          <w:szCs w:val="17"/>
                        </w:rPr>
                        <w:t>with bay window, picture rails and coving</w:t>
                      </w:r>
                    </w:p>
                    <w:p w14:paraId="1AC3315B" w14:textId="328B7CF6" w:rsidR="005A1F12" w:rsidRPr="00295E28" w:rsidRDefault="005A1F12" w:rsidP="005617AD">
                      <w:pPr>
                        <w:pStyle w:val="Default"/>
                        <w:numPr>
                          <w:ilvl w:val="0"/>
                          <w:numId w:val="4"/>
                        </w:numPr>
                        <w:rPr>
                          <w:color w:val="auto"/>
                          <w:sz w:val="17"/>
                          <w:szCs w:val="17"/>
                        </w:rPr>
                      </w:pPr>
                      <w:r w:rsidRPr="00295E28">
                        <w:rPr>
                          <w:color w:val="auto"/>
                          <w:sz w:val="17"/>
                          <w:szCs w:val="17"/>
                        </w:rPr>
                        <w:t>All 3 bedroom</w:t>
                      </w:r>
                      <w:r w:rsidR="00D844D0" w:rsidRPr="00295E28">
                        <w:rPr>
                          <w:color w:val="auto"/>
                          <w:sz w:val="17"/>
                          <w:szCs w:val="17"/>
                        </w:rPr>
                        <w:t>s</w:t>
                      </w:r>
                      <w:r w:rsidRPr="00295E28">
                        <w:rPr>
                          <w:color w:val="auto"/>
                          <w:sz w:val="17"/>
                          <w:szCs w:val="17"/>
                        </w:rPr>
                        <w:t xml:space="preserve"> </w:t>
                      </w:r>
                      <w:r w:rsidR="00D844D0" w:rsidRPr="00295E28">
                        <w:rPr>
                          <w:color w:val="auto"/>
                          <w:sz w:val="17"/>
                          <w:szCs w:val="17"/>
                        </w:rPr>
                        <w:t>have</w:t>
                      </w:r>
                      <w:r w:rsidRPr="00295E28">
                        <w:rPr>
                          <w:color w:val="auto"/>
                          <w:sz w:val="17"/>
                          <w:szCs w:val="17"/>
                        </w:rPr>
                        <w:t xml:space="preserve"> decorative fireplaces</w:t>
                      </w:r>
                    </w:p>
                    <w:p w14:paraId="033A39E6" w14:textId="77777777" w:rsidR="00D844D0" w:rsidRPr="00295E28" w:rsidRDefault="00EC0F27" w:rsidP="00D844D0">
                      <w:pPr>
                        <w:pStyle w:val="Default"/>
                        <w:numPr>
                          <w:ilvl w:val="0"/>
                          <w:numId w:val="4"/>
                        </w:numPr>
                        <w:rPr>
                          <w:color w:val="auto"/>
                          <w:sz w:val="17"/>
                          <w:szCs w:val="17"/>
                        </w:rPr>
                      </w:pPr>
                      <w:r w:rsidRPr="00295E28">
                        <w:rPr>
                          <w:color w:val="auto"/>
                          <w:sz w:val="17"/>
                          <w:szCs w:val="17"/>
                        </w:rPr>
                        <w:t>Gas central heating</w:t>
                      </w:r>
                      <w:r w:rsidR="00D844D0" w:rsidRPr="00295E28">
                        <w:rPr>
                          <w:color w:val="auto"/>
                          <w:sz w:val="17"/>
                          <w:szCs w:val="17"/>
                        </w:rPr>
                        <w:t xml:space="preserve"> with combination boiler fitted in 2019</w:t>
                      </w:r>
                    </w:p>
                    <w:p w14:paraId="0BC94D6C" w14:textId="1FBA724B" w:rsidR="00EC0F27" w:rsidRPr="00295E28" w:rsidRDefault="00D844D0" w:rsidP="00D844D0">
                      <w:pPr>
                        <w:pStyle w:val="Default"/>
                        <w:numPr>
                          <w:ilvl w:val="0"/>
                          <w:numId w:val="4"/>
                        </w:numPr>
                        <w:rPr>
                          <w:color w:val="auto"/>
                          <w:sz w:val="17"/>
                          <w:szCs w:val="17"/>
                        </w:rPr>
                      </w:pPr>
                      <w:r w:rsidRPr="00295E28">
                        <w:rPr>
                          <w:color w:val="auto"/>
                          <w:sz w:val="17"/>
                          <w:szCs w:val="17"/>
                        </w:rPr>
                        <w:t>D</w:t>
                      </w:r>
                      <w:r w:rsidR="00EC0F27" w:rsidRPr="00295E28">
                        <w:rPr>
                          <w:color w:val="auto"/>
                          <w:sz w:val="17"/>
                          <w:szCs w:val="17"/>
                        </w:rPr>
                        <w:t>ouble glazing</w:t>
                      </w:r>
                    </w:p>
                    <w:p w14:paraId="7DE1C738" w14:textId="679E986A" w:rsidR="005617AD" w:rsidRPr="00295E28" w:rsidRDefault="005617AD" w:rsidP="005617AD">
                      <w:pPr>
                        <w:pStyle w:val="Default"/>
                        <w:numPr>
                          <w:ilvl w:val="0"/>
                          <w:numId w:val="4"/>
                        </w:numPr>
                        <w:rPr>
                          <w:color w:val="auto"/>
                          <w:sz w:val="17"/>
                          <w:szCs w:val="17"/>
                        </w:rPr>
                      </w:pPr>
                      <w:r w:rsidRPr="00295E28">
                        <w:rPr>
                          <w:color w:val="auto"/>
                          <w:sz w:val="17"/>
                          <w:szCs w:val="17"/>
                        </w:rPr>
                        <w:t>The rear garden is approximately 80’ x 20’ with a g</w:t>
                      </w:r>
                      <w:r w:rsidR="00D844D0" w:rsidRPr="00295E28">
                        <w:rPr>
                          <w:color w:val="auto"/>
                          <w:sz w:val="17"/>
                          <w:szCs w:val="17"/>
                        </w:rPr>
                        <w:t>enerous</w:t>
                      </w:r>
                      <w:r w:rsidRPr="00295E28">
                        <w:rPr>
                          <w:color w:val="auto"/>
                          <w:sz w:val="17"/>
                          <w:szCs w:val="17"/>
                        </w:rPr>
                        <w:t xml:space="preserve"> </w:t>
                      </w:r>
                      <w:r w:rsidR="005A1F12" w:rsidRPr="00295E28">
                        <w:rPr>
                          <w:color w:val="auto"/>
                          <w:sz w:val="17"/>
                          <w:szCs w:val="17"/>
                        </w:rPr>
                        <w:t>patio</w:t>
                      </w:r>
                      <w:r w:rsidRPr="00295E28">
                        <w:rPr>
                          <w:color w:val="auto"/>
                          <w:sz w:val="17"/>
                          <w:szCs w:val="17"/>
                        </w:rPr>
                        <w:t xml:space="preserve"> immediate to the rear elevation, large lawn and a secluded sitting area at the top of the garden with a large summer house included</w:t>
                      </w:r>
                      <w:r w:rsidR="00D844D0" w:rsidRPr="00295E28">
                        <w:rPr>
                          <w:color w:val="auto"/>
                          <w:sz w:val="17"/>
                          <w:szCs w:val="17"/>
                        </w:rPr>
                        <w:t>,</w:t>
                      </w:r>
                      <w:r w:rsidRPr="00295E28">
                        <w:rPr>
                          <w:color w:val="auto"/>
                          <w:sz w:val="17"/>
                          <w:szCs w:val="17"/>
                        </w:rPr>
                        <w:t xml:space="preserve"> which has integral storage</w:t>
                      </w:r>
                    </w:p>
                    <w:p w14:paraId="703AF008" w14:textId="6670510A" w:rsidR="005617AD" w:rsidRPr="00295E28" w:rsidRDefault="005617AD" w:rsidP="005617AD">
                      <w:pPr>
                        <w:pStyle w:val="Default"/>
                        <w:numPr>
                          <w:ilvl w:val="0"/>
                          <w:numId w:val="4"/>
                        </w:numPr>
                        <w:rPr>
                          <w:color w:val="auto"/>
                          <w:sz w:val="17"/>
                          <w:szCs w:val="17"/>
                        </w:rPr>
                      </w:pPr>
                      <w:r w:rsidRPr="00295E28">
                        <w:rPr>
                          <w:color w:val="auto"/>
                          <w:sz w:val="17"/>
                          <w:szCs w:val="17"/>
                        </w:rPr>
                        <w:t xml:space="preserve">The frontage is laid mainly to a block paved driveway providing side-by-side parking space for 2 cars. </w:t>
                      </w:r>
                    </w:p>
                    <w:p w14:paraId="1BA7D9C9" w14:textId="77777777" w:rsidR="005617AD" w:rsidRPr="00295E28" w:rsidRDefault="005617AD" w:rsidP="005617AD">
                      <w:pPr>
                        <w:pStyle w:val="Default"/>
                        <w:ind w:left="720"/>
                        <w:rPr>
                          <w:color w:val="auto"/>
                          <w:sz w:val="17"/>
                          <w:szCs w:val="17"/>
                        </w:rPr>
                      </w:pPr>
                    </w:p>
                    <w:p w14:paraId="203FBB8D" w14:textId="785BAE97" w:rsidR="005617AD" w:rsidRPr="00295E28" w:rsidRDefault="005617AD" w:rsidP="005617AD">
                      <w:pPr>
                        <w:pStyle w:val="Default"/>
                        <w:rPr>
                          <w:color w:val="auto"/>
                          <w:sz w:val="17"/>
                          <w:szCs w:val="17"/>
                        </w:rPr>
                      </w:pPr>
                      <w:r w:rsidRPr="00295E28">
                        <w:rPr>
                          <w:color w:val="auto"/>
                          <w:sz w:val="17"/>
                          <w:szCs w:val="17"/>
                        </w:rPr>
                        <w:t xml:space="preserve">This established residential setting is particularly convenient with Branksome station approximately quarter of a mile away; local shops in Ashley Road </w:t>
                      </w:r>
                      <w:proofErr w:type="spellStart"/>
                      <w:r w:rsidRPr="00295E28">
                        <w:rPr>
                          <w:color w:val="auto"/>
                          <w:sz w:val="17"/>
                          <w:szCs w:val="17"/>
                        </w:rPr>
                        <w:t>approx</w:t>
                      </w:r>
                      <w:proofErr w:type="spellEnd"/>
                      <w:r w:rsidRPr="00295E28">
                        <w:rPr>
                          <w:color w:val="auto"/>
                          <w:sz w:val="17"/>
                          <w:szCs w:val="17"/>
                        </w:rPr>
                        <w:t xml:space="preserve"> half a mile away; Bournemouth Town Centre two miles away and Poole Town centre within four miles. </w:t>
                      </w:r>
                      <w:r w:rsidR="005A1F12" w:rsidRPr="00295E28">
                        <w:rPr>
                          <w:color w:val="auto"/>
                          <w:sz w:val="17"/>
                          <w:szCs w:val="17"/>
                        </w:rPr>
                        <w:t xml:space="preserve">Set on a popular road with similar style properties and within easy access to Branksome Retail Park, with shops to include John Lewis and </w:t>
                      </w:r>
                      <w:r w:rsidR="00EC0F27" w:rsidRPr="00295E28">
                        <w:rPr>
                          <w:color w:val="auto"/>
                          <w:sz w:val="17"/>
                          <w:szCs w:val="17"/>
                        </w:rPr>
                        <w:t>Everlast gym</w:t>
                      </w:r>
                      <w:r w:rsidR="00295E28">
                        <w:rPr>
                          <w:color w:val="auto"/>
                          <w:sz w:val="17"/>
                          <w:szCs w:val="17"/>
                        </w:rPr>
                        <w:t>.</w:t>
                      </w:r>
                      <w:r w:rsidR="00295E28">
                        <w:rPr>
                          <w:color w:val="auto"/>
                          <w:sz w:val="17"/>
                          <w:szCs w:val="17"/>
                        </w:rPr>
                        <w:br/>
                      </w:r>
                    </w:p>
                    <w:p w14:paraId="3CAC560F" w14:textId="6E7120BC" w:rsidR="005617AD" w:rsidRPr="00295E28" w:rsidRDefault="005617AD" w:rsidP="005617AD">
                      <w:pPr>
                        <w:pStyle w:val="Default"/>
                        <w:rPr>
                          <w:color w:val="auto"/>
                          <w:sz w:val="17"/>
                          <w:szCs w:val="17"/>
                        </w:rPr>
                      </w:pPr>
                      <w:r w:rsidRPr="00295E28">
                        <w:rPr>
                          <w:color w:val="auto"/>
                          <w:sz w:val="17"/>
                          <w:szCs w:val="17"/>
                        </w:rPr>
                        <w:t xml:space="preserve">COUNCIL TAX BAND: C          EPC RATE: D </w:t>
                      </w:r>
                    </w:p>
                    <w:p w14:paraId="3A6E57D0" w14:textId="5D6A0224" w:rsidR="005617AD" w:rsidRPr="00295E28" w:rsidRDefault="005617AD" w:rsidP="005617AD">
                      <w:pPr>
                        <w:pStyle w:val="Default"/>
                        <w:rPr>
                          <w:color w:val="auto"/>
                          <w:sz w:val="17"/>
                          <w:szCs w:val="17"/>
                        </w:rPr>
                      </w:pPr>
                    </w:p>
                    <w:p w14:paraId="362BA2A6" w14:textId="76C84199" w:rsidR="005617AD" w:rsidRPr="00295E28" w:rsidRDefault="005617AD" w:rsidP="005617AD">
                      <w:pPr>
                        <w:pStyle w:val="Default"/>
                        <w:rPr>
                          <w:color w:val="auto"/>
                          <w:sz w:val="17"/>
                          <w:szCs w:val="17"/>
                        </w:rPr>
                      </w:pPr>
                    </w:p>
                    <w:p w14:paraId="6429F33F" w14:textId="5471DDD0" w:rsidR="003717D6" w:rsidRPr="00295E28" w:rsidRDefault="003717D6" w:rsidP="005617AD">
                      <w:pPr>
                        <w:pStyle w:val="descF11"/>
                        <w:tabs>
                          <w:tab w:val="left" w:pos="2992"/>
                        </w:tabs>
                        <w:rPr>
                          <w:sz w:val="17"/>
                          <w:szCs w:val="17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="00B7394C">
        <w:rPr>
          <w:noProof/>
        </w:rPr>
        <mc:AlternateContent>
          <mc:Choice Requires="wps">
            <w:drawing>
              <wp:anchor distT="0" distB="0" distL="114300" distR="114300" simplePos="0" relativeHeight="251645952" behindDoc="1" locked="0" layoutInCell="1" allowOverlap="1" wp14:anchorId="6B49C87D" wp14:editId="32AEE6C2">
                <wp:simplePos x="0" y="0"/>
                <wp:positionH relativeFrom="page">
                  <wp:posOffset>7409815</wp:posOffset>
                </wp:positionH>
                <wp:positionV relativeFrom="page">
                  <wp:posOffset>1371600</wp:posOffset>
                </wp:positionV>
                <wp:extent cx="2814320" cy="1869440"/>
                <wp:effectExtent l="0" t="0" r="0" b="0"/>
                <wp:wrapNone/>
                <wp:docPr id="40" name="Text Box 18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2814320" cy="1869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F5A32CA" w14:textId="7AEFE3A0" w:rsidR="00876371" w:rsidRPr="00920F91" w:rsidRDefault="00990E90" w:rsidP="00FA1AC8">
                            <w:r>
                              <w:rPr>
                                <w:rFonts w:ascii="Arial" w:hAnsi="Arial" w:cs="Arial"/>
                                <w:noProof/>
                              </w:rPr>
                              <w:drawing>
                                <wp:inline distT="0" distB="0" distL="0" distR="0" wp14:anchorId="3DA21AC9" wp14:editId="0ACFCAD3">
                                  <wp:extent cx="2800350" cy="1905000"/>
                                  <wp:effectExtent l="0" t="0" r="0" b="0"/>
                                  <wp:docPr id="2051553158" name="Picture 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00350" cy="1905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49C87D" id="Text Box 182" o:spid="_x0000_s1029" type="#_x0000_t202" style="position:absolute;margin-left:583.45pt;margin-top:108pt;width:221.6pt;height:147.2pt;z-index:-251670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" filled="f" stroked="f">
                <o:lock v:ext="edit" aspectratio="t"/>
                <v:textbox inset="0,0,0,0">
                  <w:txbxContent>
                    <w:p w14:paraId="2F5A32CA" w14:textId="7AEFE3A0" w:rsidR="00876371" w:rsidRPr="00920F91" w:rsidRDefault="00990E90" w:rsidP="00FA1AC8">
                      <w:r>
                        <w:rPr>
                          <w:rFonts w:ascii="Arial" w:hAnsi="Arial" w:cs="Arial"/>
                          <w:noProof/>
                        </w:rPr>
                        <w:drawing>
                          <wp:inline distT="0" distB="0" distL="0" distR="0" wp14:anchorId="3DA21AC9" wp14:editId="0ACFCAD3">
                            <wp:extent cx="2800350" cy="1905000"/>
                            <wp:effectExtent l="0" t="0" r="0" b="0"/>
                            <wp:docPr id="2051553158" name="Picture 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00350" cy="1905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B7394C">
        <w:rPr>
          <w:noProof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14070935" wp14:editId="69777972">
                <wp:simplePos x="0" y="0"/>
                <wp:positionH relativeFrom="page">
                  <wp:posOffset>4464050</wp:posOffset>
                </wp:positionH>
                <wp:positionV relativeFrom="page">
                  <wp:posOffset>3363595</wp:posOffset>
                </wp:positionV>
                <wp:extent cx="2814320" cy="1869440"/>
                <wp:effectExtent l="0" t="0" r="0" b="0"/>
                <wp:wrapNone/>
                <wp:docPr id="37" name="Text Box 18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2814320" cy="1869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D06772E" w14:textId="1B982EF2" w:rsidR="0019037B" w:rsidRPr="007D3A35" w:rsidRDefault="00990E90" w:rsidP="00FA1AC8">
                            <w:r>
                              <w:rPr>
                                <w:rFonts w:ascii="Arial" w:hAnsi="Arial" w:cs="Arial"/>
                                <w:noProof/>
                              </w:rPr>
                              <w:drawing>
                                <wp:inline distT="0" distB="0" distL="0" distR="0" wp14:anchorId="2B0397A0" wp14:editId="7C366613">
                                  <wp:extent cx="2800350" cy="1905000"/>
                                  <wp:effectExtent l="0" t="0" r="0" b="0"/>
                                  <wp:docPr id="786473402" name="Picture 4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00350" cy="1905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4070935" id="Text Box 181" o:spid="_x0000_s1030" type="#_x0000_t202" style="position:absolute;margin-left:351.5pt;margin-top:264.85pt;width:221.6pt;height:147.2pt;z-index:25165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" filled="f" stroked="f">
                <o:lock v:ext="edit" aspectratio="t"/>
                <v:textbox inset="0,0,0,0">
                  <w:txbxContent>
                    <w:p w14:paraId="2D06772E" w14:textId="1B982EF2" w:rsidR="0019037B" w:rsidRPr="007D3A35" w:rsidRDefault="00990E90" w:rsidP="00FA1AC8">
                      <w:r>
                        <w:rPr>
                          <w:rFonts w:ascii="Arial" w:hAnsi="Arial" w:cs="Arial"/>
                          <w:noProof/>
                        </w:rPr>
                        <w:drawing>
                          <wp:inline distT="0" distB="0" distL="0" distR="0" wp14:anchorId="2B0397A0" wp14:editId="7C366613">
                            <wp:extent cx="2800350" cy="1905000"/>
                            <wp:effectExtent l="0" t="0" r="0" b="0"/>
                            <wp:docPr id="786473402" name="Picture 4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00350" cy="1905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B7394C">
        <w:rPr>
          <w:noProof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6CF8E48F" wp14:editId="43F820CA">
                <wp:simplePos x="0" y="0"/>
                <wp:positionH relativeFrom="page">
                  <wp:posOffset>4464050</wp:posOffset>
                </wp:positionH>
                <wp:positionV relativeFrom="page">
                  <wp:posOffset>1371600</wp:posOffset>
                </wp:positionV>
                <wp:extent cx="2814320" cy="1869440"/>
                <wp:effectExtent l="0" t="0" r="0" b="0"/>
                <wp:wrapNone/>
                <wp:docPr id="1776236591" name="Text Box 18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2814320" cy="1869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5CA066A" w14:textId="22EC5304" w:rsidR="0019037B" w:rsidRPr="007D3A35" w:rsidRDefault="00990E90" w:rsidP="00FA1AC8">
                            <w:r>
                              <w:rPr>
                                <w:rFonts w:ascii="Arial" w:hAnsi="Arial" w:cs="Arial"/>
                                <w:noProof/>
                              </w:rPr>
                              <w:drawing>
                                <wp:inline distT="0" distB="0" distL="0" distR="0" wp14:anchorId="1C2E6B2B" wp14:editId="176D6627">
                                  <wp:extent cx="2800350" cy="1885950"/>
                                  <wp:effectExtent l="0" t="0" r="0" b="0"/>
                                  <wp:docPr id="183937410" name="Picture 3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00350" cy="18859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CF8E48F" id="Text Box 180" o:spid="_x0000_s1031" type="#_x0000_t202" style="position:absolute;margin-left:351.5pt;margin-top:108pt;width:221.6pt;height:147.2pt;z-index:251653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" filled="f" stroked="f">
                <o:lock v:ext="edit" aspectratio="t"/>
                <v:textbox inset="0,0,0,0">
                  <w:txbxContent>
                    <w:p w14:paraId="45CA066A" w14:textId="22EC5304" w:rsidR="0019037B" w:rsidRPr="007D3A35" w:rsidRDefault="00990E90" w:rsidP="00FA1AC8">
                      <w:r>
                        <w:rPr>
                          <w:rFonts w:ascii="Arial" w:hAnsi="Arial" w:cs="Arial"/>
                          <w:noProof/>
                        </w:rPr>
                        <w:drawing>
                          <wp:inline distT="0" distB="0" distL="0" distR="0" wp14:anchorId="1C2E6B2B" wp14:editId="176D6627">
                            <wp:extent cx="2800350" cy="1885950"/>
                            <wp:effectExtent l="0" t="0" r="0" b="0"/>
                            <wp:docPr id="183937410" name="Picture 3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00350" cy="18859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B7394C">
        <w:rPr>
          <w:noProof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23652588" wp14:editId="0B77FD35">
                <wp:simplePos x="0" y="0"/>
                <wp:positionH relativeFrom="page">
                  <wp:posOffset>4464050</wp:posOffset>
                </wp:positionH>
                <wp:positionV relativeFrom="page">
                  <wp:posOffset>5354320</wp:posOffset>
                </wp:positionV>
                <wp:extent cx="2814320" cy="1869440"/>
                <wp:effectExtent l="0" t="0" r="0" b="0"/>
                <wp:wrapNone/>
                <wp:docPr id="35" name="Text Box 17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2814320" cy="1869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679133F" w14:textId="3DC6A6E1" w:rsidR="0019037B" w:rsidRPr="007D3A35" w:rsidRDefault="00990E90" w:rsidP="00FA1AC8">
                            <w:r>
                              <w:rPr>
                                <w:rFonts w:ascii="Arial" w:hAnsi="Arial" w:cs="Arial"/>
                                <w:noProof/>
                              </w:rPr>
                              <w:drawing>
                                <wp:inline distT="0" distB="0" distL="0" distR="0" wp14:anchorId="15B91537" wp14:editId="5799AE75">
                                  <wp:extent cx="2800350" cy="2105025"/>
                                  <wp:effectExtent l="0" t="0" r="0" b="9525"/>
                                  <wp:docPr id="1483176225" name="Picture 4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00350" cy="21050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3652588" id="Text Box 179" o:spid="_x0000_s1032" type="#_x0000_t202" style="position:absolute;margin-left:351.5pt;margin-top:421.6pt;width:221.6pt;height:147.2pt;z-index:251652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" filled="f" stroked="f">
                <o:lock v:ext="edit" aspectratio="t"/>
                <v:textbox inset="0,0,0,0">
                  <w:txbxContent>
                    <w:p w14:paraId="2679133F" w14:textId="3DC6A6E1" w:rsidR="0019037B" w:rsidRPr="007D3A35" w:rsidRDefault="00990E90" w:rsidP="00FA1AC8">
                      <w:r>
                        <w:rPr>
                          <w:rFonts w:ascii="Arial" w:hAnsi="Arial" w:cs="Arial"/>
                          <w:noProof/>
                        </w:rPr>
                        <w:drawing>
                          <wp:inline distT="0" distB="0" distL="0" distR="0" wp14:anchorId="15B91537" wp14:editId="5799AE75">
                            <wp:extent cx="2800350" cy="2105025"/>
                            <wp:effectExtent l="0" t="0" r="0" b="9525"/>
                            <wp:docPr id="1483176225" name="Picture 4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00350" cy="21050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B7394C">
        <w:rPr>
          <w:noProof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7A5D9550" wp14:editId="4CEB086E">
                <wp:simplePos x="0" y="0"/>
                <wp:positionH relativeFrom="page">
                  <wp:posOffset>7409815</wp:posOffset>
                </wp:positionH>
                <wp:positionV relativeFrom="page">
                  <wp:posOffset>5354320</wp:posOffset>
                </wp:positionV>
                <wp:extent cx="2814320" cy="1869440"/>
                <wp:effectExtent l="0" t="0" r="0" b="0"/>
                <wp:wrapNone/>
                <wp:docPr id="34" name="Text Box 17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2814320" cy="1869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1133AC5" w14:textId="66CE40DD" w:rsidR="0019037B" w:rsidRPr="007D3A35" w:rsidRDefault="00990E90" w:rsidP="00FA1AC8">
                            <w:r>
                              <w:rPr>
                                <w:rFonts w:ascii="Arial" w:hAnsi="Arial" w:cs="Arial"/>
                                <w:noProof/>
                              </w:rPr>
                              <w:drawing>
                                <wp:inline distT="0" distB="0" distL="0" distR="0" wp14:anchorId="683F60C1" wp14:editId="68BFED64">
                                  <wp:extent cx="2800350" cy="1924050"/>
                                  <wp:effectExtent l="0" t="0" r="0" b="0"/>
                                  <wp:docPr id="1214047922" name="Picture 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00350" cy="19240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A5D9550" id="Text Box 178" o:spid="_x0000_s1033" type="#_x0000_t202" style="position:absolute;margin-left:583.45pt;margin-top:421.6pt;width:221.6pt;height:147.2pt;z-index:251651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" filled="f" stroked="f">
                <o:lock v:ext="edit" aspectratio="t"/>
                <v:textbox inset="0,0,0,0">
                  <w:txbxContent>
                    <w:p w14:paraId="01133AC5" w14:textId="66CE40DD" w:rsidR="0019037B" w:rsidRPr="007D3A35" w:rsidRDefault="00990E90" w:rsidP="00FA1AC8">
                      <w:r>
                        <w:rPr>
                          <w:rFonts w:ascii="Arial" w:hAnsi="Arial" w:cs="Arial"/>
                          <w:noProof/>
                        </w:rPr>
                        <w:drawing>
                          <wp:inline distT="0" distB="0" distL="0" distR="0" wp14:anchorId="683F60C1" wp14:editId="68BFED64">
                            <wp:extent cx="2800350" cy="1924050"/>
                            <wp:effectExtent l="0" t="0" r="0" b="0"/>
                            <wp:docPr id="1214047922" name="Picture 4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00350" cy="19240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B7394C">
        <w:rPr>
          <w:noProof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73362621" wp14:editId="71AECCDC">
                <wp:simplePos x="0" y="0"/>
                <wp:positionH relativeFrom="page">
                  <wp:posOffset>7409815</wp:posOffset>
                </wp:positionH>
                <wp:positionV relativeFrom="page">
                  <wp:posOffset>3363595</wp:posOffset>
                </wp:positionV>
                <wp:extent cx="2814320" cy="1869440"/>
                <wp:effectExtent l="0" t="0" r="0" b="0"/>
                <wp:wrapNone/>
                <wp:docPr id="33" name="Text Box 17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2814320" cy="1869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F46E558" w14:textId="1977ABD3" w:rsidR="0019037B" w:rsidRPr="007D3A35" w:rsidRDefault="00990E90" w:rsidP="00FA1AC8">
                            <w:r>
                              <w:rPr>
                                <w:rFonts w:ascii="Arial" w:hAnsi="Arial" w:cs="Arial"/>
                                <w:noProof/>
                              </w:rPr>
                              <w:drawing>
                                <wp:inline distT="0" distB="0" distL="0" distR="0" wp14:anchorId="173B246B" wp14:editId="6ADE3679">
                                  <wp:extent cx="2800350" cy="1847850"/>
                                  <wp:effectExtent l="0" t="0" r="0" b="0"/>
                                  <wp:docPr id="1373204796" name="Picture 4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00350" cy="18478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362621" id="Text Box 177" o:spid="_x0000_s1034" type="#_x0000_t202" style="position:absolute;margin-left:583.45pt;margin-top:264.85pt;width:221.6pt;height:147.2pt;z-index:251650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" filled="f" stroked="f">
                <o:lock v:ext="edit" aspectratio="t"/>
                <v:textbox inset="0,0,0,0">
                  <w:txbxContent>
                    <w:p w14:paraId="0F46E558" w14:textId="1977ABD3" w:rsidR="0019037B" w:rsidRPr="007D3A35" w:rsidRDefault="00990E90" w:rsidP="00FA1AC8">
                      <w:r>
                        <w:rPr>
                          <w:rFonts w:ascii="Arial" w:hAnsi="Arial" w:cs="Arial"/>
                          <w:noProof/>
                        </w:rPr>
                        <w:drawing>
                          <wp:inline distT="0" distB="0" distL="0" distR="0" wp14:anchorId="173B246B" wp14:editId="6ADE3679">
                            <wp:extent cx="2800350" cy="1847850"/>
                            <wp:effectExtent l="0" t="0" r="0" b="0"/>
                            <wp:docPr id="1373204796" name="Picture 4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00350" cy="18478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214B6505" w14:textId="6E4197CC" w:rsidR="009A53A5" w:rsidRPr="00402050" w:rsidRDefault="00AB4607" w:rsidP="00402050">
      <w:r>
        <w:rPr>
          <w:noProof/>
          <w:lang w:val="en-GB" w:eastAsia="en-GB"/>
        </w:rPr>
        <w:lastRenderedPageBreak/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5A3CB82A" wp14:editId="48241D81">
                <wp:simplePos x="0" y="0"/>
                <wp:positionH relativeFrom="page">
                  <wp:posOffset>-409575</wp:posOffset>
                </wp:positionH>
                <wp:positionV relativeFrom="margin">
                  <wp:posOffset>-81280</wp:posOffset>
                </wp:positionV>
                <wp:extent cx="5981700" cy="3859530"/>
                <wp:effectExtent l="19050" t="19050" r="38100" b="45720"/>
                <wp:wrapNone/>
                <wp:docPr id="1171590720" name="Text Box 16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5981700" cy="3859530"/>
                        </a:xfrm>
                        <a:prstGeom prst="rect">
                          <a:avLst/>
                        </a:prstGeom>
                        <a:solidFill>
                          <a:srgbClr val="ABB9C6"/>
                        </a:solidFill>
                        <a:ln w="63500">
                          <a:solidFill>
                            <a:srgbClr val="ABB9C6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FFFF5E" w14:textId="6AE12840" w:rsidR="00FA1AC8" w:rsidRPr="00920F91" w:rsidRDefault="00990E90" w:rsidP="00FA1AC8">
                            <w:r>
                              <w:rPr>
                                <w:rFonts w:ascii="Arial" w:hAnsi="Arial" w:cs="Arial"/>
                                <w:noProof/>
                                <w:sz w:val="50"/>
                                <w:szCs w:val="50"/>
                              </w:rPr>
                              <w:drawing>
                                <wp:inline distT="0" distB="0" distL="0" distR="0" wp14:anchorId="7F5B9643" wp14:editId="26124A64">
                                  <wp:extent cx="5686425" cy="3830955"/>
                                  <wp:effectExtent l="0" t="0" r="9525" b="0"/>
                                  <wp:docPr id="1276252534" name="Picture 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730581" cy="386070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3CB82A" id="Text Box 160" o:spid="_x0000_s1035" type="#_x0000_t202" style="position:absolute;margin-left:-32.25pt;margin-top:-6.4pt;width:471pt;height:303.9pt;z-index: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" fillcolor="#abb9c6" strokecolor="#abb9c6" strokeweight="5pt">
                <o:lock v:ext="edit" aspectratio="t"/>
                <v:textbox inset="0,0,0,0">
                  <w:txbxContent>
                    <w:p w14:paraId="12FFFF5E" w14:textId="6AE12840" w:rsidR="00FA1AC8" w:rsidRPr="00920F91" w:rsidRDefault="00990E90" w:rsidP="00FA1AC8">
                      <w:r>
                        <w:rPr>
                          <w:rFonts w:ascii="Arial" w:hAnsi="Arial" w:cs="Arial"/>
                          <w:noProof/>
                          <w:sz w:val="50"/>
                          <w:szCs w:val="50"/>
                        </w:rPr>
                        <w:drawing>
                          <wp:inline distT="0" distB="0" distL="0" distR="0" wp14:anchorId="7F5B9643" wp14:editId="26124A64">
                            <wp:extent cx="5686425" cy="3830955"/>
                            <wp:effectExtent l="0" t="0" r="9525" b="0"/>
                            <wp:docPr id="1276252534" name="Picture 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730581" cy="386070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="00B7394C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6347F2DB" wp14:editId="2C3CEA94">
                <wp:simplePos x="0" y="0"/>
                <wp:positionH relativeFrom="page">
                  <wp:posOffset>5347970</wp:posOffset>
                </wp:positionH>
                <wp:positionV relativeFrom="page">
                  <wp:posOffset>-46990</wp:posOffset>
                </wp:positionV>
                <wp:extent cx="5831840" cy="3826510"/>
                <wp:effectExtent l="33020" t="38735" r="40640" b="40005"/>
                <wp:wrapNone/>
                <wp:docPr id="113215336" name="Text Box 16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5831840" cy="3826510"/>
                        </a:xfrm>
                        <a:prstGeom prst="rect">
                          <a:avLst/>
                        </a:prstGeom>
                        <a:solidFill>
                          <a:srgbClr val="ABB9C6"/>
                        </a:solidFill>
                        <a:ln w="63500">
                          <a:solidFill>
                            <a:srgbClr val="ABB9C6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7F5836" w14:textId="5830E40F" w:rsidR="00FA1AC8" w:rsidRPr="00920F91" w:rsidRDefault="00990E90" w:rsidP="00FA1AC8">
                            <w:r>
                              <w:rPr>
                                <w:rFonts w:ascii="Arial" w:hAnsi="Arial" w:cs="Arial"/>
                                <w:noProof/>
                                <w:sz w:val="50"/>
                                <w:szCs w:val="50"/>
                              </w:rPr>
                              <w:drawing>
                                <wp:inline distT="0" distB="0" distL="0" distR="0" wp14:anchorId="465EA14E" wp14:editId="3C805C7A">
                                  <wp:extent cx="5304790" cy="3771900"/>
                                  <wp:effectExtent l="0" t="0" r="0" b="0"/>
                                  <wp:docPr id="74293167" name="Picture 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309672" cy="377537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47F2DB" id="Text Box 161" o:spid="_x0000_s1036" type="#_x0000_t202" style="position:absolute;margin-left:421.1pt;margin-top:-3.7pt;width:459.2pt;height:301.3pt;z-index: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" fillcolor="#abb9c6" strokecolor="#abb9c6" strokeweight="5pt">
                <o:lock v:ext="edit" aspectratio="t"/>
                <v:textbox inset="0,0,0,0">
                  <w:txbxContent>
                    <w:p w14:paraId="707F5836" w14:textId="5830E40F" w:rsidR="00FA1AC8" w:rsidRPr="00920F91" w:rsidRDefault="00990E90" w:rsidP="00FA1AC8">
                      <w:r>
                        <w:rPr>
                          <w:rFonts w:ascii="Arial" w:hAnsi="Arial" w:cs="Arial"/>
                          <w:noProof/>
                          <w:sz w:val="50"/>
                          <w:szCs w:val="50"/>
                        </w:rPr>
                        <w:drawing>
                          <wp:inline distT="0" distB="0" distL="0" distR="0" wp14:anchorId="465EA14E" wp14:editId="3C805C7A">
                            <wp:extent cx="5304790" cy="3771900"/>
                            <wp:effectExtent l="0" t="0" r="0" b="0"/>
                            <wp:docPr id="74293167" name="Picture 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309672" cy="377537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646F2F28" w14:textId="77777777" w:rsidR="009A53A5" w:rsidRPr="00402050" w:rsidRDefault="009A53A5"/>
    <w:p w14:paraId="1870F02B" w14:textId="77777777" w:rsidR="009A53A5" w:rsidRDefault="009A53A5" w:rsidP="00402050"/>
    <w:p w14:paraId="3FBA64E8" w14:textId="77777777" w:rsidR="009A53A5" w:rsidRDefault="009A53A5" w:rsidP="00402050"/>
    <w:p w14:paraId="6CBDF677" w14:textId="3C2B71C1" w:rsidR="00D31AEA" w:rsidRDefault="00AB4607" w:rsidP="00402050">
      <w:pPr>
        <w:sectPr w:rsidR="00D31AEA" w:rsidSect="00524630">
          <w:headerReference w:type="default" r:id="rId27"/>
          <w:footerReference w:type="default" r:id="rId28"/>
          <w:pgSz w:w="16840" w:h="11907" w:orient="landscape" w:code="9"/>
          <w:pgMar w:top="0" w:right="0" w:bottom="0" w:left="0" w:header="0" w:footer="0" w:gutter="0"/>
          <w:cols w:space="567"/>
          <w:docGrid w:linePitch="360"/>
        </w:sect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537734AD" wp14:editId="2C631E91">
                <wp:simplePos x="0" y="0"/>
                <wp:positionH relativeFrom="page">
                  <wp:posOffset>-47625</wp:posOffset>
                </wp:positionH>
                <wp:positionV relativeFrom="page">
                  <wp:posOffset>3781425</wp:posOffset>
                </wp:positionV>
                <wp:extent cx="5629275" cy="3826510"/>
                <wp:effectExtent l="19050" t="19050" r="47625" b="40640"/>
                <wp:wrapNone/>
                <wp:docPr id="1019047341" name="Text Box 16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5629275" cy="3826510"/>
                        </a:xfrm>
                        <a:prstGeom prst="rect">
                          <a:avLst/>
                        </a:prstGeom>
                        <a:solidFill>
                          <a:srgbClr val="ABB9C6"/>
                        </a:solidFill>
                        <a:ln w="63500">
                          <a:solidFill>
                            <a:srgbClr val="ABB9C6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C6DB9A" w14:textId="2EB40590" w:rsidR="00FA1AC8" w:rsidRPr="00920F91" w:rsidRDefault="00990E90" w:rsidP="00FA1AC8">
                            <w:r>
                              <w:rPr>
                                <w:rFonts w:ascii="Arial" w:hAnsi="Arial" w:cs="Arial"/>
                                <w:noProof/>
                                <w:sz w:val="50"/>
                                <w:szCs w:val="50"/>
                              </w:rPr>
                              <w:drawing>
                                <wp:inline distT="0" distB="0" distL="0" distR="0" wp14:anchorId="1FBEE488" wp14:editId="490246FC">
                                  <wp:extent cx="5391150" cy="3781425"/>
                                  <wp:effectExtent l="0" t="0" r="0" b="9525"/>
                                  <wp:docPr id="3107394" name="Picture 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392693" cy="378250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37734AD" id="Text Box 162" o:spid="_x0000_s1037" type="#_x0000_t202" style="position:absolute;margin-left:-3.75pt;margin-top:297.75pt;width:443.25pt;height:301.3pt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" fillcolor="#abb9c6" strokecolor="#abb9c6" strokeweight="5pt">
                <o:lock v:ext="edit" aspectratio="t"/>
                <v:textbox inset="0,0,0,0">
                  <w:txbxContent>
                    <w:p w14:paraId="5CC6DB9A" w14:textId="2EB40590" w:rsidR="00FA1AC8" w:rsidRPr="00920F91" w:rsidRDefault="00990E90" w:rsidP="00FA1AC8">
                      <w:r>
                        <w:rPr>
                          <w:rFonts w:ascii="Arial" w:hAnsi="Arial" w:cs="Arial"/>
                          <w:noProof/>
                          <w:sz w:val="50"/>
                          <w:szCs w:val="50"/>
                        </w:rPr>
                        <w:drawing>
                          <wp:inline distT="0" distB="0" distL="0" distR="0" wp14:anchorId="1FBEE488" wp14:editId="490246FC">
                            <wp:extent cx="5391150" cy="3781425"/>
                            <wp:effectExtent l="0" t="0" r="0" b="9525"/>
                            <wp:docPr id="3107394" name="Picture 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392693" cy="378250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B7394C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E6C153A" wp14:editId="5DF75C05">
                <wp:simplePos x="0" y="0"/>
                <wp:positionH relativeFrom="page">
                  <wp:posOffset>5347970</wp:posOffset>
                </wp:positionH>
                <wp:positionV relativeFrom="page">
                  <wp:posOffset>3780155</wp:posOffset>
                </wp:positionV>
                <wp:extent cx="5831840" cy="3826510"/>
                <wp:effectExtent l="33020" t="36830" r="40640" b="32385"/>
                <wp:wrapNone/>
                <wp:docPr id="1036094921" name="Text Box 16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5831840" cy="3826510"/>
                        </a:xfrm>
                        <a:prstGeom prst="rect">
                          <a:avLst/>
                        </a:prstGeom>
                        <a:solidFill>
                          <a:srgbClr val="ABB9C6"/>
                        </a:solidFill>
                        <a:ln w="63500">
                          <a:solidFill>
                            <a:srgbClr val="ABB9C6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7D0C7A" w14:textId="2402A77B" w:rsidR="00FA1AC8" w:rsidRPr="00920F91" w:rsidRDefault="00990E90" w:rsidP="00FA1AC8">
                            <w:r>
                              <w:rPr>
                                <w:rFonts w:ascii="Arial" w:hAnsi="Arial" w:cs="Arial"/>
                                <w:noProof/>
                                <w:sz w:val="50"/>
                                <w:szCs w:val="50"/>
                              </w:rPr>
                              <w:drawing>
                                <wp:inline distT="0" distB="0" distL="0" distR="0" wp14:anchorId="61112B6A" wp14:editId="5B440673">
                                  <wp:extent cx="5314950" cy="3796665"/>
                                  <wp:effectExtent l="0" t="0" r="0" b="0"/>
                                  <wp:docPr id="663172968" name="Picture 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314950" cy="37966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6C153A" id="Text Box 163" o:spid="_x0000_s1038" type="#_x0000_t202" style="position:absolute;margin-left:421.1pt;margin-top:297.65pt;width:459.2pt;height:301.3pt;z-index: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" fillcolor="#abb9c6" strokecolor="#abb9c6" strokeweight="5pt">
                <o:lock v:ext="edit" aspectratio="t"/>
                <v:textbox inset="0,0,0,0">
                  <w:txbxContent>
                    <w:p w14:paraId="0B7D0C7A" w14:textId="2402A77B" w:rsidR="00FA1AC8" w:rsidRPr="00920F91" w:rsidRDefault="00990E90" w:rsidP="00FA1AC8">
                      <w:r>
                        <w:rPr>
                          <w:rFonts w:ascii="Arial" w:hAnsi="Arial" w:cs="Arial"/>
                          <w:noProof/>
                          <w:sz w:val="50"/>
                          <w:szCs w:val="50"/>
                        </w:rPr>
                        <w:drawing>
                          <wp:inline distT="0" distB="0" distL="0" distR="0" wp14:anchorId="61112B6A" wp14:editId="5B440673">
                            <wp:extent cx="5314950" cy="3796665"/>
                            <wp:effectExtent l="0" t="0" r="0" b="0"/>
                            <wp:docPr id="663172968" name="Picture 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314950" cy="37966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4EA5196F" w14:textId="47639973" w:rsidR="00D31AEA" w:rsidRDefault="00B7394C" w:rsidP="00402050">
      <w:pPr>
        <w:sectPr w:rsidR="00D31AEA" w:rsidSect="00524630">
          <w:headerReference w:type="default" r:id="rId31"/>
          <w:footerReference w:type="default" r:id="rId32"/>
          <w:pgSz w:w="16840" w:h="11907" w:orient="landscape" w:code="9"/>
          <w:pgMar w:top="0" w:right="0" w:bottom="0" w:left="0" w:header="0" w:footer="0" w:gutter="0"/>
          <w:cols w:space="567"/>
          <w:docGrid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1F2CAC30" wp14:editId="3EE73832">
                <wp:simplePos x="0" y="0"/>
                <wp:positionH relativeFrom="page">
                  <wp:align>center</wp:align>
                </wp:positionH>
                <wp:positionV relativeFrom="page">
                  <wp:posOffset>467995</wp:posOffset>
                </wp:positionV>
                <wp:extent cx="9756140" cy="6623685"/>
                <wp:effectExtent l="0" t="0" r="0" b="0"/>
                <wp:wrapNone/>
                <wp:docPr id="23" name="Text Box 1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9756140" cy="66236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DA389BC" w14:textId="77319A6F" w:rsidR="00D31AEA" w:rsidRPr="003717D6" w:rsidRDefault="00990E90" w:rsidP="00990E90">
                            <w:pPr>
                              <w:jc w:val="center"/>
                              <w:rPr>
                                <w:szCs w:val="6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sz w:val="34"/>
                                <w:szCs w:val="34"/>
                              </w:rPr>
                              <w:drawing>
                                <wp:inline distT="0" distB="0" distL="0" distR="0" wp14:anchorId="7C08D4AA" wp14:editId="08EC958B">
                                  <wp:extent cx="8191500" cy="7543800"/>
                                  <wp:effectExtent l="0" t="0" r="0" b="0"/>
                                  <wp:docPr id="1096791779" name="Picture 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191500" cy="75438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2CAC30" id="Text Box 131" o:spid="_x0000_s1039" type="#_x0000_t202" style="position:absolute;margin-left:0;margin-top:36.85pt;width:768.2pt;height:521.55pt;z-index:25164697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" filled="f" stroked="f">
                <o:lock v:ext="edit" aspectratio="t"/>
                <v:textbox inset="0,0,0,0">
                  <w:txbxContent>
                    <w:p w14:paraId="5DA389BC" w14:textId="77319A6F" w:rsidR="00D31AEA" w:rsidRPr="003717D6" w:rsidRDefault="00990E90" w:rsidP="00990E90">
                      <w:pPr>
                        <w:jc w:val="center"/>
                        <w:rPr>
                          <w:szCs w:val="6"/>
                        </w:rPr>
                      </w:pPr>
                      <w:r>
                        <w:rPr>
                          <w:rFonts w:ascii="Arial" w:hAnsi="Arial" w:cs="Arial"/>
                          <w:noProof/>
                          <w:sz w:val="34"/>
                          <w:szCs w:val="34"/>
                        </w:rPr>
                        <w:drawing>
                          <wp:inline distT="0" distB="0" distL="0" distR="0" wp14:anchorId="7C08D4AA" wp14:editId="08EC958B">
                            <wp:extent cx="8191500" cy="7543800"/>
                            <wp:effectExtent l="0" t="0" r="0" b="0"/>
                            <wp:docPr id="1096791779" name="Picture 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191500" cy="75438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2ECD87E0" w14:textId="65A43683" w:rsidR="009A53A5" w:rsidRDefault="00295E28" w:rsidP="00402050">
      <w:pPr>
        <w:sectPr w:rsidR="009A53A5" w:rsidSect="00524630">
          <w:headerReference w:type="default" r:id="rId35"/>
          <w:footerReference w:type="default" r:id="rId36"/>
          <w:pgSz w:w="16840" w:h="11907" w:orient="landscape" w:code="9"/>
          <w:pgMar w:top="0" w:right="0" w:bottom="0" w:left="0" w:header="0" w:footer="0" w:gutter="0"/>
          <w:cols w:space="567"/>
          <w:docGrid w:linePitch="360"/>
        </w:sectPr>
      </w:pPr>
      <w:r>
        <w:rPr>
          <w:noProof/>
          <w:lang w:val="en-GB" w:eastAsia="en-GB"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86C5519" wp14:editId="08CB8371">
                <wp:simplePos x="0" y="0"/>
                <wp:positionH relativeFrom="page">
                  <wp:posOffset>-47626</wp:posOffset>
                </wp:positionH>
                <wp:positionV relativeFrom="page">
                  <wp:posOffset>3781425</wp:posOffset>
                </wp:positionV>
                <wp:extent cx="5572125" cy="3826510"/>
                <wp:effectExtent l="19050" t="19050" r="47625" b="40640"/>
                <wp:wrapNone/>
                <wp:docPr id="363327667" name="Text Box 16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5572125" cy="3826510"/>
                        </a:xfrm>
                        <a:prstGeom prst="rect">
                          <a:avLst/>
                        </a:prstGeom>
                        <a:solidFill>
                          <a:srgbClr val="ABB9C6"/>
                        </a:solidFill>
                        <a:ln w="63500">
                          <a:solidFill>
                            <a:srgbClr val="ABB9C6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BB949A" w14:textId="08CABBA8" w:rsidR="003717D6" w:rsidRPr="00920F91" w:rsidRDefault="00990E90" w:rsidP="001C19C1">
                            <w:r>
                              <w:rPr>
                                <w:rFonts w:ascii="Arial" w:hAnsi="Arial" w:cs="Arial"/>
                                <w:noProof/>
                                <w:sz w:val="50"/>
                                <w:szCs w:val="50"/>
                              </w:rPr>
                              <w:drawing>
                                <wp:inline distT="0" distB="0" distL="0" distR="0" wp14:anchorId="388151AD" wp14:editId="54428E1F">
                                  <wp:extent cx="5391150" cy="3761740"/>
                                  <wp:effectExtent l="0" t="0" r="0" b="0"/>
                                  <wp:docPr id="619247502" name="Picture 3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393892" cy="376365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6C5519" id="_x0000_s1040" type="#_x0000_t202" style="position:absolute;margin-left:-3.75pt;margin-top:297.75pt;width:438.75pt;height:301.3pt;z-index:251665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" fillcolor="#abb9c6" strokecolor="#abb9c6" strokeweight="5pt">
                <o:lock v:ext="edit" aspectratio="t"/>
                <v:textbox inset="0,0,0,0">
                  <w:txbxContent>
                    <w:p w14:paraId="0ABB949A" w14:textId="08CABBA8" w:rsidR="003717D6" w:rsidRPr="00920F91" w:rsidRDefault="00990E90" w:rsidP="001C19C1">
                      <w:r>
                        <w:rPr>
                          <w:rFonts w:ascii="Arial" w:hAnsi="Arial" w:cs="Arial"/>
                          <w:noProof/>
                          <w:sz w:val="50"/>
                          <w:szCs w:val="50"/>
                        </w:rPr>
                        <w:drawing>
                          <wp:inline distT="0" distB="0" distL="0" distR="0" wp14:anchorId="388151AD" wp14:editId="54428E1F">
                            <wp:extent cx="5391150" cy="3761740"/>
                            <wp:effectExtent l="0" t="0" r="0" b="0"/>
                            <wp:docPr id="619247502" name="Picture 3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393892" cy="376365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0BAC6E0" wp14:editId="57D17969">
                <wp:simplePos x="0" y="0"/>
                <wp:positionH relativeFrom="page">
                  <wp:posOffset>5362574</wp:posOffset>
                </wp:positionH>
                <wp:positionV relativeFrom="page">
                  <wp:posOffset>3780155</wp:posOffset>
                </wp:positionV>
                <wp:extent cx="5815965" cy="3826510"/>
                <wp:effectExtent l="19050" t="19050" r="32385" b="40640"/>
                <wp:wrapNone/>
                <wp:docPr id="1602738288" name="Text Box 16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5815965" cy="3826510"/>
                        </a:xfrm>
                        <a:prstGeom prst="rect">
                          <a:avLst/>
                        </a:prstGeom>
                        <a:solidFill>
                          <a:srgbClr val="ABB9C6"/>
                        </a:solidFill>
                        <a:ln w="63500">
                          <a:solidFill>
                            <a:srgbClr val="ABB9C6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9B1039" w14:textId="638D6955" w:rsidR="003717D6" w:rsidRPr="00920F91" w:rsidRDefault="00990E90" w:rsidP="002038E3">
                            <w:r>
                              <w:rPr>
                                <w:rFonts w:ascii="Arial" w:hAnsi="Arial" w:cs="Arial"/>
                                <w:noProof/>
                                <w:sz w:val="50"/>
                                <w:szCs w:val="50"/>
                              </w:rPr>
                              <w:drawing>
                                <wp:inline distT="0" distB="0" distL="0" distR="0" wp14:anchorId="2DE310F9" wp14:editId="00C76BC6">
                                  <wp:extent cx="5372100" cy="3771900"/>
                                  <wp:effectExtent l="0" t="0" r="0" b="0"/>
                                  <wp:docPr id="1461981213" name="Picture 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372100" cy="37719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BAC6E0" id="_x0000_s1041" type="#_x0000_t202" style="position:absolute;margin-left:422.25pt;margin-top:297.65pt;width:457.95pt;height:301.3pt;z-index:25166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" fillcolor="#abb9c6" strokecolor="#abb9c6" strokeweight="5pt">
                <o:lock v:ext="edit" aspectratio="t"/>
                <v:textbox inset="0,0,0,0">
                  <w:txbxContent>
                    <w:p w14:paraId="5D9B1039" w14:textId="638D6955" w:rsidR="003717D6" w:rsidRPr="00920F91" w:rsidRDefault="00990E90" w:rsidP="002038E3">
                      <w:r>
                        <w:rPr>
                          <w:rFonts w:ascii="Arial" w:hAnsi="Arial" w:cs="Arial"/>
                          <w:noProof/>
                          <w:sz w:val="50"/>
                          <w:szCs w:val="50"/>
                        </w:rPr>
                        <w:drawing>
                          <wp:inline distT="0" distB="0" distL="0" distR="0" wp14:anchorId="2DE310F9" wp14:editId="00C76BC6">
                            <wp:extent cx="5372100" cy="3771900"/>
                            <wp:effectExtent l="0" t="0" r="0" b="0"/>
                            <wp:docPr id="1461981213" name="Picture 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372100" cy="37719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2AC7412" wp14:editId="055C9CFE">
                <wp:simplePos x="0" y="0"/>
                <wp:positionH relativeFrom="page">
                  <wp:posOffset>-47626</wp:posOffset>
                </wp:positionH>
                <wp:positionV relativeFrom="page">
                  <wp:posOffset>-47625</wp:posOffset>
                </wp:positionV>
                <wp:extent cx="5610225" cy="3851910"/>
                <wp:effectExtent l="19050" t="19050" r="47625" b="34290"/>
                <wp:wrapNone/>
                <wp:docPr id="945825707" name="Text Box 16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5610225" cy="3851910"/>
                        </a:xfrm>
                        <a:prstGeom prst="rect">
                          <a:avLst/>
                        </a:prstGeom>
                        <a:solidFill>
                          <a:srgbClr val="ABB9C6"/>
                        </a:solidFill>
                        <a:ln w="63500">
                          <a:solidFill>
                            <a:srgbClr val="ABB9C6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95DE69" w14:textId="1A55ED84" w:rsidR="003717D6" w:rsidRPr="00920F91" w:rsidRDefault="00990E90" w:rsidP="0064637E">
                            <w:r>
                              <w:rPr>
                                <w:rFonts w:ascii="Arial" w:hAnsi="Arial" w:cs="Arial"/>
                                <w:noProof/>
                                <w:sz w:val="50"/>
                                <w:szCs w:val="50"/>
                              </w:rPr>
                              <w:drawing>
                                <wp:inline distT="0" distB="0" distL="0" distR="0" wp14:anchorId="2D0C1F42" wp14:editId="7482989D">
                                  <wp:extent cx="5342255" cy="3797935"/>
                                  <wp:effectExtent l="0" t="0" r="0" b="0"/>
                                  <wp:docPr id="833354425" name="Picture 3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349197" cy="38028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2AC7412" id="_x0000_s1042" type="#_x0000_t202" style="position:absolute;margin-left:-3.75pt;margin-top:-3.75pt;width:441.75pt;height:303.3pt;z-index:251663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" fillcolor="#abb9c6" strokecolor="#abb9c6" strokeweight="5pt">
                <o:lock v:ext="edit" aspectratio="t"/>
                <v:textbox inset="0,0,0,0">
                  <w:txbxContent>
                    <w:p w14:paraId="1095DE69" w14:textId="1A55ED84" w:rsidR="003717D6" w:rsidRPr="00920F91" w:rsidRDefault="00990E90" w:rsidP="0064637E">
                      <w:r>
                        <w:rPr>
                          <w:rFonts w:ascii="Arial" w:hAnsi="Arial" w:cs="Arial"/>
                          <w:noProof/>
                          <w:sz w:val="50"/>
                          <w:szCs w:val="50"/>
                        </w:rPr>
                        <w:drawing>
                          <wp:inline distT="0" distB="0" distL="0" distR="0" wp14:anchorId="2D0C1F42" wp14:editId="7482989D">
                            <wp:extent cx="5342255" cy="3797935"/>
                            <wp:effectExtent l="0" t="0" r="0" b="0"/>
                            <wp:docPr id="833354425" name="Picture 3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349197" cy="38028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B7394C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F094BC4" wp14:editId="69E8F807">
                <wp:simplePos x="0" y="0"/>
                <wp:positionH relativeFrom="page">
                  <wp:posOffset>5346700</wp:posOffset>
                </wp:positionH>
                <wp:positionV relativeFrom="page">
                  <wp:posOffset>-46990</wp:posOffset>
                </wp:positionV>
                <wp:extent cx="5831840" cy="3826510"/>
                <wp:effectExtent l="31750" t="38735" r="32385" b="40005"/>
                <wp:wrapNone/>
                <wp:docPr id="671142948" name="Text Box 16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5831840" cy="3826510"/>
                        </a:xfrm>
                        <a:prstGeom prst="rect">
                          <a:avLst/>
                        </a:prstGeom>
                        <a:solidFill>
                          <a:srgbClr val="ABB9C6"/>
                        </a:solidFill>
                        <a:ln w="63500">
                          <a:solidFill>
                            <a:srgbClr val="ABB9C6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F54E22" w14:textId="433C76AE" w:rsidR="003717D6" w:rsidRPr="00920F91" w:rsidRDefault="00990E90" w:rsidP="002038E3">
                            <w:r>
                              <w:rPr>
                                <w:rFonts w:ascii="Arial" w:hAnsi="Arial" w:cs="Arial"/>
                                <w:noProof/>
                                <w:sz w:val="50"/>
                                <w:szCs w:val="50"/>
                              </w:rPr>
                              <w:drawing>
                                <wp:inline distT="0" distB="0" distL="0" distR="0" wp14:anchorId="3ACF7849" wp14:editId="36C84BE4">
                                  <wp:extent cx="5353050" cy="3800475"/>
                                  <wp:effectExtent l="0" t="0" r="0" b="9525"/>
                                  <wp:docPr id="288619038" name="Picture 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353050" cy="38004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094BC4" id="_x0000_s1043" type="#_x0000_t202" style="position:absolute;margin-left:421pt;margin-top:-3.7pt;width:459.2pt;height:301.3pt;z-index:25166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" fillcolor="#abb9c6" strokecolor="#abb9c6" strokeweight="5pt">
                <o:lock v:ext="edit" aspectratio="t"/>
                <v:textbox inset="0,0,0,0">
                  <w:txbxContent>
                    <w:p w14:paraId="1AF54E22" w14:textId="433C76AE" w:rsidR="003717D6" w:rsidRPr="00920F91" w:rsidRDefault="00990E90" w:rsidP="002038E3">
                      <w:r>
                        <w:rPr>
                          <w:rFonts w:ascii="Arial" w:hAnsi="Arial" w:cs="Arial"/>
                          <w:noProof/>
                          <w:sz w:val="50"/>
                          <w:szCs w:val="50"/>
                        </w:rPr>
                        <w:drawing>
                          <wp:inline distT="0" distB="0" distL="0" distR="0" wp14:anchorId="3ACF7849" wp14:editId="36C84BE4">
                            <wp:extent cx="5353050" cy="3800475"/>
                            <wp:effectExtent l="0" t="0" r="0" b="9525"/>
                            <wp:docPr id="288619038" name="Picture 3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353050" cy="38004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1DE259F8" w14:textId="28C141BE" w:rsidR="009A53A5" w:rsidRDefault="00AB4607">
      <w:r>
        <w:rPr>
          <w:noProof/>
          <w:lang w:val="en-GB" w:eastAsia="en-GB"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680004F" wp14:editId="620BBB5F">
                <wp:simplePos x="0" y="0"/>
                <wp:positionH relativeFrom="page">
                  <wp:posOffset>-48814</wp:posOffset>
                </wp:positionH>
                <wp:positionV relativeFrom="page">
                  <wp:posOffset>-48814</wp:posOffset>
                </wp:positionV>
                <wp:extent cx="5340661" cy="3826510"/>
                <wp:effectExtent l="19050" t="19050" r="31750" b="40640"/>
                <wp:wrapNone/>
                <wp:docPr id="2144504119" name="Text Box 16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5340661" cy="3826510"/>
                        </a:xfrm>
                        <a:prstGeom prst="rect">
                          <a:avLst/>
                        </a:prstGeom>
                        <a:solidFill>
                          <a:srgbClr val="ABB9C6"/>
                        </a:solidFill>
                        <a:ln w="63500">
                          <a:solidFill>
                            <a:srgbClr val="ABB9C6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85A3CC" w14:textId="3BD7E1AE" w:rsidR="00FA1AC8" w:rsidRPr="00920F91" w:rsidRDefault="00990E90" w:rsidP="00FA1AC8">
                            <w:r>
                              <w:rPr>
                                <w:rFonts w:ascii="Arial" w:hAnsi="Arial" w:cs="Arial"/>
                                <w:noProof/>
                                <w:sz w:val="50"/>
                                <w:szCs w:val="50"/>
                              </w:rPr>
                              <w:drawing>
                                <wp:inline distT="0" distB="0" distL="0" distR="0" wp14:anchorId="0464CF2D" wp14:editId="19C5EB63">
                                  <wp:extent cx="5267325" cy="3810000"/>
                                  <wp:effectExtent l="0" t="0" r="9525" b="0"/>
                                  <wp:docPr id="212656666" name="Picture 3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267325" cy="3810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680004F" id="_x0000_s1044" type="#_x0000_t202" style="position:absolute;margin-left:-3.85pt;margin-top:-3.85pt;width:420.5pt;height:301.3pt;z-index:25166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" fillcolor="#abb9c6" strokecolor="#abb9c6" strokeweight="5pt">
                <o:lock v:ext="edit" aspectratio="t"/>
                <v:textbox inset="0,0,0,0">
                  <w:txbxContent>
                    <w:p w14:paraId="5885A3CC" w14:textId="3BD7E1AE" w:rsidR="00FA1AC8" w:rsidRPr="00920F91" w:rsidRDefault="00990E90" w:rsidP="00FA1AC8">
                      <w:r>
                        <w:rPr>
                          <w:rFonts w:ascii="Arial" w:hAnsi="Arial" w:cs="Arial"/>
                          <w:noProof/>
                          <w:sz w:val="50"/>
                          <w:szCs w:val="50"/>
                        </w:rPr>
                        <w:drawing>
                          <wp:inline distT="0" distB="0" distL="0" distR="0" wp14:anchorId="0464CF2D" wp14:editId="19C5EB63">
                            <wp:extent cx="5267325" cy="3810000"/>
                            <wp:effectExtent l="0" t="0" r="9525" b="0"/>
                            <wp:docPr id="212656666" name="Picture 3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267325" cy="3810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B7394C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CEDB687" wp14:editId="3B32D7BC">
                <wp:simplePos x="0" y="0"/>
                <wp:positionH relativeFrom="page">
                  <wp:posOffset>5347970</wp:posOffset>
                </wp:positionH>
                <wp:positionV relativeFrom="page">
                  <wp:posOffset>-46990</wp:posOffset>
                </wp:positionV>
                <wp:extent cx="5831840" cy="3826510"/>
                <wp:effectExtent l="33020" t="38735" r="40640" b="40005"/>
                <wp:wrapNone/>
                <wp:docPr id="179178773" name="Text Box 16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5831840" cy="3826510"/>
                        </a:xfrm>
                        <a:prstGeom prst="rect">
                          <a:avLst/>
                        </a:prstGeom>
                        <a:solidFill>
                          <a:srgbClr val="ABB9C6"/>
                        </a:solidFill>
                        <a:ln w="63500">
                          <a:solidFill>
                            <a:srgbClr val="ABB9C6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F79847" w14:textId="4898CF06" w:rsidR="00FA1AC8" w:rsidRPr="00920F91" w:rsidRDefault="00990E90" w:rsidP="00FA1AC8">
                            <w:r>
                              <w:rPr>
                                <w:rFonts w:ascii="Arial" w:hAnsi="Arial" w:cs="Arial"/>
                                <w:noProof/>
                                <w:sz w:val="50"/>
                                <w:szCs w:val="50"/>
                              </w:rPr>
                              <w:drawing>
                                <wp:inline distT="0" distB="0" distL="0" distR="0" wp14:anchorId="5727196A" wp14:editId="7CD87F17">
                                  <wp:extent cx="5308599" cy="3762375"/>
                                  <wp:effectExtent l="0" t="0" r="6985" b="0"/>
                                  <wp:docPr id="985531884" name="Picture 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85531884" name="Picture 3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322113" cy="377195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EDB687" id="_x0000_s1045" type="#_x0000_t202" style="position:absolute;margin-left:421.1pt;margin-top:-3.7pt;width:459.2pt;height:301.3pt;z-index:25166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" fillcolor="#abb9c6" strokecolor="#abb9c6" strokeweight="5pt">
                <o:lock v:ext="edit" aspectratio="t"/>
                <v:textbox inset="0,0,0,0">
                  <w:txbxContent>
                    <w:p w14:paraId="77F79847" w14:textId="4898CF06" w:rsidR="00FA1AC8" w:rsidRPr="00920F91" w:rsidRDefault="00990E90" w:rsidP="00FA1AC8">
                      <w:r>
                        <w:rPr>
                          <w:rFonts w:ascii="Arial" w:hAnsi="Arial" w:cs="Arial"/>
                          <w:noProof/>
                          <w:sz w:val="50"/>
                          <w:szCs w:val="50"/>
                        </w:rPr>
                        <w:drawing>
                          <wp:inline distT="0" distB="0" distL="0" distR="0" wp14:anchorId="5727196A" wp14:editId="7CD87F17">
                            <wp:extent cx="5308599" cy="3762375"/>
                            <wp:effectExtent l="0" t="0" r="6985" b="0"/>
                            <wp:docPr id="985531884" name="Picture 3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85531884" name="Picture 3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322113" cy="377195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sectPr w:rsidR="009A53A5" w:rsidSect="00524630">
      <w:headerReference w:type="default" r:id="rId46"/>
      <w:footerReference w:type="default" r:id="rId47"/>
      <w:pgSz w:w="16840" w:h="11907" w:orient="landscape" w:code="9"/>
      <w:pgMar w:top="0" w:right="0" w:bottom="0" w:left="0" w:header="0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9629E62" w14:textId="77777777" w:rsidR="00B7394C" w:rsidRDefault="00B7394C">
      <w:r>
        <w:separator/>
      </w:r>
    </w:p>
  </w:endnote>
  <w:endnote w:type="continuationSeparator" w:id="0">
    <w:p w14:paraId="7AD324D9" w14:textId="77777777" w:rsidR="00B7394C" w:rsidRDefault="00B7394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7973820" w14:textId="58958455" w:rsidR="007571FA" w:rsidRDefault="00B7394C">
    <w:pPr>
      <w:pStyle w:val="Footer"/>
    </w:pPr>
    <w:r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58752" behindDoc="1" locked="0" layoutInCell="1" allowOverlap="1" wp14:anchorId="07B9A550" wp14:editId="6CA6DDBD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0763885" cy="7632065"/>
              <wp:effectExtent l="0" t="0" r="0" b="0"/>
              <wp:wrapNone/>
              <wp:docPr id="1576007493" name="Rectangle 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0763885" cy="7632065"/>
                      </a:xfrm>
                      <a:prstGeom prst="rect">
                        <a:avLst/>
                      </a:prstGeom>
                      <a:solidFill>
                        <a:srgbClr val="ABB9C6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1193BEC" id="Rectangle 37" o:spid="_x0000_s1026" style="position:absolute;margin-left:0;margin-top:0;width:847.55pt;height:600.95pt;z-index:-251657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" fillcolor="#abb9c6" stroked="f">
              <w10:wrap anchorx="page" anchory="page"/>
            </v:rect>
          </w:pict>
        </mc:Fallback>
      </mc:AlternateContent>
    </w:r>
  </w:p>
  <w:p w14:paraId="2F510063" w14:textId="77777777" w:rsidR="007571FA" w:rsidRDefault="007571FA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C4EED3E" w14:textId="466F8626" w:rsidR="007571FA" w:rsidRDefault="00B7394C">
    <w:pPr>
      <w:pStyle w:val="Footer"/>
    </w:pPr>
    <w:r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59776" behindDoc="0" locked="0" layoutInCell="1" allowOverlap="1" wp14:anchorId="7807B58A" wp14:editId="7965836B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1631295" cy="7631430"/>
              <wp:effectExtent l="38100" t="38100" r="36830" b="36195"/>
              <wp:wrapNone/>
              <wp:docPr id="1377362546" name="Text Box 16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spect="1" noChangeArrowheads="1"/>
                    </wps:cNvSpPr>
                    <wps:spPr bwMode="auto">
                      <a:xfrm>
                        <a:off x="0" y="0"/>
                        <a:ext cx="11631295" cy="7631430"/>
                      </a:xfrm>
                      <a:prstGeom prst="rect">
                        <a:avLst/>
                      </a:prstGeom>
                      <a:solidFill>
                        <a:srgbClr val="ABB9C6"/>
                      </a:solidFill>
                      <a:ln w="63500">
                        <a:solidFill>
                          <a:srgbClr val="ABB9C6"/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5216798D" w14:textId="77777777" w:rsidR="00B20CDB" w:rsidRPr="00920F91" w:rsidRDefault="00B20CDB" w:rsidP="00B20CDB"/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807B58A" id="_x0000_t202" coordsize="21600,21600" o:spt="202" path="m,l,21600r21600,l21600,xe">
              <v:stroke joinstyle="miter"/>
              <v:path gradientshapeok="t" o:connecttype="rect"/>
            </v:shapetype>
            <v:shape id="_x0000_s1046" type="#_x0000_t202" style="position:absolute;margin-left:0;margin-top:0;width:915.85pt;height:600.9pt;z-index:251659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" fillcolor="#abb9c6" strokecolor="#abb9c6" strokeweight="5pt">
              <o:lock v:ext="edit" aspectratio="t"/>
              <v:textbox inset="0,0,0,0">
                <w:txbxContent>
                  <w:p w14:paraId="5216798D" w14:textId="77777777" w:rsidR="00B20CDB" w:rsidRPr="00920F91" w:rsidRDefault="00B20CDB" w:rsidP="00B20CDB"/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AA9A6AE" w14:textId="77777777" w:rsidR="009A53A5" w:rsidRDefault="009A53A5"/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4D73115" w14:textId="77777777" w:rsidR="00D31AEA" w:rsidRDefault="00D31AEA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7095E71" w14:textId="77777777" w:rsidR="00D31AEA" w:rsidRDefault="00D31AEA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2C99169" w14:textId="77777777" w:rsidR="009A53A5" w:rsidRDefault="009A53A5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7989111" w14:textId="77777777" w:rsidR="00B7394C" w:rsidRDefault="00B7394C">
      <w:r>
        <w:separator/>
      </w:r>
    </w:p>
  </w:footnote>
  <w:footnote w:type="continuationSeparator" w:id="0">
    <w:p w14:paraId="447D5126" w14:textId="77777777" w:rsidR="00B7394C" w:rsidRDefault="00B7394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30F8C0C" w14:textId="77777777" w:rsidR="007571FA" w:rsidRDefault="007571FA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F1ADB53" w14:textId="77777777" w:rsidR="009A53A5" w:rsidRDefault="009A53A5">
    <w:pPr>
      <w:rPr>
        <w:sz w:val="2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24896C6" w14:textId="77777777" w:rsidR="00D31AEA" w:rsidRDefault="00D31AEA">
    <w:pPr>
      <w:rPr>
        <w:sz w:val="2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CF051FC" w14:textId="77777777" w:rsidR="00D31AEA" w:rsidRDefault="00D31AEA">
    <w:pPr>
      <w:rPr>
        <w:sz w:val="2"/>
      </w:rPr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4126B42" w14:textId="18531562" w:rsidR="009A53A5" w:rsidRDefault="00B7394C">
    <w:r>
      <w:rPr>
        <w:noProof/>
      </w:rPr>
      <w:drawing>
        <wp:anchor distT="0" distB="0" distL="114300" distR="114300" simplePos="0" relativeHeight="251657728" behindDoc="0" locked="0" layoutInCell="1" allowOverlap="1" wp14:anchorId="5ACC7A46" wp14:editId="0C9A58F3">
          <wp:simplePos x="0" y="0"/>
          <wp:positionH relativeFrom="page">
            <wp:posOffset>4101465</wp:posOffset>
          </wp:positionH>
          <wp:positionV relativeFrom="page">
            <wp:posOffset>4324350</wp:posOffset>
          </wp:positionV>
          <wp:extent cx="2487295" cy="1158875"/>
          <wp:effectExtent l="0" t="0" r="0" b="0"/>
          <wp:wrapNone/>
          <wp:docPr id="3" name="Picture 46" descr="Hearnes border New Logo 201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6" descr="Hearnes border New Logo 2016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87295" cy="115887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56704" behindDoc="1" locked="0" layoutInCell="1" allowOverlap="1" wp14:anchorId="717BB51B" wp14:editId="57016621">
              <wp:simplePos x="0" y="0"/>
              <wp:positionH relativeFrom="page">
                <wp:posOffset>467995</wp:posOffset>
              </wp:positionH>
              <wp:positionV relativeFrom="page">
                <wp:posOffset>5941060</wp:posOffset>
              </wp:positionV>
              <wp:extent cx="9756140" cy="1257300"/>
              <wp:effectExtent l="0" t="0" r="0" b="0"/>
              <wp:wrapNone/>
              <wp:docPr id="2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756140" cy="1257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452BF98" w14:textId="77777777" w:rsidR="00CB4853" w:rsidRPr="00CB4853" w:rsidRDefault="00CB4853" w:rsidP="00CB4853">
                          <w:pPr>
                            <w:pStyle w:val="Address"/>
                            <w:spacing w:line="300" w:lineRule="auto"/>
                            <w:rPr>
                              <w:rFonts w:ascii="Calibri" w:hAnsi="Calibri" w:cs="Arial"/>
                              <w:color w:val="FFFFFF"/>
                              <w:sz w:val="32"/>
                              <w:szCs w:val="32"/>
                            </w:rPr>
                          </w:pPr>
                          <w:r w:rsidRPr="00CB4853">
                            <w:rPr>
                              <w:rFonts w:ascii="Calibri" w:hAnsi="Calibri" w:cs="Arial"/>
                              <w:color w:val="FFFFFF"/>
                              <w:sz w:val="32"/>
                              <w:szCs w:val="32"/>
                            </w:rPr>
                            <w:t>www.hearnes.com</w:t>
                          </w:r>
                        </w:p>
                        <w:p w14:paraId="058D14C5" w14:textId="77777777" w:rsidR="00CB4853" w:rsidRPr="00CB4853" w:rsidRDefault="00CB4853" w:rsidP="00CB4853">
                          <w:pPr>
                            <w:pStyle w:val="Address"/>
                            <w:spacing w:line="300" w:lineRule="auto"/>
                            <w:rPr>
                              <w:rFonts w:ascii="Calibri" w:hAnsi="Calibri" w:cs="Arial"/>
                              <w:color w:val="FFFFFF"/>
                              <w:sz w:val="24"/>
                              <w:szCs w:val="24"/>
                            </w:rPr>
                          </w:pPr>
                          <w:r w:rsidRPr="00CB4853">
                            <w:rPr>
                              <w:rFonts w:ascii="Calibri" w:hAnsi="Calibri" w:cs="Arial"/>
                              <w:color w:val="FFFFFF"/>
                              <w:sz w:val="24"/>
                              <w:szCs w:val="24"/>
                            </w:rPr>
                            <w:t>18 - 20 Parkstone Road, Poole, Dorset, BH15 2PG</w:t>
                          </w:r>
                        </w:p>
                        <w:p w14:paraId="10628849" w14:textId="77777777" w:rsidR="00CB4853" w:rsidRPr="00CB4853" w:rsidRDefault="00CB4853" w:rsidP="00CB4853">
                          <w:pPr>
                            <w:pStyle w:val="Address"/>
                            <w:spacing w:line="300" w:lineRule="auto"/>
                            <w:rPr>
                              <w:rFonts w:ascii="Calibri" w:hAnsi="Calibri" w:cs="Arial"/>
                              <w:color w:val="FFFFFF"/>
                              <w:sz w:val="24"/>
                              <w:szCs w:val="24"/>
                            </w:rPr>
                          </w:pPr>
                          <w:r w:rsidRPr="00CB4853">
                            <w:rPr>
                              <w:rFonts w:ascii="Calibri" w:hAnsi="Calibri" w:cs="Arial"/>
                              <w:color w:val="FFFFFF"/>
                              <w:sz w:val="24"/>
                              <w:szCs w:val="24"/>
                            </w:rPr>
                            <w:t>Tel: 01202 377377   Email: poole@hearnes.com</w:t>
                          </w:r>
                        </w:p>
                        <w:p w14:paraId="2F130D45" w14:textId="77777777" w:rsidR="00CB4853" w:rsidRPr="00CB4853" w:rsidRDefault="00CB4853" w:rsidP="00CB4853">
                          <w:pPr>
                            <w:pStyle w:val="Address"/>
                            <w:spacing w:line="300" w:lineRule="auto"/>
                            <w:rPr>
                              <w:rFonts w:ascii="Calibri" w:hAnsi="Calibri" w:cs="Arial"/>
                              <w:color w:val="FFFFFF"/>
                              <w:sz w:val="24"/>
                              <w:szCs w:val="24"/>
                            </w:rPr>
                          </w:pPr>
                        </w:p>
                        <w:p w14:paraId="08F0E51D" w14:textId="77777777" w:rsidR="00CB4853" w:rsidRPr="00CB4853" w:rsidRDefault="00CB4853" w:rsidP="00CB4853">
                          <w:pPr>
                            <w:pStyle w:val="Address"/>
                            <w:spacing w:line="300" w:lineRule="auto"/>
                            <w:rPr>
                              <w:rFonts w:ascii="Calibri" w:hAnsi="Calibri" w:cs="Arial"/>
                              <w:color w:val="FFFFFF"/>
                              <w:sz w:val="24"/>
                              <w:szCs w:val="24"/>
                            </w:rPr>
                          </w:pPr>
                          <w:r w:rsidRPr="00CB4853">
                            <w:rPr>
                              <w:rFonts w:ascii="Calibri" w:hAnsi="Calibri" w:cs="Arial"/>
                              <w:color w:val="FFFFFF"/>
                              <w:sz w:val="24"/>
                              <w:szCs w:val="24"/>
                            </w:rPr>
                            <w:t xml:space="preserve">Offices also at: </w:t>
                          </w:r>
                          <w:r w:rsidRPr="00316524">
                            <w:rPr>
                              <w:rFonts w:ascii="Calibri" w:hAnsi="Calibri" w:cs="Arial"/>
                              <w:color w:val="FFFFFF"/>
                              <w:sz w:val="24"/>
                              <w:szCs w:val="24"/>
                            </w:rPr>
                            <w:t>BOURNEMOUTH, FERNDOWN, RINGWOOD &amp; WIMBORNE</w:t>
                          </w:r>
                        </w:p>
                        <w:p w14:paraId="1C92433C" w14:textId="77777777" w:rsidR="00CB4853" w:rsidRPr="00CB4853" w:rsidRDefault="00CB4853" w:rsidP="00CB4853">
                          <w:pPr>
                            <w:rPr>
                              <w:rFonts w:ascii="Calibri" w:hAnsi="Calibri"/>
                              <w:szCs w:val="36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17BB51B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47" type="#_x0000_t202" style="position:absolute;margin-left:36.85pt;margin-top:467.8pt;width:768.2pt;height:99pt;z-index:-251659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" filled="f" stroked="f">
              <v:textbox inset="0,0,0,0">
                <w:txbxContent>
                  <w:p w14:paraId="5452BF98" w14:textId="77777777" w:rsidR="00CB4853" w:rsidRPr="00CB4853" w:rsidRDefault="00CB4853" w:rsidP="00CB4853">
                    <w:pPr>
                      <w:pStyle w:val="Address"/>
                      <w:spacing w:line="300" w:lineRule="auto"/>
                      <w:rPr>
                        <w:rFonts w:ascii="Calibri" w:hAnsi="Calibri" w:cs="Arial"/>
                        <w:color w:val="FFFFFF"/>
                        <w:sz w:val="32"/>
                        <w:szCs w:val="32"/>
                      </w:rPr>
                    </w:pPr>
                    <w:r w:rsidRPr="00CB4853">
                      <w:rPr>
                        <w:rFonts w:ascii="Calibri" w:hAnsi="Calibri" w:cs="Arial"/>
                        <w:color w:val="FFFFFF"/>
                        <w:sz w:val="32"/>
                        <w:szCs w:val="32"/>
                      </w:rPr>
                      <w:t>www.hearnes.com</w:t>
                    </w:r>
                  </w:p>
                  <w:p w14:paraId="058D14C5" w14:textId="77777777" w:rsidR="00CB4853" w:rsidRPr="00CB4853" w:rsidRDefault="00CB4853" w:rsidP="00CB4853">
                    <w:pPr>
                      <w:pStyle w:val="Address"/>
                      <w:spacing w:line="300" w:lineRule="auto"/>
                      <w:rPr>
                        <w:rFonts w:ascii="Calibri" w:hAnsi="Calibri" w:cs="Arial"/>
                        <w:color w:val="FFFFFF"/>
                        <w:sz w:val="24"/>
                        <w:szCs w:val="24"/>
                      </w:rPr>
                    </w:pPr>
                    <w:r w:rsidRPr="00CB4853">
                      <w:rPr>
                        <w:rFonts w:ascii="Calibri" w:hAnsi="Calibri" w:cs="Arial"/>
                        <w:color w:val="FFFFFF"/>
                        <w:sz w:val="24"/>
                        <w:szCs w:val="24"/>
                      </w:rPr>
                      <w:t>18 - 20 Parkstone Road, Poole, Dorset, BH15 2PG</w:t>
                    </w:r>
                  </w:p>
                  <w:p w14:paraId="10628849" w14:textId="77777777" w:rsidR="00CB4853" w:rsidRPr="00CB4853" w:rsidRDefault="00CB4853" w:rsidP="00CB4853">
                    <w:pPr>
                      <w:pStyle w:val="Address"/>
                      <w:spacing w:line="300" w:lineRule="auto"/>
                      <w:rPr>
                        <w:rFonts w:ascii="Calibri" w:hAnsi="Calibri" w:cs="Arial"/>
                        <w:color w:val="FFFFFF"/>
                        <w:sz w:val="24"/>
                        <w:szCs w:val="24"/>
                      </w:rPr>
                    </w:pPr>
                    <w:r w:rsidRPr="00CB4853">
                      <w:rPr>
                        <w:rFonts w:ascii="Calibri" w:hAnsi="Calibri" w:cs="Arial"/>
                        <w:color w:val="FFFFFF"/>
                        <w:sz w:val="24"/>
                        <w:szCs w:val="24"/>
                      </w:rPr>
                      <w:t>Tel: 01202 377377   Email: poole@hearnes.com</w:t>
                    </w:r>
                  </w:p>
                  <w:p w14:paraId="2F130D45" w14:textId="77777777" w:rsidR="00CB4853" w:rsidRPr="00CB4853" w:rsidRDefault="00CB4853" w:rsidP="00CB4853">
                    <w:pPr>
                      <w:pStyle w:val="Address"/>
                      <w:spacing w:line="300" w:lineRule="auto"/>
                      <w:rPr>
                        <w:rFonts w:ascii="Calibri" w:hAnsi="Calibri" w:cs="Arial"/>
                        <w:color w:val="FFFFFF"/>
                        <w:sz w:val="24"/>
                        <w:szCs w:val="24"/>
                      </w:rPr>
                    </w:pPr>
                  </w:p>
                  <w:p w14:paraId="08F0E51D" w14:textId="77777777" w:rsidR="00CB4853" w:rsidRPr="00CB4853" w:rsidRDefault="00CB4853" w:rsidP="00CB4853">
                    <w:pPr>
                      <w:pStyle w:val="Address"/>
                      <w:spacing w:line="300" w:lineRule="auto"/>
                      <w:rPr>
                        <w:rFonts w:ascii="Calibri" w:hAnsi="Calibri" w:cs="Arial"/>
                        <w:color w:val="FFFFFF"/>
                        <w:sz w:val="24"/>
                        <w:szCs w:val="24"/>
                      </w:rPr>
                    </w:pPr>
                    <w:r w:rsidRPr="00CB4853">
                      <w:rPr>
                        <w:rFonts w:ascii="Calibri" w:hAnsi="Calibri" w:cs="Arial"/>
                        <w:color w:val="FFFFFF"/>
                        <w:sz w:val="24"/>
                        <w:szCs w:val="24"/>
                      </w:rPr>
                      <w:t xml:space="preserve">Offices also at: </w:t>
                    </w:r>
                    <w:r w:rsidRPr="00316524">
                      <w:rPr>
                        <w:rFonts w:ascii="Calibri" w:hAnsi="Calibri" w:cs="Arial"/>
                        <w:color w:val="FFFFFF"/>
                        <w:sz w:val="24"/>
                        <w:szCs w:val="24"/>
                      </w:rPr>
                      <w:t>BOURNEMOUTH, FERNDOWN, RINGWOOD &amp; WIMBORNE</w:t>
                    </w:r>
                  </w:p>
                  <w:p w14:paraId="1C92433C" w14:textId="77777777" w:rsidR="00CB4853" w:rsidRPr="00CB4853" w:rsidRDefault="00CB4853" w:rsidP="00CB4853">
                    <w:pPr>
                      <w:rPr>
                        <w:rFonts w:ascii="Calibri" w:hAnsi="Calibri"/>
                        <w:szCs w:val="36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5680" behindDoc="1" locked="0" layoutInCell="1" allowOverlap="1" wp14:anchorId="31DFB94E" wp14:editId="4C036508">
              <wp:simplePos x="0" y="0"/>
              <wp:positionH relativeFrom="page">
                <wp:posOffset>-36195</wp:posOffset>
              </wp:positionH>
              <wp:positionV relativeFrom="page">
                <wp:posOffset>-36195</wp:posOffset>
              </wp:positionV>
              <wp:extent cx="10763885" cy="7632065"/>
              <wp:effectExtent l="0" t="0" r="0" b="0"/>
              <wp:wrapNone/>
              <wp:docPr id="1" name="Rectangle 4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0763885" cy="7632065"/>
                      </a:xfrm>
                      <a:prstGeom prst="rect">
                        <a:avLst/>
                      </a:prstGeom>
                      <a:solidFill>
                        <a:srgbClr val="00305D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4C2751F6" id="Rectangle 41" o:spid="_x0000_s1026" style="position:absolute;margin-left:-2.85pt;margin-top:-2.85pt;width:847.55pt;height:600.95pt;z-index:-251660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" fillcolor="#00305d" stroked="f">
              <w10:wrap anchorx="page" anchory="page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D0A265F"/>
    <w:multiLevelType w:val="hybridMultilevel"/>
    <w:tmpl w:val="B77A5AF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D1954B8"/>
    <w:multiLevelType w:val="hybridMultilevel"/>
    <w:tmpl w:val="83CE0FD6"/>
    <w:lvl w:ilvl="0" w:tplc="28CEECFE">
      <w:start w:val="1"/>
      <w:numFmt w:val="lowerRoman"/>
      <w:lvlText w:val="(%1)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 w15:restartNumberingAfterBreak="0">
    <w:nsid w:val="4B943715"/>
    <w:multiLevelType w:val="hybridMultilevel"/>
    <w:tmpl w:val="B50C3E5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CDF6667"/>
    <w:multiLevelType w:val="hybridMultilevel"/>
    <w:tmpl w:val="A774AE70"/>
    <w:lvl w:ilvl="0" w:tplc="215288C6">
      <w:start w:val="1"/>
      <w:numFmt w:val="lowerRoman"/>
      <w:lvlText w:val="(%1)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774E4E3C"/>
    <w:multiLevelType w:val="multilevel"/>
    <w:tmpl w:val="04090023"/>
    <w:styleLink w:val="ArticleSection"/>
    <w:lvl w:ilvl="0">
      <w:start w:val="1"/>
      <w:numFmt w:val="upperRoman"/>
      <w:lvlText w:val="Article %1."/>
      <w:lvlJc w:val="left"/>
      <w:pPr>
        <w:tabs>
          <w:tab w:val="num" w:pos="1440"/>
        </w:tabs>
        <w:ind w:left="0" w:firstLine="0"/>
      </w:pPr>
    </w:lvl>
    <w:lvl w:ilvl="1">
      <w:start w:val="1"/>
      <w:numFmt w:val="decimalZero"/>
      <w:isLgl/>
      <w:lvlText w:val="Section %1.%2"/>
      <w:lvlJc w:val="left"/>
      <w:pPr>
        <w:tabs>
          <w:tab w:val="num" w:pos="1080"/>
        </w:tabs>
        <w:ind w:left="0" w:firstLine="0"/>
      </w:pPr>
    </w:lvl>
    <w:lvl w:ilvl="2">
      <w:start w:val="1"/>
      <w:numFmt w:val="lowerLetter"/>
      <w:lvlText w:val="(%3)"/>
      <w:lvlJc w:val="left"/>
      <w:pPr>
        <w:tabs>
          <w:tab w:val="num" w:pos="720"/>
        </w:tabs>
        <w:ind w:left="720" w:hanging="432"/>
      </w:pPr>
    </w:lvl>
    <w:lvl w:ilvl="3">
      <w:start w:val="1"/>
      <w:numFmt w:val="lowerRoman"/>
      <w:lvlText w:val="(%4)"/>
      <w:lvlJc w:val="right"/>
      <w:pPr>
        <w:tabs>
          <w:tab w:val="num" w:pos="864"/>
        </w:tabs>
        <w:ind w:left="864" w:hanging="144"/>
      </w:pPr>
    </w:lvl>
    <w:lvl w:ilvl="4">
      <w:start w:val="1"/>
      <w:numFmt w:val="decimal"/>
      <w:lvlText w:val="%5)"/>
      <w:lvlJc w:val="left"/>
      <w:pPr>
        <w:tabs>
          <w:tab w:val="num" w:pos="1008"/>
        </w:tabs>
        <w:ind w:left="1008" w:hanging="432"/>
      </w:pPr>
    </w:lvl>
    <w:lvl w:ilvl="5">
      <w:start w:val="1"/>
      <w:numFmt w:val="lowerLetter"/>
      <w:lvlText w:val="%6)"/>
      <w:lvlJc w:val="left"/>
      <w:pPr>
        <w:tabs>
          <w:tab w:val="num" w:pos="1152"/>
        </w:tabs>
        <w:ind w:left="1152" w:hanging="432"/>
      </w:pPr>
    </w:lvl>
    <w:lvl w:ilvl="6">
      <w:start w:val="1"/>
      <w:numFmt w:val="lowerRoman"/>
      <w:lvlText w:val="%7)"/>
      <w:lvlJc w:val="right"/>
      <w:pPr>
        <w:tabs>
          <w:tab w:val="num" w:pos="1296"/>
        </w:tabs>
        <w:ind w:left="1296" w:hanging="288"/>
      </w:pPr>
    </w:lvl>
    <w:lvl w:ilvl="7">
      <w:start w:val="1"/>
      <w:numFmt w:val="lowerLetter"/>
      <w:lvlText w:val="%8."/>
      <w:lvlJc w:val="left"/>
      <w:pPr>
        <w:tabs>
          <w:tab w:val="num" w:pos="1440"/>
        </w:tabs>
        <w:ind w:left="1440" w:hanging="432"/>
      </w:pPr>
    </w:lvl>
    <w:lvl w:ilvl="8">
      <w:start w:val="1"/>
      <w:numFmt w:val="lowerRoman"/>
      <w:lvlText w:val="%9."/>
      <w:lvlJc w:val="right"/>
      <w:pPr>
        <w:tabs>
          <w:tab w:val="num" w:pos="1584"/>
        </w:tabs>
        <w:ind w:left="1584" w:hanging="144"/>
      </w:pPr>
    </w:lvl>
  </w:abstractNum>
  <w:num w:numId="1" w16cid:durableId="2126655965">
    <w:abstractNumId w:val="4"/>
  </w:num>
  <w:num w:numId="2" w16cid:durableId="733626339">
    <w:abstractNumId w:val="1"/>
  </w:num>
  <w:num w:numId="3" w16cid:durableId="469589307">
    <w:abstractNumId w:val="3"/>
  </w:num>
  <w:num w:numId="4" w16cid:durableId="1845625933">
    <w:abstractNumId w:val="0"/>
  </w:num>
  <w:num w:numId="5" w16cid:durableId="817692970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SystemFonts/>
  <w:proofState w:spelling="clean"/>
  <w:attachedTemplate r:id="rId1"/>
  <w:stylePaneFormatFilter w:val="2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0" w:top3HeadingStyles="1" w:visibleStyles="0" w:alternateStyleNames="0"/>
  <w:defaultTabStop w:val="720"/>
  <w:drawingGridHorizontalSpacing w:val="187"/>
  <w:displayVerticalDrawingGridEvery w:val="2"/>
  <w:noPunctuationKerning/>
  <w:characterSpacingControl w:val="doNotCompress"/>
  <w:hdrShapeDefaults>
    <o:shapedefaults v:ext="edit" spidmax="2050">
      <o:colormru v:ext="edit" colors="#254472,#005943,#fffcda,#a1e5fd,#039,#051695,#002b82,#0e275a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7394C"/>
    <w:rsid w:val="000041FE"/>
    <w:rsid w:val="00022018"/>
    <w:rsid w:val="0004715E"/>
    <w:rsid w:val="000746F9"/>
    <w:rsid w:val="00086469"/>
    <w:rsid w:val="00091675"/>
    <w:rsid w:val="00097266"/>
    <w:rsid w:val="000A23AD"/>
    <w:rsid w:val="000A2D89"/>
    <w:rsid w:val="000C2FF6"/>
    <w:rsid w:val="00106321"/>
    <w:rsid w:val="00116DDA"/>
    <w:rsid w:val="00122ECB"/>
    <w:rsid w:val="00137243"/>
    <w:rsid w:val="001714F4"/>
    <w:rsid w:val="0017295E"/>
    <w:rsid w:val="0019037B"/>
    <w:rsid w:val="001C19C1"/>
    <w:rsid w:val="001D056B"/>
    <w:rsid w:val="001E1B3B"/>
    <w:rsid w:val="001F4C7F"/>
    <w:rsid w:val="002038E3"/>
    <w:rsid w:val="00243C67"/>
    <w:rsid w:val="00260AE6"/>
    <w:rsid w:val="00295E28"/>
    <w:rsid w:val="002B009E"/>
    <w:rsid w:val="002E6841"/>
    <w:rsid w:val="002F20AE"/>
    <w:rsid w:val="002F4E13"/>
    <w:rsid w:val="0030264A"/>
    <w:rsid w:val="003231FF"/>
    <w:rsid w:val="003339C3"/>
    <w:rsid w:val="00350B62"/>
    <w:rsid w:val="00357B6B"/>
    <w:rsid w:val="003717D6"/>
    <w:rsid w:val="00372264"/>
    <w:rsid w:val="003928DC"/>
    <w:rsid w:val="00393EF0"/>
    <w:rsid w:val="003B6EE8"/>
    <w:rsid w:val="003C153F"/>
    <w:rsid w:val="003D5863"/>
    <w:rsid w:val="00401B0F"/>
    <w:rsid w:val="00402050"/>
    <w:rsid w:val="00405F07"/>
    <w:rsid w:val="004067EA"/>
    <w:rsid w:val="00431E10"/>
    <w:rsid w:val="00472014"/>
    <w:rsid w:val="00487368"/>
    <w:rsid w:val="004B18A9"/>
    <w:rsid w:val="004B76A7"/>
    <w:rsid w:val="00523B93"/>
    <w:rsid w:val="00524630"/>
    <w:rsid w:val="00525E81"/>
    <w:rsid w:val="005431EC"/>
    <w:rsid w:val="005617AD"/>
    <w:rsid w:val="00566D12"/>
    <w:rsid w:val="005A1F12"/>
    <w:rsid w:val="005C7ED9"/>
    <w:rsid w:val="005D3796"/>
    <w:rsid w:val="005D42EC"/>
    <w:rsid w:val="005E1946"/>
    <w:rsid w:val="005E5477"/>
    <w:rsid w:val="006241B5"/>
    <w:rsid w:val="0062769E"/>
    <w:rsid w:val="0064637E"/>
    <w:rsid w:val="006573F9"/>
    <w:rsid w:val="00666976"/>
    <w:rsid w:val="00670AA4"/>
    <w:rsid w:val="006A54FC"/>
    <w:rsid w:val="006A6DE0"/>
    <w:rsid w:val="006B1A2C"/>
    <w:rsid w:val="006C1C6C"/>
    <w:rsid w:val="006D1B89"/>
    <w:rsid w:val="006F75FB"/>
    <w:rsid w:val="007141C4"/>
    <w:rsid w:val="00721A9D"/>
    <w:rsid w:val="00723280"/>
    <w:rsid w:val="007436E0"/>
    <w:rsid w:val="00752841"/>
    <w:rsid w:val="007571FA"/>
    <w:rsid w:val="0077210E"/>
    <w:rsid w:val="00777A4E"/>
    <w:rsid w:val="007A13C0"/>
    <w:rsid w:val="007A7077"/>
    <w:rsid w:val="007D244D"/>
    <w:rsid w:val="008152C6"/>
    <w:rsid w:val="00825C4E"/>
    <w:rsid w:val="00847500"/>
    <w:rsid w:val="0086322F"/>
    <w:rsid w:val="00876371"/>
    <w:rsid w:val="008776A9"/>
    <w:rsid w:val="00893504"/>
    <w:rsid w:val="008A39AF"/>
    <w:rsid w:val="008A47BD"/>
    <w:rsid w:val="008B2861"/>
    <w:rsid w:val="008C1AB3"/>
    <w:rsid w:val="008F33F8"/>
    <w:rsid w:val="009038B4"/>
    <w:rsid w:val="009335AC"/>
    <w:rsid w:val="00943131"/>
    <w:rsid w:val="009700D0"/>
    <w:rsid w:val="00982E5F"/>
    <w:rsid w:val="00990E90"/>
    <w:rsid w:val="009A16A9"/>
    <w:rsid w:val="009A53A5"/>
    <w:rsid w:val="009F0A1A"/>
    <w:rsid w:val="00A14E4D"/>
    <w:rsid w:val="00A238A8"/>
    <w:rsid w:val="00A249A6"/>
    <w:rsid w:val="00A258F9"/>
    <w:rsid w:val="00A32EE9"/>
    <w:rsid w:val="00A41F83"/>
    <w:rsid w:val="00A42C6F"/>
    <w:rsid w:val="00A47677"/>
    <w:rsid w:val="00A55063"/>
    <w:rsid w:val="00A84AEE"/>
    <w:rsid w:val="00A86F17"/>
    <w:rsid w:val="00A935B7"/>
    <w:rsid w:val="00A93C08"/>
    <w:rsid w:val="00A96464"/>
    <w:rsid w:val="00AA3456"/>
    <w:rsid w:val="00AB4607"/>
    <w:rsid w:val="00AC2CC6"/>
    <w:rsid w:val="00AD1C77"/>
    <w:rsid w:val="00AD4490"/>
    <w:rsid w:val="00B00359"/>
    <w:rsid w:val="00B100D9"/>
    <w:rsid w:val="00B108AE"/>
    <w:rsid w:val="00B11CFA"/>
    <w:rsid w:val="00B20CDB"/>
    <w:rsid w:val="00B2681D"/>
    <w:rsid w:val="00B35FB7"/>
    <w:rsid w:val="00B50FD4"/>
    <w:rsid w:val="00B6273D"/>
    <w:rsid w:val="00B65346"/>
    <w:rsid w:val="00B7394C"/>
    <w:rsid w:val="00B80E23"/>
    <w:rsid w:val="00BF4547"/>
    <w:rsid w:val="00C45FDE"/>
    <w:rsid w:val="00C570CF"/>
    <w:rsid w:val="00C617A2"/>
    <w:rsid w:val="00C66512"/>
    <w:rsid w:val="00C72D1D"/>
    <w:rsid w:val="00C76E3F"/>
    <w:rsid w:val="00C844EC"/>
    <w:rsid w:val="00C86268"/>
    <w:rsid w:val="00CA6879"/>
    <w:rsid w:val="00CB4853"/>
    <w:rsid w:val="00CD1A08"/>
    <w:rsid w:val="00CE01BA"/>
    <w:rsid w:val="00CE3B20"/>
    <w:rsid w:val="00CF0ED9"/>
    <w:rsid w:val="00D0573D"/>
    <w:rsid w:val="00D137C9"/>
    <w:rsid w:val="00D31AEA"/>
    <w:rsid w:val="00D51E3A"/>
    <w:rsid w:val="00D722B4"/>
    <w:rsid w:val="00D7274F"/>
    <w:rsid w:val="00D743BD"/>
    <w:rsid w:val="00D844D0"/>
    <w:rsid w:val="00D96523"/>
    <w:rsid w:val="00DC193B"/>
    <w:rsid w:val="00DC24E3"/>
    <w:rsid w:val="00DD1DA2"/>
    <w:rsid w:val="00DE51C8"/>
    <w:rsid w:val="00DE70F2"/>
    <w:rsid w:val="00DF33EC"/>
    <w:rsid w:val="00DF60E1"/>
    <w:rsid w:val="00E07517"/>
    <w:rsid w:val="00E42101"/>
    <w:rsid w:val="00E43136"/>
    <w:rsid w:val="00E70E29"/>
    <w:rsid w:val="00EA57E1"/>
    <w:rsid w:val="00EC0F27"/>
    <w:rsid w:val="00EC5A7C"/>
    <w:rsid w:val="00F00350"/>
    <w:rsid w:val="00F60A52"/>
    <w:rsid w:val="00F90803"/>
    <w:rsid w:val="00F90CE5"/>
    <w:rsid w:val="00FA1AC8"/>
    <w:rsid w:val="00FA7A1B"/>
    <w:rsid w:val="00FB004E"/>
    <w:rsid w:val="00FB48C5"/>
    <w:rsid w:val="00FC0573"/>
    <w:rsid w:val="00FD5FAA"/>
    <w:rsid w:val="00FE29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>
      <o:colormru v:ext="edit" colors="#254472,#005943,#fffcda,#a1e5fd,#039,#051695,#002b82,#0e275a"/>
    </o:shapedefaults>
    <o:shapelayout v:ext="edit">
      <o:idmap v:ext="edit" data="2"/>
    </o:shapelayout>
  </w:shapeDefaults>
  <w:decimalSymbol w:val="."/>
  <w:listSeparator w:val=","/>
  <w14:docId w14:val="5A4A26C6"/>
  <w15:chartTrackingRefBased/>
  <w15:docId w15:val="{B1272B0E-686A-4C7A-AB05-B6B9A5DC0A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41F83"/>
    <w:rPr>
      <w:sz w:val="24"/>
      <w:szCs w:val="24"/>
      <w:lang w:val="en-US" w:eastAsia="en-US"/>
    </w:rPr>
  </w:style>
  <w:style w:type="paragraph" w:styleId="Heading1">
    <w:name w:val="heading 1"/>
    <w:basedOn w:val="Normal"/>
    <w:next w:val="Normal"/>
    <w:qFormat/>
    <w:rsid w:val="00091675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qFormat/>
    <w:rsid w:val="00091675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qFormat/>
    <w:rsid w:val="00091675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Heading4">
    <w:name w:val="heading 4"/>
    <w:basedOn w:val="Normal"/>
    <w:next w:val="Normal"/>
    <w:qFormat/>
    <w:rsid w:val="00A84AEE"/>
    <w:pPr>
      <w:keepNext/>
      <w:tabs>
        <w:tab w:val="num" w:pos="864"/>
      </w:tabs>
      <w:ind w:left="864" w:hanging="144"/>
      <w:outlineLvl w:val="3"/>
    </w:pPr>
    <w:rPr>
      <w:b/>
      <w:bCs/>
      <w:color w:val="008080"/>
      <w:spacing w:val="-5"/>
      <w:sz w:val="18"/>
      <w:szCs w:val="20"/>
    </w:rPr>
  </w:style>
  <w:style w:type="paragraph" w:styleId="Heading5">
    <w:name w:val="heading 5"/>
    <w:basedOn w:val="Normal"/>
    <w:next w:val="Normal"/>
    <w:qFormat/>
    <w:rsid w:val="00A84AEE"/>
    <w:pPr>
      <w:keepNext/>
      <w:tabs>
        <w:tab w:val="num" w:pos="1008"/>
      </w:tabs>
      <w:ind w:left="1008" w:hanging="432"/>
      <w:outlineLvl w:val="4"/>
    </w:pPr>
    <w:rPr>
      <w:rFonts w:ascii="Garamond" w:hAnsi="Garamond"/>
      <w:b/>
      <w:bCs/>
      <w:color w:val="FFCC00"/>
      <w:spacing w:val="-5"/>
      <w:sz w:val="20"/>
      <w:szCs w:val="20"/>
    </w:rPr>
  </w:style>
  <w:style w:type="paragraph" w:styleId="Heading6">
    <w:name w:val="heading 6"/>
    <w:basedOn w:val="Normal"/>
    <w:next w:val="Normal"/>
    <w:qFormat/>
    <w:rsid w:val="00091675"/>
    <w:pPr>
      <w:keepNext/>
      <w:outlineLvl w:val="5"/>
    </w:pPr>
    <w:rPr>
      <w:b/>
      <w:bCs/>
      <w:color w:val="FFCC00"/>
      <w:spacing w:val="-5"/>
      <w:sz w:val="22"/>
      <w:szCs w:val="20"/>
    </w:rPr>
  </w:style>
  <w:style w:type="paragraph" w:styleId="Heading7">
    <w:name w:val="heading 7"/>
    <w:basedOn w:val="Normal"/>
    <w:next w:val="Normal"/>
    <w:qFormat/>
    <w:rsid w:val="00091675"/>
    <w:pPr>
      <w:keepNext/>
      <w:jc w:val="center"/>
      <w:outlineLvl w:val="6"/>
    </w:pPr>
    <w:rPr>
      <w:b/>
      <w:bCs/>
      <w:spacing w:val="-5"/>
      <w:sz w:val="40"/>
      <w:szCs w:val="20"/>
    </w:rPr>
  </w:style>
  <w:style w:type="paragraph" w:styleId="Heading8">
    <w:name w:val="heading 8"/>
    <w:basedOn w:val="Normal"/>
    <w:next w:val="Normal"/>
    <w:qFormat/>
    <w:rsid w:val="00091675"/>
    <w:pPr>
      <w:keepNext/>
      <w:jc w:val="center"/>
      <w:outlineLvl w:val="7"/>
    </w:pPr>
    <w:rPr>
      <w:b/>
      <w:bCs/>
      <w:spacing w:val="-5"/>
      <w:sz w:val="40"/>
      <w:szCs w:val="20"/>
    </w:rPr>
  </w:style>
  <w:style w:type="paragraph" w:styleId="Heading9">
    <w:name w:val="heading 9"/>
    <w:basedOn w:val="Normal"/>
    <w:next w:val="Normal"/>
    <w:qFormat/>
    <w:rsid w:val="00091675"/>
    <w:pPr>
      <w:keepNext/>
      <w:jc w:val="center"/>
      <w:outlineLvl w:val="8"/>
    </w:pPr>
    <w:rPr>
      <w:rFonts w:ascii="Arial" w:hAnsi="Arial"/>
      <w:b/>
      <w:bCs/>
      <w:spacing w:val="-5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rsid w:val="00091675"/>
    <w:pPr>
      <w:tabs>
        <w:tab w:val="center" w:pos="4320"/>
        <w:tab w:val="right" w:pos="8640"/>
      </w:tabs>
    </w:pPr>
    <w:rPr>
      <w:rFonts w:ascii="Arial" w:hAnsi="Arial"/>
    </w:rPr>
  </w:style>
  <w:style w:type="paragraph" w:styleId="Footer">
    <w:name w:val="footer"/>
    <w:rsid w:val="00091675"/>
    <w:pPr>
      <w:tabs>
        <w:tab w:val="center" w:pos="4320"/>
        <w:tab w:val="right" w:pos="8640"/>
      </w:tabs>
    </w:pPr>
    <w:rPr>
      <w:rFonts w:ascii="Arial" w:hAnsi="Arial"/>
      <w:sz w:val="24"/>
      <w:szCs w:val="24"/>
      <w:lang w:eastAsia="en-US"/>
    </w:rPr>
  </w:style>
  <w:style w:type="paragraph" w:customStyle="1" w:styleId="Address">
    <w:name w:val="Address"/>
    <w:rsid w:val="00091675"/>
    <w:pPr>
      <w:jc w:val="center"/>
    </w:pPr>
    <w:rPr>
      <w:rFonts w:ascii="Arial" w:hAnsi="Arial"/>
      <w:bCs/>
      <w:spacing w:val="-5"/>
      <w:sz w:val="42"/>
      <w:szCs w:val="50"/>
      <w:lang w:eastAsia="en-US"/>
    </w:rPr>
  </w:style>
  <w:style w:type="paragraph" w:customStyle="1" w:styleId="BranchAddress">
    <w:name w:val="Branch Address"/>
    <w:rsid w:val="00091675"/>
    <w:pPr>
      <w:jc w:val="center"/>
    </w:pPr>
    <w:rPr>
      <w:rFonts w:ascii="Arial" w:hAnsi="Arial"/>
      <w:color w:val="000000"/>
      <w:sz w:val="22"/>
      <w:szCs w:val="24"/>
      <w:lang w:eastAsia="en-US"/>
    </w:rPr>
  </w:style>
  <w:style w:type="paragraph" w:customStyle="1" w:styleId="BriefDescription">
    <w:name w:val="Brief Description"/>
    <w:rsid w:val="00091675"/>
    <w:pPr>
      <w:jc w:val="center"/>
    </w:pPr>
    <w:rPr>
      <w:rFonts w:ascii="Arial" w:hAnsi="Arial"/>
      <w:color w:val="000000"/>
      <w:sz w:val="26"/>
      <w:szCs w:val="24"/>
      <w:lang w:eastAsia="en-US"/>
    </w:rPr>
  </w:style>
  <w:style w:type="paragraph" w:customStyle="1" w:styleId="Price">
    <w:name w:val="Price"/>
    <w:rsid w:val="00091675"/>
    <w:pPr>
      <w:jc w:val="center"/>
    </w:pPr>
    <w:rPr>
      <w:rFonts w:ascii="Arial" w:hAnsi="Arial"/>
      <w:b/>
      <w:bCs/>
      <w:sz w:val="48"/>
      <w:szCs w:val="24"/>
      <w:lang w:eastAsia="en-US"/>
    </w:rPr>
  </w:style>
  <w:style w:type="numbering" w:styleId="ArticleSection">
    <w:name w:val="Outline List 3"/>
    <w:basedOn w:val="NoList"/>
    <w:semiHidden/>
    <w:rsid w:val="00A84AEE"/>
    <w:pPr>
      <w:numPr>
        <w:numId w:val="1"/>
      </w:numPr>
    </w:pPr>
  </w:style>
  <w:style w:type="paragraph" w:customStyle="1" w:styleId="descF11">
    <w:name w:val="desc F11"/>
    <w:rsid w:val="003717D6"/>
    <w:pPr>
      <w:jc w:val="both"/>
    </w:pPr>
    <w:rPr>
      <w:color w:val="000000"/>
      <w:sz w:val="24"/>
      <w:lang w:eastAsia="en-US"/>
    </w:rPr>
  </w:style>
  <w:style w:type="paragraph" w:customStyle="1" w:styleId="headerF12">
    <w:name w:val="header F12"/>
    <w:rsid w:val="003717D6"/>
    <w:rPr>
      <w:b/>
      <w:bCs/>
      <w:color w:val="000000"/>
      <w:sz w:val="24"/>
      <w:lang w:eastAsia="en-US"/>
    </w:rPr>
  </w:style>
  <w:style w:type="paragraph" w:customStyle="1" w:styleId="PrintedbyRavensworth">
    <w:name w:val="Printed by Ravensworth"/>
    <w:rsid w:val="00091675"/>
    <w:pPr>
      <w:jc w:val="right"/>
    </w:pPr>
    <w:rPr>
      <w:rFonts w:ascii="Arial" w:hAnsi="Arial" w:cs="Arial"/>
      <w:bCs/>
      <w:color w:val="000000"/>
      <w:sz w:val="12"/>
      <w:szCs w:val="12"/>
      <w:lang w:eastAsia="en-US"/>
    </w:rPr>
  </w:style>
  <w:style w:type="paragraph" w:customStyle="1" w:styleId="Property">
    <w:name w:val="Property"/>
    <w:rsid w:val="00091675"/>
    <w:pPr>
      <w:jc w:val="center"/>
    </w:pPr>
    <w:rPr>
      <w:rFonts w:ascii="Arial" w:hAnsi="Arial"/>
      <w:bCs/>
      <w:spacing w:val="-5"/>
      <w:sz w:val="46"/>
      <w:szCs w:val="50"/>
      <w:lang w:eastAsia="en-US"/>
    </w:rPr>
  </w:style>
  <w:style w:type="character" w:styleId="Hyperlink">
    <w:name w:val="Hyperlink"/>
    <w:rsid w:val="00372264"/>
    <w:rPr>
      <w:color w:val="0000FF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60AE6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link w:val="BalloonText"/>
    <w:uiPriority w:val="99"/>
    <w:semiHidden/>
    <w:rsid w:val="00260AE6"/>
    <w:rPr>
      <w:rFonts w:ascii="Segoe UI" w:hAnsi="Segoe UI" w:cs="Segoe UI"/>
      <w:sz w:val="18"/>
      <w:szCs w:val="18"/>
      <w:lang w:val="en-US" w:eastAsia="en-US"/>
    </w:rPr>
  </w:style>
  <w:style w:type="paragraph" w:customStyle="1" w:styleId="Default">
    <w:name w:val="Default"/>
    <w:rsid w:val="005617AD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50.jpeg"/><Relationship Id="rId26" Type="http://schemas.openxmlformats.org/officeDocument/2006/relationships/image" Target="media/image10.jpeg"/><Relationship Id="rId39" Type="http://schemas.openxmlformats.org/officeDocument/2006/relationships/image" Target="media/image16.jpeg"/><Relationship Id="rId21" Type="http://schemas.openxmlformats.org/officeDocument/2006/relationships/image" Target="media/image7.jpeg"/><Relationship Id="rId34" Type="http://schemas.openxmlformats.org/officeDocument/2006/relationships/image" Target="media/image130.jpeg"/><Relationship Id="rId42" Type="http://schemas.openxmlformats.org/officeDocument/2006/relationships/image" Target="media/image18.jpeg"/><Relationship Id="rId47" Type="http://schemas.openxmlformats.org/officeDocument/2006/relationships/footer" Target="footer6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40.jpeg"/><Relationship Id="rId29" Type="http://schemas.openxmlformats.org/officeDocument/2006/relationships/image" Target="media/image11.jpeg"/><Relationship Id="rId11" Type="http://schemas.openxmlformats.org/officeDocument/2006/relationships/header" Target="header1.xml"/><Relationship Id="rId24" Type="http://schemas.openxmlformats.org/officeDocument/2006/relationships/image" Target="media/image80.jpeg"/><Relationship Id="rId32" Type="http://schemas.openxmlformats.org/officeDocument/2006/relationships/footer" Target="footer4.xml"/><Relationship Id="rId37" Type="http://schemas.openxmlformats.org/officeDocument/2006/relationships/image" Target="media/image14.jpeg"/><Relationship Id="rId40" Type="http://schemas.openxmlformats.org/officeDocument/2006/relationships/image" Target="media/image17.jpeg"/><Relationship Id="rId45" Type="http://schemas.openxmlformats.org/officeDocument/2006/relationships/image" Target="media/image190.jpg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8.jpeg"/><Relationship Id="rId28" Type="http://schemas.openxmlformats.org/officeDocument/2006/relationships/footer" Target="footer3.xml"/><Relationship Id="rId36" Type="http://schemas.openxmlformats.org/officeDocument/2006/relationships/footer" Target="footer5.xml"/><Relationship Id="rId49" Type="http://schemas.openxmlformats.org/officeDocument/2006/relationships/theme" Target="theme/theme1.xml"/><Relationship Id="rId10" Type="http://schemas.openxmlformats.org/officeDocument/2006/relationships/image" Target="media/image2.jpg"/><Relationship Id="rId19" Type="http://schemas.openxmlformats.org/officeDocument/2006/relationships/image" Target="media/image6.jpeg"/><Relationship Id="rId31" Type="http://schemas.openxmlformats.org/officeDocument/2006/relationships/header" Target="header3.xml"/><Relationship Id="rId44" Type="http://schemas.openxmlformats.org/officeDocument/2006/relationships/image" Target="media/image19.jpg"/><Relationship Id="rId4" Type="http://schemas.openxmlformats.org/officeDocument/2006/relationships/settings" Target="settings.xml"/><Relationship Id="rId9" Type="http://schemas.openxmlformats.org/officeDocument/2006/relationships/image" Target="media/image1.wmf"/><Relationship Id="rId14" Type="http://schemas.openxmlformats.org/officeDocument/2006/relationships/image" Target="media/image30.jpeg"/><Relationship Id="rId22" Type="http://schemas.openxmlformats.org/officeDocument/2006/relationships/image" Target="media/image70.jpeg"/><Relationship Id="rId27" Type="http://schemas.openxmlformats.org/officeDocument/2006/relationships/header" Target="header2.xml"/><Relationship Id="rId30" Type="http://schemas.openxmlformats.org/officeDocument/2006/relationships/image" Target="media/image12.jpeg"/><Relationship Id="rId35" Type="http://schemas.openxmlformats.org/officeDocument/2006/relationships/header" Target="header4.xml"/><Relationship Id="rId43" Type="http://schemas.openxmlformats.org/officeDocument/2006/relationships/image" Target="media/image180.jpeg"/><Relationship Id="rId48" Type="http://schemas.openxmlformats.org/officeDocument/2006/relationships/fontTable" Target="fontTable.xml"/><Relationship Id="rId8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footer" Target="footer2.xml"/><Relationship Id="rId17" Type="http://schemas.openxmlformats.org/officeDocument/2006/relationships/image" Target="media/image5.jpeg"/><Relationship Id="rId25" Type="http://schemas.openxmlformats.org/officeDocument/2006/relationships/image" Target="media/image9.jpeg"/><Relationship Id="rId33" Type="http://schemas.openxmlformats.org/officeDocument/2006/relationships/image" Target="media/image13.jpeg"/><Relationship Id="rId38" Type="http://schemas.openxmlformats.org/officeDocument/2006/relationships/image" Target="media/image15.jpeg"/><Relationship Id="rId46" Type="http://schemas.openxmlformats.org/officeDocument/2006/relationships/header" Target="header5.xml"/><Relationship Id="rId20" Type="http://schemas.openxmlformats.org/officeDocument/2006/relationships/image" Target="media/image60.jpeg"/><Relationship Id="rId41" Type="http://schemas.openxmlformats.org/officeDocument/2006/relationships/image" Target="media/image17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20.w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dminUser\Desktop\Test%20details.do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5E90940-101B-4E0B-9C93-50BC3315FC6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Test details</Template>
  <TotalTime>0</TotalTime>
  <Pages>6</Pages>
  <Words>0</Words>
  <Characters>31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 </vt:lpstr>
    </vt:vector>
  </TitlesOfParts>
  <Company>Unknown Organization</Company>
  <LinksUpToDate>false</LinksUpToDate>
  <CharactersWithSpaces>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lyndon le boutillier</dc:creator>
  <cp:keywords/>
  <cp:lastModifiedBy>Nova Kirkham</cp:lastModifiedBy>
  <cp:revision>10</cp:revision>
  <cp:lastPrinted>2025-07-14T10:21:00Z</cp:lastPrinted>
  <dcterms:created xsi:type="dcterms:W3CDTF">2023-05-08T19:44:00Z</dcterms:created>
  <dcterms:modified xsi:type="dcterms:W3CDTF">2025-07-14T10:22:00Z</dcterms:modified>
</cp:coreProperties>
</file>