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A31E6" w14:textId="3D280A89" w:rsidR="00940C16" w:rsidRDefault="000B1328" w:rsidP="00425F4C">
      <w:r w:rsidRPr="0093512D">
        <w:rPr>
          <w:noProof/>
        </w:rPr>
        <w:drawing>
          <wp:anchor distT="0" distB="0" distL="114300" distR="114300" simplePos="0" relativeHeight="251672064" behindDoc="0" locked="0" layoutInCell="1" allowOverlap="1" wp14:anchorId="64F9330E" wp14:editId="44290927">
            <wp:simplePos x="0" y="0"/>
            <wp:positionH relativeFrom="column">
              <wp:posOffset>1125710</wp:posOffset>
            </wp:positionH>
            <wp:positionV relativeFrom="paragraph">
              <wp:posOffset>3986173</wp:posOffset>
            </wp:positionV>
            <wp:extent cx="2115184" cy="3112371"/>
            <wp:effectExtent l="0" t="3493" r="0" b="0"/>
            <wp:wrapNone/>
            <wp:docPr id="1324097071" name="Picture 2" descr="A map of a land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7071" name="Picture 2" descr="A map of a land with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087" cy="31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357" w:rsidRPr="003E2EE3">
        <w:rPr>
          <w:noProof/>
        </w:rPr>
        <w:drawing>
          <wp:anchor distT="0" distB="0" distL="114300" distR="114300" simplePos="0" relativeHeight="251674112" behindDoc="1" locked="0" layoutInCell="1" allowOverlap="1" wp14:anchorId="476F1010" wp14:editId="07BCA0E3">
            <wp:simplePos x="0" y="0"/>
            <wp:positionH relativeFrom="margin">
              <wp:posOffset>3889612</wp:posOffset>
            </wp:positionH>
            <wp:positionV relativeFrom="paragraph">
              <wp:posOffset>4531057</wp:posOffset>
            </wp:positionV>
            <wp:extent cx="2957555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28" y="21312"/>
                <wp:lineTo x="21428" y="0"/>
                <wp:lineTo x="0" y="0"/>
              </wp:wrapPolygon>
            </wp:wrapTight>
            <wp:docPr id="1959889081" name="Picture 4" descr="A grass field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9081" name="Picture 4" descr="A grass field with trees and bush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47A">
        <w:rPr>
          <w:noProof/>
        </w:rPr>
        <w:drawing>
          <wp:anchor distT="0" distB="0" distL="114300" distR="114300" simplePos="0" relativeHeight="251670016" behindDoc="0" locked="0" layoutInCell="1" allowOverlap="1" wp14:anchorId="44240F36" wp14:editId="34DD619F">
            <wp:simplePos x="0" y="0"/>
            <wp:positionH relativeFrom="column">
              <wp:posOffset>614149</wp:posOffset>
            </wp:positionH>
            <wp:positionV relativeFrom="paragraph">
              <wp:posOffset>900752</wp:posOffset>
            </wp:positionV>
            <wp:extent cx="6233239" cy="3370580"/>
            <wp:effectExtent l="0" t="0" r="0" b="1270"/>
            <wp:wrapNone/>
            <wp:docPr id="1395517465" name="Picture 36" descr="A green lawn with trees and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17465" name="Picture 36" descr="A green lawn with trees and a hous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37" cy="33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B7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646B6D" wp14:editId="5B479BE0">
                <wp:simplePos x="0" y="0"/>
                <wp:positionH relativeFrom="page">
                  <wp:posOffset>464024</wp:posOffset>
                </wp:positionH>
                <wp:positionV relativeFrom="page">
                  <wp:posOffset>8693624</wp:posOffset>
                </wp:positionV>
                <wp:extent cx="5268036" cy="482600"/>
                <wp:effectExtent l="0" t="0" r="8890" b="12700"/>
                <wp:wrapNone/>
                <wp:docPr id="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8036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F0AF5" w14:textId="5A628EE2" w:rsidR="00FA7F22" w:rsidRPr="000B7EFB" w:rsidRDefault="00181B76" w:rsidP="00FA7F22">
                            <w:pPr>
                              <w:rPr>
                                <w:rFonts w:asciiTheme="minorHAnsi" w:hAnsiTheme="minorHAnsi" w:cstheme="minorHAnsi"/>
                                <w:color w:val="58595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58595A"/>
                                <w:sz w:val="44"/>
                                <w:szCs w:val="44"/>
                              </w:rPr>
                              <w:t>Land rear of 8 Westbury Road, Warminster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46B6D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36.55pt;margin-top:684.55pt;width:414.8pt;height:3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" filled="f" stroked="f">
                <v:textbox inset="0,0,0,0">
                  <w:txbxContent>
                    <w:p w14:paraId="033F0AF5" w14:textId="5A628EE2" w:rsidR="00FA7F22" w:rsidRPr="000B7EFB" w:rsidRDefault="00181B76" w:rsidP="00FA7F22">
                      <w:pPr>
                        <w:rPr>
                          <w:rFonts w:asciiTheme="minorHAnsi" w:hAnsiTheme="minorHAnsi" w:cstheme="minorHAnsi"/>
                          <w:color w:val="58595A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58595A"/>
                          <w:sz w:val="44"/>
                          <w:szCs w:val="44"/>
                        </w:rPr>
                        <w:t>Land rear of 8 Westbury Road, Warminster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597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79F6EA" wp14:editId="0ACF0AC6">
                <wp:simplePos x="0" y="0"/>
                <wp:positionH relativeFrom="page">
                  <wp:posOffset>457200</wp:posOffset>
                </wp:positionH>
                <wp:positionV relativeFrom="page">
                  <wp:posOffset>9858375</wp:posOffset>
                </wp:positionV>
                <wp:extent cx="5486400" cy="431800"/>
                <wp:effectExtent l="0" t="0" r="0" b="635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22B5C" w14:textId="1492EF0E" w:rsidR="009854A7" w:rsidRPr="0098386C" w:rsidRDefault="007B68BB" w:rsidP="00F36438">
                            <w:pPr>
                              <w:rPr>
                                <w:rFonts w:asciiTheme="minorHAnsi" w:hAnsiTheme="minorHAnsi" w:cstheme="minorHAnsi"/>
                                <w:color w:val="B21E28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B21E28"/>
                                <w:sz w:val="44"/>
                                <w:szCs w:val="44"/>
                                <w:lang w:val="en-US"/>
                              </w:rPr>
                              <w:t>SALE AGREED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9F6EA" id="Text Box 48" o:spid="_x0000_s1027" type="#_x0000_t202" style="position:absolute;margin-left:36pt;margin-top:776.25pt;width:6in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" filled="f" stroked="f">
                <v:textbox inset="0,0,0,0">
                  <w:txbxContent>
                    <w:p w14:paraId="5D622B5C" w14:textId="1492EF0E" w:rsidR="009854A7" w:rsidRPr="0098386C" w:rsidRDefault="007B68BB" w:rsidP="00F36438">
                      <w:pPr>
                        <w:rPr>
                          <w:rFonts w:asciiTheme="minorHAnsi" w:hAnsiTheme="minorHAnsi" w:cstheme="minorHAnsi"/>
                          <w:color w:val="B21E28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B21E28"/>
                          <w:sz w:val="44"/>
                          <w:szCs w:val="44"/>
                          <w:lang w:val="en-US"/>
                        </w:rPr>
                        <w:t>SALE AGREED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352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BCE32F" wp14:editId="6CEE7BC5">
                <wp:simplePos x="0" y="0"/>
                <wp:positionH relativeFrom="page">
                  <wp:posOffset>457200</wp:posOffset>
                </wp:positionH>
                <wp:positionV relativeFrom="page">
                  <wp:posOffset>9165264</wp:posOffset>
                </wp:positionV>
                <wp:extent cx="5360035" cy="692239"/>
                <wp:effectExtent l="0" t="0" r="12065" b="12700"/>
                <wp:wrapNone/>
                <wp:docPr id="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692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D874C" w14:textId="4560F87A" w:rsidR="00290254" w:rsidRPr="006621F6" w:rsidRDefault="00181B76" w:rsidP="00EC7FED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 xml:space="preserve">Residential development site with </w:t>
                            </w:r>
                            <w:r w:rsidR="00187543"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>full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 xml:space="preserve"> Pla</w:t>
                            </w:r>
                            <w:r w:rsidR="00285CF0"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 xml:space="preserve">ning for 2 detached </w:t>
                            </w:r>
                            <w:r w:rsidR="00285CF0"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0"/>
                                <w:szCs w:val="40"/>
                                <w:lang w:val="en-US"/>
                              </w:rPr>
                              <w:t>dwellings and 3 pitched roof garages</w:t>
                            </w:r>
                            <w:r w:rsidR="00B90256">
                              <w:rPr>
                                <w:rFonts w:asciiTheme="minorHAnsi" w:hAnsiTheme="minorHAnsi" w:cstheme="minorHAnsi"/>
                                <w:bCs/>
                                <w:color w:val="B21E28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E32F" id="Text Box 80" o:spid="_x0000_s1028" type="#_x0000_t202" style="position:absolute;margin-left:36pt;margin-top:721.65pt;width:422.05pt;height:54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" filled="f" stroked="f">
                <v:textbox inset="0,0,0,0">
                  <w:txbxContent>
                    <w:p w14:paraId="7B9D874C" w14:textId="4560F87A" w:rsidR="00290254" w:rsidRPr="006621F6" w:rsidRDefault="00181B76" w:rsidP="00EC7FED">
                      <w:pPr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 xml:space="preserve">Residential development site with </w:t>
                      </w:r>
                      <w:r w:rsidR="00187543"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>full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 xml:space="preserve"> Pla</w:t>
                      </w:r>
                      <w:r w:rsidR="00285CF0"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 xml:space="preserve">ning for 2 detached </w:t>
                      </w:r>
                      <w:r w:rsidR="00285CF0">
                        <w:rPr>
                          <w:rFonts w:asciiTheme="minorHAnsi" w:hAnsiTheme="minorHAnsi" w:cstheme="minorHAnsi"/>
                          <w:bCs/>
                          <w:color w:val="B21E28"/>
                          <w:sz w:val="40"/>
                          <w:szCs w:val="40"/>
                          <w:lang w:val="en-US"/>
                        </w:rPr>
                        <w:t>dwellings and 3 pitched roof garages</w:t>
                      </w:r>
                      <w:r w:rsidR="00B90256">
                        <w:rPr>
                          <w:rFonts w:asciiTheme="minorHAnsi" w:hAnsiTheme="minorHAnsi" w:cstheme="minorHAnsi"/>
                          <w:bCs/>
                          <w:color w:val="B21E28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5CB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0218F8" wp14:editId="7B447B78">
                <wp:simplePos x="0" y="0"/>
                <wp:positionH relativeFrom="page">
                  <wp:posOffset>5943245</wp:posOffset>
                </wp:positionH>
                <wp:positionV relativeFrom="page">
                  <wp:posOffset>8994834</wp:posOffset>
                </wp:positionV>
                <wp:extent cx="1184999" cy="1190847"/>
                <wp:effectExtent l="0" t="0" r="0" b="9525"/>
                <wp:wrapNone/>
                <wp:docPr id="4" name="Text Box 45" descr="C&amp;T logo 70mm (RG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99" cy="1190847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0B2C7" w14:textId="77777777" w:rsidR="00DF2F61" w:rsidRDefault="00DF2F61" w:rsidP="00DF2F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218F8" id="Text Box 45" o:spid="_x0000_s1029" type="#_x0000_t202" alt="C&amp;T logo 70mm (RGB)" style="position:absolute;margin-left:467.95pt;margin-top:708.25pt;width:93.3pt;height:93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gA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zsAAAAAUmdodGxvbmcAAAM7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uAA5BZG9iZQBkQAAAAAH/2wCE&#10;AAEBAQEBAQEBAQEBAQEBAQEBAQEBAQEBAQEBAQEBAQEBAQEBAQEBAQEBAQECAgICAgICAgICAgMD&#10;AwMDAwMDAwMBAQEBAQEBAQEBAQICAQICAwMDAwMDAwMDAwMDAwMDAwMDAwMDAwMDAwMDAwMDAwMD&#10;AwMDAwMDAwMDAwMDAwMDA//AABEIAzsDOwMBEQACEQEDEQH/3QAEAGj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Ov&#10;/KJ/5Cv/AJOe7+X5f5ek/wDon/Nz/nzr/9GmWv8A+B1Z/wBRdR/1uf3jC3xN9vX0iw/2UX+lH+Dq&#10;J7r05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Ov/KJ/5Cv/AJOe7+X5f5ek/wDon/Nz&#10;/nzr/9KmWv8A+B1Z/wBRdR/1uf3jC3xN9vX0iw/2UX+lH+DqJ7r0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Ov/KJ/5Cv/AJOe7+X5f5ek/wDon/Nz/nzr/9OmWv8A+B1Z/wBRdR/1uf3j&#10;C3xN9vX0iw/2UX+lH+DqJ7r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Ov/KJ/5Cv/&#10;AJOe7+X5f5ek/wDon/Nz/nzr/9SmWv8A+B1Z/wBRdR/1uf3jC3xN9vX0iw/2UX+lH+DqJ7r05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Ov/KJ/5Cv/AJOe7+X5f5ek/wDon/Nz/nzr/9Wm&#10;Wv8A+B1Z/wBRdR/1uf3jC3xN9vX0iw/2UX+lH+DqJ7r0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Ov/KJ/5Cv/AJOe7+X5f5ek/wDon/Nz/nzr/9amWv8A+B1Z/wBRdR/1uf3jC3xN9vX0&#10;iw/2UX+lH+DqJ7r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Ov/KJ/5Cv/AJOe7+X5&#10;f5ek/wDon/Nz/nzr/9emWv8A+B1Z/wBRdR/1uf3jC3xN9vX0iw/2UX+lH+DqJ7r0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Ov/KJ/5Cv/AJOe7+X5f5ek/wDon/Nz/nzr/9CmWv8A+B1Z&#10;/wBRdR/1uf3jC3xN9vX0iw/2UX+lH+DqJ7r0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Ov/KJ/5Cv/AJOe7+X5f5ek/wDon/Nz/nzr/9GmWv8A+B1Z/wBRdR/1uf3jC3xN9vX0iw/2UX+l&#10;H+DqJ7r0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Ov/KJ/5Cv/AJOe7+X5f5ek/wDo&#10;n/Nz/nzr/9KmWv8A+B1Z/wBRdR/1uf3jC3xN9vX0iw/2UX+lH+DqJ7r05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Ov/KJ/5Cv/AJOe7+X5f5ek/wDon/Nz/nzr/9OmWv8A+B1Z/wBRdR/1&#10;uf3jC3xN9vX0iw/2UX+lH+DqJ7r0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Ov/KJ/&#10;5Cv/AJOe7+X5f5ek/wDon/Nz/nzr/9SmWv8A+B1Z/wBRdR/1uf3jC3xN9vX0iw/2UX+lH+DqJ7r0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Ov/KJ/5Cv/AJOe7+X5f5ek/wDon/Nz/nzr&#10;/9WmWv8A+B1Z/wBRdR/1uf3jC3xN9vX0iw/2UX+lH+DqJ7r05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Ov/KJ/5Cv/AJOe7+X5f5ek/wDon/Nz/nzr/9amWv8A+B1Z/wBRdR/1uf3jC3xN&#10;9vX0iw/2UX+lH+DqJ7r05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Ov/KJ/5Cv/AJOe&#10;7+X5f5ek/wDon/Nz/nzr/9emWv8A+B1Z/wBRdR/1uf3jC3xN9vX0iw/2UX+lH+DqJ7r05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Ov/KJ/5Cv/AJOe7+X5f5ek/wDon/Nz/nzr/9CmWv8A&#10;+B1Z/wBRdR/1uf3jC3xN9vX0iw/2UX+lH+DqJ7r05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Ov/KJ/5Cv/AJOe7+X5f5ek/wDon/Nz/nzr/9GmWv8A+B1Z/wBRdR/1uf3jC3xN9vX0iw/2&#10;UX+lH+DqJ7r0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Ov/KJ/5Cv/AJOe7+X5f5ek&#10;/wDon/Nz/nzr/9KmWv8A+B1Z/wBRdR/1uf3jC3xN9vX0iw/2UX+lH+DqJ7r05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Ov/KJ/5Cv/AJOe7+X5f5ek/wDon/Nz/nzr/9OmWv8A+B1Z/wBR&#10;dR/1uf3jC3xN9vX0iw/2UX+lH+DqJ7r0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Ov&#10;/KJ/5Cv/AJOe7+X5f5ek/wDon/Nz/nzr/9SmWv8A+B1Z/wBRdR/1uf3jC3xN9vX0iw/2UX+lH+Dq&#10;J7r05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Ov/KJ/5Cv/AJOe7+X5f5ek/wDon/Nz&#10;/nzr/9WmWv8A+B1Z/wBRdR/1uf3jC3xN9vX0iw/2UX+lH+DqJ7r0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Ov/KJ/5Cv/AJOe7+X5f5ek/wDon/Nz/nzr/9amWv8A+B1Z/wBRdR/1uf3j&#10;C3xN9vX0iw/2UX+lH+DqJ7r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Ov/KJ/5Cv/&#10;AJOe7+X5f5ek/wDon/Nz/nzr/9emWv8A+B1Z/wBRdR/1uf3jC3xN9vX0iw/2UX+lH+DqJ7r05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Ov/KJ/5Cv/AJOe7+X5f5ek/wDon/Nz/nzr/9Cm&#10;Wv8A+B1Z/wBRdR/1uf3jC3xN9vX0iw/2UX+lH+DqJ7r0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Ov/KJ/5Cv/AJOe7+X5f5ek/wDon/Nz/nzr/9GmWv8A+B1Z/wBRdR/1uf3jC3xN9vX0&#10;iw/2UX+lH+DqJ7r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r/yif+Qr/wCTnu/l+X+XpP8A6J/zc/586//S&#10;plr/APgdWf8AUXUf9bn94wt8Tfb19IsP9lF/pR/g6ie69O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r/yif+Qr/wCTnu/l+X+XpP8A6J/zc/586//Tplr/APgdWf8AUXUf9bn94wt8Tfb1&#10;9IsP9lF/pR/g6ie69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r/yif+Qr/wCTnu/l&#10;+X+XpP8A6J/zc/586//Uplr/APgdWf8AUXUf9bn94wt8Tfb19IsP9lF/pR/g6ie69O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r/yif+Qr/wCTnu/l+X+XpP8A&#10;6J/zc/586//Qplr/APgdWf8AUXUf9bn94wt8Tfb19IsP9lF/pR/g6ie6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r/yif+Qr/wCTnu/l+X+XpP8A6J/zc/586//Rplr/APgdWf8AUXUf&#10;9bn94wt8Tfb19IsP9lF/pR/g6ie69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r/yi&#10;f+Qr/wCTnu/l+X+XpP8A6J/zc/586//Splr/APgdWf8AUXUf9bn94wt8Tfb19IsP9lF/pR/g6ie6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6/8on/kK/8Ak57v&#10;5fl/l6T/AOif83P+fOv/1KZa/wD4HVn/AFF1H/W5/eMLfE329fSLD/ZRf6Uf4OonuvT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6/8on/kK/8Ak57v5fl/l6T/AOif83P+fOv/1aZa/wD4&#10;HVn/AFF1H/W5/eMLfE329fSLD/ZRf6Uf4OonuvT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6/8on/kK/8Ak57v5fl/l6T/AOif83P+fOv/1qZa/wD4HVn/AFF1H/W5/eMLfE329fSLD/ZR&#10;f6Uf4OonuvT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6/8on/kK/8Ak57v5fl/l6T/&#10;AOif83P+fOv/16Za/wD4HVn/AFF1H/W5/eMLfE329fSLD/ZRf6Uf4OonuvT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6/8on/kK/8Ak57v5fl/l6T/AOif83P+fOv/0KZa/wD4HVn/AFF1&#10;H/W5/eMLfE329fSLD/ZRf6Uf4Oonuv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6/8&#10;on/kK/8Ak57v5fl/l6T/AOif83P+fOv/0aZa/wD4HVn/AFF1H/W5/eMLfE329fSLD/ZRf6Uf4Oon&#10;uvT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6/8on/kK/8Ak57v5fl/l6T/AOif83P+&#10;fOv/0qZa/wD4HVn/AFF1H/W5/eMLfE329fSLD/ZRf6Uf4OonuvT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6/8on/kK/8Ak57v5fl/l6T/AOif83P+fOv/06Za/wD4HVn/AFF1H/W5/eML&#10;fE329fSLD/ZRf6Uf4OonuvT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6/8on/kK/8A&#10;k57v5fl/l6T/AOif83P+fOv/1KZa/wD4HVn/AFF1H/W5/eMLfE329fSLD/ZRf6Uf4OonuvT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6/8on/kK/8Ak57v5fl/l6T/AOif83P+fOv/1aZa&#10;/wD4HVn/AFF1H/W5/eMLfE329fSLD/ZRf6Uf4OonuvT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6/8on/kK/8Ak57v5fl/l6T/AOif83P+fOv/1qZa/wD4HVn/AFF1H/W5/eMLfE329fSL&#10;D/ZRf6Uf4OonuvT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6/8on/kK/8Ak57v5fl/&#10;l6T/AOif83P+fOv/16Za/wD4HVn/AFF1H/W5/eMLfE329fSLD/ZRf6Uf4OonuvT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6/8on/kK/8Ak57v5fl/l6T/AOif83P+fOv/0KZa/wD4HVn/&#10;AFF1H/W5/eMLfE329fSLD/ZRf6Uf4OonuvT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6/8on/kK/8Ak57v5fl/l6T/AOif83P+fOv/0aZa/wD4HVn/AFF1H/W5/eMLfE329fSLD/ZRf6Uf&#10;4OonuvT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6/8on/kK/8Ak57v5fl/l6T/AOif&#10;83P+fOv/0qZa/wD4HVn/AFF1H/W5/eMLfE329fSLD/ZRf6Uf4OonuvT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6/8on/kK/8Ak57v5fl/l6T/AOif83P+fOv/06Za/wD4HVn/AFF1H/W5&#10;/eMLfE329fSLD/ZRf6Uf4Oonuv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6/8on/k&#10;K/8Ak57v5fl/l6T/AOif83P+fOv/1KZa/wD4HVn/AFF1H/W5/eMLfE329fSLD/ZRf6Uf4OonuvT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6/8on/kK/8Ak57v5fl/l6T/AOif83P+fOv/&#10;1aZa/wD4HVn/AFF1H/W5/eMLfE329fSLD/ZRf6Uf4OonuvT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6/8on/kK/8Ak57v5fl/l6T/AOif83P+fOv/1qZa/wD4HVn/AFF1H/W5/eMLfE32&#10;9fSLD/ZRf6Uf4OonuvT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6/8on/kK/8Ak57v&#10;5fl/l6T/AOif83P+fOv/16Za/wD4HVn/AFF1H/W5/eMLfE329fSLD/ZRf6Uf4OonuvT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6/8on/kK/8Ak57v5fl/l6T/AOif83P+fOv/0KZa/wD4&#10;HVn/AFF1H/W5/eMLfE329fSLD/ZRf6Uf4OonuvT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6/8on/kK/8Ak57v5fl/l6T/AOif83P+fOv/0aZa/wD4HVn/AFF1H/W5/eMLfE329fSLD/ZR&#10;f6Uf4OonuvT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6/8on/kK/8Ak57v5fl/l6T/&#10;AOif83P+fOv/0qZa/wD4HVn/AFF1H/W5/eMLfE329fSLD/ZRf6Uf4OonuvT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6/8on/kK/8Ak57v5fl/l6T/AOif83P+fOv/06Za/wD4HVn/AFF1&#10;H/W5/eMLfE329fSLD/ZRf6Uf4Oonuv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6/8&#10;on/kK/8Ak57v5fl/l6T/AOif83P+fOv/1KZa/wD4HVn/AFF1H/W5/eMLfE329fSLD/ZRf6Uf4Oon&#10;uvT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6/8on/kK/8Ak57v5fl/l6T/AOif83P+&#10;fOv/1aZa/wD4HVn/AFF1H/W5/eMLfE329fSLD/ZRf6Uf4OonuvT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" stroked="f">
                <v:fill r:id="rId12" o:title="C&amp;T logo 70mm (RGB)" recolor="t" rotate="t" type="frame"/>
                <v:textbox inset="0,0,0,0">
                  <w:txbxContent>
                    <w:p w14:paraId="4910B2C7" w14:textId="77777777" w:rsidR="00DF2F61" w:rsidRDefault="00DF2F61" w:rsidP="00DF2F61"/>
                  </w:txbxContent>
                </v:textbox>
                <w10:wrap anchorx="page" anchory="page"/>
              </v:shape>
            </w:pict>
          </mc:Fallback>
        </mc:AlternateContent>
      </w:r>
      <w:r w:rsidR="000D4E3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84B124" wp14:editId="3262CD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_x0000_t75381393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21CE" id="_x0000_t7538139327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0D4E3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8CA41F" wp14:editId="768CC2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_x0000_t754496631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D3324" id="_x0000_t7544966312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0D4E3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80FE6B" wp14:editId="10026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_x0000_t756515951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17266" id="_x0000_t7565159514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sectPr w:rsidR="00940C16" w:rsidSect="00BA5937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LT Heavy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Light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E1DD3"/>
    <w:multiLevelType w:val="hybridMultilevel"/>
    <w:tmpl w:val="2D58DCD2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683363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F2"/>
    <w:rsid w:val="000063F4"/>
    <w:rsid w:val="000213CB"/>
    <w:rsid w:val="000268D5"/>
    <w:rsid w:val="00032237"/>
    <w:rsid w:val="00040E52"/>
    <w:rsid w:val="0004354C"/>
    <w:rsid w:val="00044E1C"/>
    <w:rsid w:val="000455B8"/>
    <w:rsid w:val="0005447A"/>
    <w:rsid w:val="00057DD8"/>
    <w:rsid w:val="00064F41"/>
    <w:rsid w:val="0007685C"/>
    <w:rsid w:val="00082F8B"/>
    <w:rsid w:val="000B1328"/>
    <w:rsid w:val="000B7EFB"/>
    <w:rsid w:val="000D02C6"/>
    <w:rsid w:val="000D4E3A"/>
    <w:rsid w:val="001021F7"/>
    <w:rsid w:val="00105044"/>
    <w:rsid w:val="00120D66"/>
    <w:rsid w:val="00120F82"/>
    <w:rsid w:val="00122C42"/>
    <w:rsid w:val="00123240"/>
    <w:rsid w:val="00136393"/>
    <w:rsid w:val="00141334"/>
    <w:rsid w:val="00142304"/>
    <w:rsid w:val="001508BC"/>
    <w:rsid w:val="0015343A"/>
    <w:rsid w:val="00154D12"/>
    <w:rsid w:val="001551AC"/>
    <w:rsid w:val="00160943"/>
    <w:rsid w:val="00166815"/>
    <w:rsid w:val="001745B4"/>
    <w:rsid w:val="001754CB"/>
    <w:rsid w:val="00181B76"/>
    <w:rsid w:val="00187543"/>
    <w:rsid w:val="001A637D"/>
    <w:rsid w:val="001B3739"/>
    <w:rsid w:val="001C3093"/>
    <w:rsid w:val="001E549A"/>
    <w:rsid w:val="001F42B7"/>
    <w:rsid w:val="001F7A4E"/>
    <w:rsid w:val="001F7E20"/>
    <w:rsid w:val="00200BCD"/>
    <w:rsid w:val="002017AA"/>
    <w:rsid w:val="00216C17"/>
    <w:rsid w:val="00221BBB"/>
    <w:rsid w:val="002436D9"/>
    <w:rsid w:val="00243969"/>
    <w:rsid w:val="00250656"/>
    <w:rsid w:val="00252531"/>
    <w:rsid w:val="0026518E"/>
    <w:rsid w:val="0026780D"/>
    <w:rsid w:val="002719CA"/>
    <w:rsid w:val="00285CF0"/>
    <w:rsid w:val="00290254"/>
    <w:rsid w:val="002B3D34"/>
    <w:rsid w:val="002D0402"/>
    <w:rsid w:val="002D2CB6"/>
    <w:rsid w:val="002E3F91"/>
    <w:rsid w:val="002E58D5"/>
    <w:rsid w:val="002E6C5C"/>
    <w:rsid w:val="002F7B48"/>
    <w:rsid w:val="00305363"/>
    <w:rsid w:val="003107D7"/>
    <w:rsid w:val="003158FE"/>
    <w:rsid w:val="00320226"/>
    <w:rsid w:val="00333655"/>
    <w:rsid w:val="00354E74"/>
    <w:rsid w:val="00357018"/>
    <w:rsid w:val="0037713A"/>
    <w:rsid w:val="00377882"/>
    <w:rsid w:val="0038217F"/>
    <w:rsid w:val="003830EA"/>
    <w:rsid w:val="003A286F"/>
    <w:rsid w:val="003A2E77"/>
    <w:rsid w:val="003B7B07"/>
    <w:rsid w:val="003B7E28"/>
    <w:rsid w:val="003C6E55"/>
    <w:rsid w:val="003D0E26"/>
    <w:rsid w:val="003D5DA5"/>
    <w:rsid w:val="003E7F49"/>
    <w:rsid w:val="003F78DD"/>
    <w:rsid w:val="00402600"/>
    <w:rsid w:val="00402943"/>
    <w:rsid w:val="004033D6"/>
    <w:rsid w:val="00404137"/>
    <w:rsid w:val="004109F3"/>
    <w:rsid w:val="0041220B"/>
    <w:rsid w:val="004148F4"/>
    <w:rsid w:val="00425F4C"/>
    <w:rsid w:val="004303DD"/>
    <w:rsid w:val="00443974"/>
    <w:rsid w:val="004450C0"/>
    <w:rsid w:val="00460A42"/>
    <w:rsid w:val="00477C7C"/>
    <w:rsid w:val="00480365"/>
    <w:rsid w:val="004816E9"/>
    <w:rsid w:val="00487FD8"/>
    <w:rsid w:val="004A1534"/>
    <w:rsid w:val="004A7E55"/>
    <w:rsid w:val="004B60E5"/>
    <w:rsid w:val="004C75CC"/>
    <w:rsid w:val="004D0E36"/>
    <w:rsid w:val="004E382C"/>
    <w:rsid w:val="00512F92"/>
    <w:rsid w:val="0053019B"/>
    <w:rsid w:val="00531302"/>
    <w:rsid w:val="00537726"/>
    <w:rsid w:val="00542DAB"/>
    <w:rsid w:val="00545369"/>
    <w:rsid w:val="00560216"/>
    <w:rsid w:val="005613FA"/>
    <w:rsid w:val="00562A2C"/>
    <w:rsid w:val="00571611"/>
    <w:rsid w:val="00574A0F"/>
    <w:rsid w:val="00575D65"/>
    <w:rsid w:val="00596E7F"/>
    <w:rsid w:val="005A11F6"/>
    <w:rsid w:val="005A1FC0"/>
    <w:rsid w:val="005A276B"/>
    <w:rsid w:val="005C26B6"/>
    <w:rsid w:val="005D721A"/>
    <w:rsid w:val="005E4D4F"/>
    <w:rsid w:val="005E7BAB"/>
    <w:rsid w:val="005F46B4"/>
    <w:rsid w:val="0061602E"/>
    <w:rsid w:val="00622BA6"/>
    <w:rsid w:val="00636D11"/>
    <w:rsid w:val="00656FB4"/>
    <w:rsid w:val="006601CE"/>
    <w:rsid w:val="006621F6"/>
    <w:rsid w:val="00694A7F"/>
    <w:rsid w:val="00697766"/>
    <w:rsid w:val="006B63F2"/>
    <w:rsid w:val="006B7ABD"/>
    <w:rsid w:val="006C1A2E"/>
    <w:rsid w:val="006D0C9E"/>
    <w:rsid w:val="006D3BC3"/>
    <w:rsid w:val="006E4414"/>
    <w:rsid w:val="006F0BA5"/>
    <w:rsid w:val="006F1336"/>
    <w:rsid w:val="006F5818"/>
    <w:rsid w:val="00715175"/>
    <w:rsid w:val="00716A0F"/>
    <w:rsid w:val="00730FA6"/>
    <w:rsid w:val="00733517"/>
    <w:rsid w:val="0074042F"/>
    <w:rsid w:val="00746A3F"/>
    <w:rsid w:val="00753599"/>
    <w:rsid w:val="00771847"/>
    <w:rsid w:val="00775A4A"/>
    <w:rsid w:val="00775CB2"/>
    <w:rsid w:val="00776339"/>
    <w:rsid w:val="00793FF2"/>
    <w:rsid w:val="007A24FC"/>
    <w:rsid w:val="007A4E0F"/>
    <w:rsid w:val="007A53FA"/>
    <w:rsid w:val="007B5F7D"/>
    <w:rsid w:val="007B68BB"/>
    <w:rsid w:val="007C5D58"/>
    <w:rsid w:val="007D7031"/>
    <w:rsid w:val="007E7509"/>
    <w:rsid w:val="00840EA0"/>
    <w:rsid w:val="00887929"/>
    <w:rsid w:val="00890F13"/>
    <w:rsid w:val="008A3606"/>
    <w:rsid w:val="008B2187"/>
    <w:rsid w:val="008B4050"/>
    <w:rsid w:val="008B5970"/>
    <w:rsid w:val="008C6A7F"/>
    <w:rsid w:val="008D2C77"/>
    <w:rsid w:val="008D6340"/>
    <w:rsid w:val="00901906"/>
    <w:rsid w:val="00917EB6"/>
    <w:rsid w:val="009365CC"/>
    <w:rsid w:val="00940C16"/>
    <w:rsid w:val="00942B3A"/>
    <w:rsid w:val="00954B60"/>
    <w:rsid w:val="009608D9"/>
    <w:rsid w:val="00960A15"/>
    <w:rsid w:val="00967480"/>
    <w:rsid w:val="009733A8"/>
    <w:rsid w:val="00975739"/>
    <w:rsid w:val="00981741"/>
    <w:rsid w:val="00981D72"/>
    <w:rsid w:val="0098386C"/>
    <w:rsid w:val="009854A7"/>
    <w:rsid w:val="009963F1"/>
    <w:rsid w:val="009B0BA7"/>
    <w:rsid w:val="009C0CBC"/>
    <w:rsid w:val="009C6914"/>
    <w:rsid w:val="009D18DF"/>
    <w:rsid w:val="009D7397"/>
    <w:rsid w:val="009E18A9"/>
    <w:rsid w:val="009E595A"/>
    <w:rsid w:val="009E611B"/>
    <w:rsid w:val="009F2A34"/>
    <w:rsid w:val="009F569D"/>
    <w:rsid w:val="009F7A7A"/>
    <w:rsid w:val="00A3460A"/>
    <w:rsid w:val="00A40E3D"/>
    <w:rsid w:val="00A54A9E"/>
    <w:rsid w:val="00A62357"/>
    <w:rsid w:val="00A678F9"/>
    <w:rsid w:val="00A74E89"/>
    <w:rsid w:val="00A803BC"/>
    <w:rsid w:val="00A90DAB"/>
    <w:rsid w:val="00A92414"/>
    <w:rsid w:val="00AA2C71"/>
    <w:rsid w:val="00AC1E2D"/>
    <w:rsid w:val="00AC43F2"/>
    <w:rsid w:val="00AC465F"/>
    <w:rsid w:val="00AD6011"/>
    <w:rsid w:val="00AE1F30"/>
    <w:rsid w:val="00AE6491"/>
    <w:rsid w:val="00AE661D"/>
    <w:rsid w:val="00B00E8B"/>
    <w:rsid w:val="00B031CD"/>
    <w:rsid w:val="00B069AE"/>
    <w:rsid w:val="00B20AC3"/>
    <w:rsid w:val="00B23BF2"/>
    <w:rsid w:val="00B427A5"/>
    <w:rsid w:val="00B5777B"/>
    <w:rsid w:val="00B90256"/>
    <w:rsid w:val="00B9113D"/>
    <w:rsid w:val="00BA3AF6"/>
    <w:rsid w:val="00BA5937"/>
    <w:rsid w:val="00BA5D02"/>
    <w:rsid w:val="00BB04EF"/>
    <w:rsid w:val="00BB5D15"/>
    <w:rsid w:val="00BC5F1D"/>
    <w:rsid w:val="00BE33D9"/>
    <w:rsid w:val="00BE4734"/>
    <w:rsid w:val="00C023D9"/>
    <w:rsid w:val="00C05CF1"/>
    <w:rsid w:val="00C07D16"/>
    <w:rsid w:val="00C1331B"/>
    <w:rsid w:val="00C13F9A"/>
    <w:rsid w:val="00C1652C"/>
    <w:rsid w:val="00C32F84"/>
    <w:rsid w:val="00C34D99"/>
    <w:rsid w:val="00C66028"/>
    <w:rsid w:val="00C952D9"/>
    <w:rsid w:val="00CA0B7A"/>
    <w:rsid w:val="00CE25E3"/>
    <w:rsid w:val="00D0675C"/>
    <w:rsid w:val="00D15B5E"/>
    <w:rsid w:val="00D16370"/>
    <w:rsid w:val="00D240BC"/>
    <w:rsid w:val="00D335CF"/>
    <w:rsid w:val="00D5430D"/>
    <w:rsid w:val="00D5632C"/>
    <w:rsid w:val="00D6691B"/>
    <w:rsid w:val="00D73528"/>
    <w:rsid w:val="00DA0A8D"/>
    <w:rsid w:val="00DC7B9E"/>
    <w:rsid w:val="00DD4DAB"/>
    <w:rsid w:val="00DE003B"/>
    <w:rsid w:val="00DF2F61"/>
    <w:rsid w:val="00DF5BFB"/>
    <w:rsid w:val="00E1724E"/>
    <w:rsid w:val="00E20569"/>
    <w:rsid w:val="00E33183"/>
    <w:rsid w:val="00E362F2"/>
    <w:rsid w:val="00E522F0"/>
    <w:rsid w:val="00E6394C"/>
    <w:rsid w:val="00E71733"/>
    <w:rsid w:val="00E71A08"/>
    <w:rsid w:val="00E75A07"/>
    <w:rsid w:val="00E853C9"/>
    <w:rsid w:val="00E95E0A"/>
    <w:rsid w:val="00EA17A1"/>
    <w:rsid w:val="00EA6FB1"/>
    <w:rsid w:val="00EB4911"/>
    <w:rsid w:val="00EC7FED"/>
    <w:rsid w:val="00EF0BBB"/>
    <w:rsid w:val="00F03A95"/>
    <w:rsid w:val="00F03C51"/>
    <w:rsid w:val="00F0650A"/>
    <w:rsid w:val="00F2134A"/>
    <w:rsid w:val="00F220D6"/>
    <w:rsid w:val="00F25FE3"/>
    <w:rsid w:val="00F274C6"/>
    <w:rsid w:val="00F36438"/>
    <w:rsid w:val="00F36693"/>
    <w:rsid w:val="00F36718"/>
    <w:rsid w:val="00F456AE"/>
    <w:rsid w:val="00F51AA2"/>
    <w:rsid w:val="00F70946"/>
    <w:rsid w:val="00F75399"/>
    <w:rsid w:val="00F76878"/>
    <w:rsid w:val="00F86043"/>
    <w:rsid w:val="00F875E8"/>
    <w:rsid w:val="00F90197"/>
    <w:rsid w:val="00FA5B2A"/>
    <w:rsid w:val="00FA60CE"/>
    <w:rsid w:val="00FA746B"/>
    <w:rsid w:val="00FA7F22"/>
    <w:rsid w:val="00FC0BAD"/>
    <w:rsid w:val="00FD25B6"/>
    <w:rsid w:val="00FE34B7"/>
    <w:rsid w:val="00FF5CFB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709B1"/>
  <w15:docId w15:val="{92C85E19-ACDD-4695-B1E1-01C4B20A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EB491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aliases w:val="Heading"/>
    <w:basedOn w:val="Normal"/>
    <w:next w:val="Body"/>
    <w:link w:val="Heading1Char"/>
    <w:qFormat/>
    <w:rsid w:val="00EB4911"/>
    <w:pPr>
      <w:keepNext/>
      <w:spacing w:line="240" w:lineRule="exact"/>
      <w:outlineLvl w:val="0"/>
    </w:pPr>
    <w:rPr>
      <w:rFonts w:ascii="Futura LT Heavy" w:hAnsi="Futura LT Heavy"/>
      <w:color w:val="B21E28"/>
      <w:sz w:val="22"/>
    </w:rPr>
  </w:style>
  <w:style w:type="paragraph" w:styleId="Heading8">
    <w:name w:val="heading 8"/>
    <w:basedOn w:val="Normal"/>
    <w:next w:val="Normal"/>
    <w:link w:val="Heading8Char"/>
    <w:qFormat/>
    <w:rsid w:val="00EB4911"/>
    <w:pPr>
      <w:keepNext/>
      <w:jc w:val="center"/>
      <w:outlineLvl w:val="7"/>
    </w:pPr>
    <w:rPr>
      <w:b/>
      <w:bCs/>
      <w:spacing w:val="-5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B4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58FE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ddress">
    <w:name w:val="Address"/>
    <w:rsid w:val="005E4D4F"/>
    <w:pPr>
      <w:jc w:val="center"/>
    </w:pPr>
    <w:rPr>
      <w:rFonts w:ascii="Arial" w:eastAsia="Times New Roman" w:hAnsi="Arial"/>
      <w:bCs/>
      <w:spacing w:val="-5"/>
      <w:sz w:val="42"/>
      <w:szCs w:val="50"/>
    </w:rPr>
  </w:style>
  <w:style w:type="paragraph" w:customStyle="1" w:styleId="BranchAdd">
    <w:name w:val="BranchAdd"/>
    <w:basedOn w:val="Normal"/>
    <w:rsid w:val="00940C16"/>
    <w:pPr>
      <w:jc w:val="center"/>
    </w:pPr>
    <w:rPr>
      <w:sz w:val="20"/>
    </w:rPr>
  </w:style>
  <w:style w:type="paragraph" w:customStyle="1" w:styleId="headerF12">
    <w:name w:val="header F12"/>
    <w:rsid w:val="008D2C77"/>
    <w:rPr>
      <w:rFonts w:ascii="Arial" w:eastAsia="Times New Roman" w:hAnsi="Arial"/>
      <w:b/>
      <w:bCs/>
      <w:color w:val="C22B2C"/>
    </w:rPr>
  </w:style>
  <w:style w:type="paragraph" w:customStyle="1" w:styleId="Body">
    <w:name w:val="Body"/>
    <w:basedOn w:val="Normal"/>
    <w:rsid w:val="00EB4911"/>
    <w:pPr>
      <w:spacing w:line="240" w:lineRule="exact"/>
      <w:jc w:val="both"/>
    </w:pPr>
    <w:rPr>
      <w:rFonts w:ascii="Futura LT Light" w:hAnsi="Futura LT Light"/>
      <w:color w:val="58595A"/>
      <w:sz w:val="22"/>
    </w:rPr>
  </w:style>
  <w:style w:type="paragraph" w:styleId="BodyText">
    <w:name w:val="Body Text"/>
    <w:basedOn w:val="Normal"/>
    <w:link w:val="BodyTextChar"/>
    <w:rsid w:val="00EB4911"/>
    <w:pPr>
      <w:spacing w:after="120"/>
    </w:pPr>
  </w:style>
  <w:style w:type="character" w:customStyle="1" w:styleId="BodyTextChar">
    <w:name w:val="Body Text Char"/>
    <w:link w:val="BodyText"/>
    <w:rsid w:val="00EB4911"/>
    <w:rPr>
      <w:rFonts w:ascii="Times New Roman" w:eastAsia="Times New Roman" w:hAnsi="Times New Roman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EB4911"/>
    <w:pPr>
      <w:spacing w:after="120" w:line="480" w:lineRule="auto"/>
    </w:pPr>
  </w:style>
  <w:style w:type="character" w:customStyle="1" w:styleId="BodyText2Char">
    <w:name w:val="Body Text 2 Char"/>
    <w:link w:val="BodyText2"/>
    <w:rsid w:val="00EB491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DescriptionF11">
    <w:name w:val="DescriptionF11"/>
    <w:rsid w:val="00EB4911"/>
    <w:pPr>
      <w:jc w:val="both"/>
    </w:pPr>
    <w:rPr>
      <w:rFonts w:ascii="Arial" w:eastAsia="Times New Roman" w:hAnsi="Arial" w:cs="Arial"/>
      <w:color w:val="000000"/>
      <w:sz w:val="24"/>
    </w:rPr>
  </w:style>
  <w:style w:type="character" w:styleId="Emphasis">
    <w:name w:val="Emphasis"/>
    <w:aliases w:val="Body text"/>
    <w:qFormat/>
    <w:rsid w:val="00EB4911"/>
    <w:rPr>
      <w:rFonts w:ascii="Futura LT Light" w:hAnsi="Futura LT Light"/>
      <w:color w:val="58595A"/>
      <w:sz w:val="22"/>
      <w:szCs w:val="22"/>
    </w:rPr>
  </w:style>
  <w:style w:type="paragraph" w:styleId="Footer">
    <w:name w:val="footer"/>
    <w:basedOn w:val="Normal"/>
    <w:link w:val="FooterChar"/>
    <w:rsid w:val="00EB491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EB4911"/>
    <w:rPr>
      <w:rFonts w:ascii="Times New Roman" w:eastAsia="Times New Roman" w:hAnsi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EB491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EB491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HeaderF120">
    <w:name w:val="HeaderF12"/>
    <w:rsid w:val="00EB4911"/>
    <w:pPr>
      <w:spacing w:after="40"/>
    </w:pPr>
    <w:rPr>
      <w:rFonts w:ascii="Arial" w:eastAsia="Times New Roman" w:hAnsi="Arial" w:cs="Arial"/>
      <w:b/>
      <w:color w:val="000000"/>
      <w:sz w:val="24"/>
      <w:szCs w:val="24"/>
    </w:rPr>
  </w:style>
  <w:style w:type="character" w:customStyle="1" w:styleId="Heading1Char">
    <w:name w:val="Heading 1 Char"/>
    <w:aliases w:val="Heading Char"/>
    <w:link w:val="Heading1"/>
    <w:rsid w:val="00EB4911"/>
    <w:rPr>
      <w:rFonts w:ascii="Futura LT Heavy" w:eastAsia="Times New Roman" w:hAnsi="Futura LT Heavy"/>
      <w:color w:val="B21E28"/>
      <w:sz w:val="22"/>
      <w:szCs w:val="22"/>
      <w:lang w:eastAsia="en-US"/>
    </w:rPr>
  </w:style>
  <w:style w:type="character" w:customStyle="1" w:styleId="Heading8Char">
    <w:name w:val="Heading 8 Char"/>
    <w:link w:val="Heading8"/>
    <w:rsid w:val="00EB4911"/>
    <w:rPr>
      <w:rFonts w:ascii="Times New Roman" w:eastAsia="Times New Roman" w:hAnsi="Times New Roman"/>
      <w:b/>
      <w:bCs/>
      <w:spacing w:val="-5"/>
      <w:sz w:val="40"/>
      <w:lang w:eastAsia="en-US"/>
    </w:rPr>
  </w:style>
  <w:style w:type="paragraph" w:styleId="ListParagraph">
    <w:name w:val="List Paragraph"/>
    <w:basedOn w:val="Normal"/>
    <w:qFormat/>
    <w:rsid w:val="00EB4911"/>
    <w:pPr>
      <w:ind w:left="720"/>
      <w:contextualSpacing/>
    </w:pPr>
  </w:style>
  <w:style w:type="paragraph" w:styleId="NoSpacing">
    <w:name w:val="No Spacing"/>
    <w:qFormat/>
    <w:rsid w:val="00EB491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r.Jenkin\AppData\Local\Microsoft\Windows\INetCache\Content.Outlook\Z2X3OC4U\Window%20card%20template%20(A4%20portrait)%20M158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a11965-70d2-4251-a186-3ea0183dc0f6" xsi:nil="true"/>
    <lcf76f155ced4ddcb4097134ff3c332f xmlns="c38711a1-74da-479f-b7ea-fc259e82815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58397641C2749A411B8F5ACC27857" ma:contentTypeVersion="19" ma:contentTypeDescription="Create a new document." ma:contentTypeScope="" ma:versionID="32d371bba30861e63d1cdbd393655a0a">
  <xsd:schema xmlns:xsd="http://www.w3.org/2001/XMLSchema" xmlns:xs="http://www.w3.org/2001/XMLSchema" xmlns:p="http://schemas.microsoft.com/office/2006/metadata/properties" xmlns:ns2="c38711a1-74da-479f-b7ea-fc259e82815a" xmlns:ns3="39a11965-70d2-4251-a186-3ea0183dc0f6" targetNamespace="http://schemas.microsoft.com/office/2006/metadata/properties" ma:root="true" ma:fieldsID="3cc137e83445fd4d70435f7395135dda" ns2:_="" ns3:_="">
    <xsd:import namespace="c38711a1-74da-479f-b7ea-fc259e82815a"/>
    <xsd:import namespace="39a11965-70d2-4251-a186-3ea0183dc0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711a1-74da-479f-b7ea-fc259e828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f12535e-0792-4d03-b1a2-efc0cfca14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11965-70d2-4251-a186-3ea0183dc0f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f28c00-b1f2-4d6c-9d5f-0f4e1ebc3858}" ma:internalName="TaxCatchAll" ma:showField="CatchAllData" ma:web="39a11965-70d2-4251-a186-3ea0183dc0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310AAD-C06A-4CC9-A8B8-7826AC96A92D}">
  <ds:schemaRefs>
    <ds:schemaRef ds:uri="http://schemas.microsoft.com/office/2006/metadata/properties"/>
    <ds:schemaRef ds:uri="http://schemas.microsoft.com/office/infopath/2007/PartnerControls"/>
    <ds:schemaRef ds:uri="39a11965-70d2-4251-a186-3ea0183dc0f6"/>
    <ds:schemaRef ds:uri="c38711a1-74da-479f-b7ea-fc259e82815a"/>
  </ds:schemaRefs>
</ds:datastoreItem>
</file>

<file path=customXml/itemProps2.xml><?xml version="1.0" encoding="utf-8"?>
<ds:datastoreItem xmlns:ds="http://schemas.openxmlformats.org/officeDocument/2006/customXml" ds:itemID="{6A5D4475-5B84-4E4A-9F7A-A8BDB3742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711a1-74da-479f-b7ea-fc259e82815a"/>
    <ds:schemaRef ds:uri="39a11965-70d2-4251-a186-3ea0183dc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5D907E-75EB-4AB1-B2BC-4164B42A6A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Window card template (A4 portrait) M1587.dotx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Jenkin</dc:creator>
  <cp:keywords/>
  <dc:description/>
  <cp:lastModifiedBy>Sarah Coleman</cp:lastModifiedBy>
  <cp:revision>22</cp:revision>
  <cp:lastPrinted>2026-02-26T10:17:00Z</cp:lastPrinted>
  <dcterms:created xsi:type="dcterms:W3CDTF">2026-01-02T11:14:00Z</dcterms:created>
  <dcterms:modified xsi:type="dcterms:W3CDTF">2026-02-26T10:17:00Z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Wilson</vt:lpwstr>
  </property>
  <property fmtid="{D5CDD505-2E9C-101B-9397-08002B2CF9AE}" pid="3" name="Order">
    <vt:lpwstr>29572000.0000000</vt:lpwstr>
  </property>
  <property fmtid="{D5CDD505-2E9C-101B-9397-08002B2CF9AE}" pid="4" name="display_urn:schemas-microsoft-com:office:office#Author">
    <vt:lpwstr>Rebecca Wilson</vt:lpwstr>
  </property>
  <property fmtid="{D5CDD505-2E9C-101B-9397-08002B2CF9AE}" pid="5" name="ContentTypeId">
    <vt:lpwstr>0x01010096C58397641C2749A411B8F5ACC27857</vt:lpwstr>
  </property>
  <property fmtid="{D5CDD505-2E9C-101B-9397-08002B2CF9AE}" pid="6" name="MediaServiceImageTags">
    <vt:lpwstr/>
  </property>
</Properties>
</file>