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ink/ink1.xml" ContentType="application/inkml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12E597" w14:textId="01ED1A00" w:rsidR="007D5185" w:rsidRDefault="00811912" w:rsidP="00425F4C">
      <w:pPr>
        <w:sectPr w:rsidR="007D5185" w:rsidSect="00550843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6839" w:h="11907" w:orient="landscape" w:code="9"/>
          <w:pgMar w:top="0" w:right="0" w:bottom="0" w:left="0" w:header="720" w:footer="720" w:gutter="0"/>
          <w:cols w:space="720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1212E59B" wp14:editId="79DBDA7C">
                <wp:simplePos x="0" y="0"/>
                <wp:positionH relativeFrom="page">
                  <wp:posOffset>542925</wp:posOffset>
                </wp:positionH>
                <wp:positionV relativeFrom="page">
                  <wp:posOffset>6915150</wp:posOffset>
                </wp:positionV>
                <wp:extent cx="4019550" cy="523875"/>
                <wp:effectExtent l="0" t="0" r="0" b="9525"/>
                <wp:wrapNone/>
                <wp:docPr id="3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9550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12E5E4" w14:textId="4EB19CC3" w:rsidR="00CA0B7A" w:rsidRPr="006E23DD" w:rsidRDefault="005F7D4B" w:rsidP="00CA0B7A">
                            <w:pPr>
                              <w:spacing w:line="400" w:lineRule="exact"/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36"/>
                                <w:szCs w:val="36"/>
                              </w:rPr>
                              <w:t xml:space="preserve">Chestnut Barn, </w:t>
                            </w:r>
                            <w:r w:rsidR="00E86FEF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36"/>
                                <w:szCs w:val="36"/>
                              </w:rPr>
                              <w:t>2</w:t>
                            </w:r>
                            <w:r w:rsidR="008839F4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36"/>
                                <w:szCs w:val="36"/>
                              </w:rPr>
                              <w:t>5</w:t>
                            </w:r>
                            <w:r w:rsidR="00E86FEF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36"/>
                                <w:szCs w:val="36"/>
                              </w:rPr>
                              <w:t>a Church Street, Semington, Trowbridge, Wilts</w:t>
                            </w:r>
                            <w:r w:rsidR="00CD4B58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36"/>
                                <w:szCs w:val="36"/>
                              </w:rPr>
                              <w:t>, BA14</w:t>
                            </w:r>
                            <w:r w:rsidR="000A58F0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36"/>
                                <w:szCs w:val="36"/>
                              </w:rPr>
                              <w:t xml:space="preserve"> 6JS</w:t>
                            </w:r>
                            <w:r w:rsidR="00F81A44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0A58F0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36"/>
                                <w:szCs w:val="36"/>
                              </w:rPr>
                              <w:t>bBBA12</w:t>
                            </w:r>
                            <w:r w:rsidR="00B14C20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36"/>
                                <w:szCs w:val="36"/>
                              </w:rPr>
                              <w:t xml:space="preserve">Warminster, </w:t>
                            </w:r>
                            <w:r w:rsidR="003B7755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36"/>
                                <w:szCs w:val="36"/>
                              </w:rPr>
                              <w:t xml:space="preserve">Wiltshire, </w:t>
                            </w:r>
                            <w:r w:rsidR="003B7755" w:rsidRPr="006E23DD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36"/>
                                <w:szCs w:val="36"/>
                              </w:rPr>
                              <w:t>BA</w:t>
                            </w:r>
                            <w:r w:rsidR="00B070D4" w:rsidRPr="006E23DD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36"/>
                                <w:szCs w:val="36"/>
                              </w:rPr>
                              <w:t>12</w:t>
                            </w:r>
                            <w:r w:rsidR="001A6127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A36A36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36"/>
                                <w:szCs w:val="36"/>
                              </w:rPr>
                              <w:t>8AH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212E59B" id="_x0000_t202" coordsize="21600,21600" o:spt="202" path="m,l,21600r21600,l21600,xe">
                <v:stroke joinstyle="miter"/>
                <v:path gradientshapeok="t" o:connecttype="rect"/>
              </v:shapetype>
              <v:shape id="Text Box 34" o:spid="_x0000_s1026" type="#_x0000_t202" style="position:absolute;margin-left:42.75pt;margin-top:544.5pt;width:316.5pt;height:41.25pt;z-index:2516582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" filled="f" stroked="f">
                <v:textbox inset="0,0,0,0">
                  <w:txbxContent>
                    <w:p w14:paraId="1212E5E4" w14:textId="4EB19CC3" w:rsidR="00CA0B7A" w:rsidRPr="006E23DD" w:rsidRDefault="005F7D4B" w:rsidP="00CA0B7A">
                      <w:pPr>
                        <w:spacing w:line="400" w:lineRule="exact"/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</w:pPr>
                      <w:r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  <w:t xml:space="preserve">Chestnut Barn, </w:t>
                      </w:r>
                      <w:r w:rsidR="00E86FEF"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  <w:t>2</w:t>
                      </w:r>
                      <w:r w:rsidR="008839F4"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  <w:t>5</w:t>
                      </w:r>
                      <w:r w:rsidR="00E86FEF"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  <w:t xml:space="preserve">a Church Street, </w:t>
                      </w:r>
                      <w:proofErr w:type="spellStart"/>
                      <w:r w:rsidR="00E86FEF"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  <w:t>Semington</w:t>
                      </w:r>
                      <w:proofErr w:type="spellEnd"/>
                      <w:r w:rsidR="00E86FEF"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  <w:t>, Trowbridge, Wilts</w:t>
                      </w:r>
                      <w:r w:rsidR="00CD4B58"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  <w:t>, BA14</w:t>
                      </w:r>
                      <w:r w:rsidR="000A58F0"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  <w:t xml:space="preserve"> 6JS</w:t>
                      </w:r>
                      <w:r w:rsidR="00F81A44"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  <w:t xml:space="preserve"> </w:t>
                      </w:r>
                      <w:r w:rsidR="000A58F0"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  <w:t>bBBA12</w:t>
                      </w:r>
                      <w:r w:rsidR="00B14C20"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  <w:t xml:space="preserve">Warminster, </w:t>
                      </w:r>
                      <w:r w:rsidR="003B7755"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  <w:t xml:space="preserve">Wiltshire, </w:t>
                      </w:r>
                      <w:r w:rsidR="003B7755" w:rsidRPr="006E23DD"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  <w:t>BA</w:t>
                      </w:r>
                      <w:r w:rsidR="00B070D4" w:rsidRPr="006E23DD"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  <w:t>12</w:t>
                      </w:r>
                      <w:r w:rsidR="001A6127"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  <w:t xml:space="preserve"> </w:t>
                      </w:r>
                      <w:r w:rsidR="00A36A36">
                        <w:rPr>
                          <w:rFonts w:ascii="Futura Light" w:hAnsi="Futura Light" w:cs="Arial"/>
                          <w:bCs/>
                          <w:color w:val="58595A"/>
                          <w:sz w:val="36"/>
                          <w:szCs w:val="36"/>
                        </w:rPr>
                        <w:t>8AH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E7BE4"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1212E599" wp14:editId="6D9FB48D">
                <wp:simplePos x="0" y="0"/>
                <wp:positionH relativeFrom="page">
                  <wp:posOffset>4619625</wp:posOffset>
                </wp:positionH>
                <wp:positionV relativeFrom="page">
                  <wp:posOffset>6905625</wp:posOffset>
                </wp:positionV>
                <wp:extent cx="4088765" cy="360045"/>
                <wp:effectExtent l="0" t="0" r="6985" b="1905"/>
                <wp:wrapNone/>
                <wp:docPr id="35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8765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12E5E3" w14:textId="0C6B657F" w:rsidR="009854A7" w:rsidRPr="009475A0" w:rsidRDefault="00A3508B" w:rsidP="00C214C4">
                            <w:pPr>
                              <w:rPr>
                                <w:rFonts w:ascii="Futura Light" w:hAnsi="Futura Light"/>
                                <w:color w:val="B21E28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Futura Light" w:hAnsi="Futura Light" w:cs="Arial"/>
                                <w:color w:val="B21E28"/>
                                <w:sz w:val="36"/>
                                <w:szCs w:val="36"/>
                              </w:rPr>
                              <w:t>Guide Price - £</w:t>
                            </w:r>
                            <w:r w:rsidR="00A36A36">
                              <w:rPr>
                                <w:rFonts w:ascii="Futura Light" w:hAnsi="Futura Light" w:cs="Arial"/>
                                <w:color w:val="B21E28"/>
                                <w:sz w:val="36"/>
                                <w:szCs w:val="36"/>
                              </w:rPr>
                              <w:t>6</w:t>
                            </w:r>
                            <w:r w:rsidR="008E2691">
                              <w:rPr>
                                <w:rFonts w:ascii="Futura Light" w:hAnsi="Futura Light" w:cs="Arial"/>
                                <w:color w:val="B21E28"/>
                                <w:sz w:val="36"/>
                                <w:szCs w:val="36"/>
                              </w:rPr>
                              <w:t>45</w:t>
                            </w:r>
                            <w:r w:rsidR="000A58F0">
                              <w:rPr>
                                <w:rFonts w:ascii="Futura Light" w:hAnsi="Futura Light" w:cs="Arial"/>
                                <w:color w:val="B21E28"/>
                                <w:sz w:val="36"/>
                                <w:szCs w:val="36"/>
                              </w:rPr>
                              <w:t>,000</w:t>
                            </w:r>
                            <w:r w:rsidR="00CD4B58">
                              <w:rPr>
                                <w:rFonts w:ascii="Futura Light" w:hAnsi="Futura Light" w:cs="Arial"/>
                                <w:color w:val="B21E28"/>
                                <w:sz w:val="36"/>
                                <w:szCs w:val="36"/>
                              </w:rPr>
                              <w:t xml:space="preserve"> Freehold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212E599"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7" type="#_x0000_t202" style="position:absolute;margin-left:363.75pt;margin-top:543.75pt;width:321.95pt;height:28.35pt;z-index:2516582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" filled="f" stroked="f">
                <v:textbox inset="0,0,0,0">
                  <w:txbxContent>
                    <w:p w14:paraId="1212E5E3" w14:textId="0C6B657F" w:rsidR="009854A7" w:rsidRPr="009475A0" w:rsidRDefault="00A3508B" w:rsidP="00C214C4">
                      <w:pPr>
                        <w:rPr>
                          <w:rFonts w:ascii="Futura Light" w:hAnsi="Futura Light"/>
                          <w:color w:val="B21E28"/>
                          <w:sz w:val="36"/>
                          <w:szCs w:val="36"/>
                        </w:rPr>
                      </w:pPr>
                      <w:r>
                        <w:rPr>
                          <w:rFonts w:ascii="Futura Light" w:hAnsi="Futura Light" w:cs="Arial"/>
                          <w:color w:val="B21E28"/>
                          <w:sz w:val="36"/>
                          <w:szCs w:val="36"/>
                        </w:rPr>
                        <w:t>Guide Price - £</w:t>
                      </w:r>
                      <w:r w:rsidR="00A36A36">
                        <w:rPr>
                          <w:rFonts w:ascii="Futura Light" w:hAnsi="Futura Light" w:cs="Arial"/>
                          <w:color w:val="B21E28"/>
                          <w:sz w:val="36"/>
                          <w:szCs w:val="36"/>
                        </w:rPr>
                        <w:t>6</w:t>
                      </w:r>
                      <w:r w:rsidR="008E2691">
                        <w:rPr>
                          <w:rFonts w:ascii="Futura Light" w:hAnsi="Futura Light" w:cs="Arial"/>
                          <w:color w:val="B21E28"/>
                          <w:sz w:val="36"/>
                          <w:szCs w:val="36"/>
                        </w:rPr>
                        <w:t>45</w:t>
                      </w:r>
                      <w:r w:rsidR="000A58F0">
                        <w:rPr>
                          <w:rFonts w:ascii="Futura Light" w:hAnsi="Futura Light" w:cs="Arial"/>
                          <w:color w:val="B21E28"/>
                          <w:sz w:val="36"/>
                          <w:szCs w:val="36"/>
                        </w:rPr>
                        <w:t>,000</w:t>
                      </w:r>
                      <w:r w:rsidR="00CD4B58">
                        <w:rPr>
                          <w:rFonts w:ascii="Futura Light" w:hAnsi="Futura Light" w:cs="Arial"/>
                          <w:color w:val="B21E28"/>
                          <w:sz w:val="36"/>
                          <w:szCs w:val="36"/>
                        </w:rPr>
                        <w:t xml:space="preserve"> Freehold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80B8A">
        <w:rPr>
          <w:noProof/>
        </w:rPr>
        <mc:AlternateContent>
          <mc:Choice Requires="wpi">
            <w:drawing>
              <wp:anchor distT="0" distB="0" distL="114300" distR="114300" simplePos="0" relativeHeight="251658270" behindDoc="0" locked="0" layoutInCell="1" allowOverlap="1" wp14:anchorId="675EBF35" wp14:editId="66A81A41">
                <wp:simplePos x="0" y="0"/>
                <wp:positionH relativeFrom="column">
                  <wp:posOffset>991710</wp:posOffset>
                </wp:positionH>
                <wp:positionV relativeFrom="paragraph">
                  <wp:posOffset>6435855</wp:posOffset>
                </wp:positionV>
                <wp:extent cx="360" cy="360"/>
                <wp:effectExtent l="38100" t="19050" r="57150" b="57150"/>
                <wp:wrapNone/>
                <wp:docPr id="53" name="Ink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pict>
              <v:shapetype w14:anchorId="113F4EE1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53" o:spid="_x0000_s1026" type="#_x0000_t75" style="position:absolute;margin-left:77.4pt;margin-top:506.05pt;width:1.45pt;height:1.45pt;z-index:25165827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">
                <v:imagedata r:id="rId24" o:title=""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1212E59D" wp14:editId="1212E59E">
                <wp:simplePos x="0" y="0"/>
                <wp:positionH relativeFrom="page">
                  <wp:posOffset>8712835</wp:posOffset>
                </wp:positionH>
                <wp:positionV relativeFrom="page">
                  <wp:posOffset>5832475</wp:posOffset>
                </wp:positionV>
                <wp:extent cx="1727835" cy="1727835"/>
                <wp:effectExtent l="0" t="3175" r="0" b="2540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7835" cy="1727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12E5E5" w14:textId="77777777" w:rsidR="0038217F" w:rsidRDefault="0038217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9D" id="Text Box 33" o:spid="_x0000_s1028" type="#_x0000_t202" style="position:absolute;margin-left:686.05pt;margin-top:459.25pt;width:136.05pt;height:136.05pt;z-index:2516582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" stroked="f">
                <v:textbox>
                  <w:txbxContent>
                    <w:p w14:paraId="1212E5E5" w14:textId="77777777" w:rsidR="0038217F" w:rsidRDefault="0038217F"/>
                  </w:txbxContent>
                </v:textbox>
                <w10:wrap anchorx="page" anchory="page"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1212E59F" wp14:editId="1212E5A0">
                <wp:simplePos x="0" y="0"/>
                <wp:positionH relativeFrom="page">
                  <wp:posOffset>9001125</wp:posOffset>
                </wp:positionH>
                <wp:positionV relativeFrom="page">
                  <wp:posOffset>6084570</wp:posOffset>
                </wp:positionV>
                <wp:extent cx="1151890" cy="1151890"/>
                <wp:effectExtent l="0" t="0" r="635" b="2540"/>
                <wp:wrapNone/>
                <wp:docPr id="32" name="Text Box 32" descr="C&amp;T logo 70mm (RGB)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890" cy="1151890"/>
                        </a:xfrm>
                        <a:prstGeom prst="rect">
                          <a:avLst/>
                        </a:prstGeom>
                        <a:blipFill dpi="0" rotWithShape="1">
                          <a:blip r:embed="rId25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12E5E6" w14:textId="77777777" w:rsidR="00DF2F61" w:rsidRDefault="00DF2F61" w:rsidP="00DF2F6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9F" id="Text Box 32" o:spid="_x0000_s1029" type="#_x0000_t202" alt="C&amp;T logo 70mm (RGB)" style="position:absolute;margin-left:708.75pt;margin-top:479.1pt;width:90.7pt;height:90.7pt;z-index:2516582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06/8on/kK/8A&#10;k57v5fl/l6T/AOif83P+fOv/0aZa/wD4HVn/AFF1H/W5/eMLfE329fSLD/ZRf6Uf4OonuvTn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06/8on/kK/8Ak57v5fl/l6T/AOif83P+fOv/0qZa&#10;/wD4HVn/AFF1H/W5/eMLfE329fSLD/ZRf6Uf4OonuvTn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06/8on/kK/8Ak57v5fl/l6T/AOif83P+fOv/06Za/wD4HVn/AFF1H/W5/eMLfE329fSL&#10;D/ZRf6Uf4OonuvTn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06/8on/kK/8Ak57v5fl/&#10;l6T/AOif83P+fOv/1KZa/wD4HVn/AFF1H/W5/eMLfE329fSLD/ZRf6Uf4OonuvTn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06/8on/kK/8Ak57v5fl/l6T/AOif83P+fOv/1aZa/wD4HVn/&#10;AFF1H/W5/eMLfE329fSLD/ZRf6Uf4OonuvTn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06/8on/kK/8Ak57v5fl/l6T/AOif83P+fOv/1qZa/wD4HVn/AFF1H/W5/eMLfE329fSLD/ZRf6Uf&#10;4OonuvTn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06/8on/kK/8Ak57v5fl/l6T/AOif&#10;83P+fOv/16Za/wD4HVn/AFF1H/W5/eMLfE329fSLD/ZRf6Uf4OonuvTn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06/8on/kK/8Ak57v5fl/l6T/AOif83P+fOv/0KZa/wD4HVn/AFF1H/W5&#10;/eMLfE329fSLD/ZRf6Uf4OonuvTn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06/8on/k&#10;K/8Ak57v5fl/l6T/AOif83P+fOv/0aZa/wD4HVn/AFF1H/W5/eMLfE329fSLD/ZRf6Uf4OonuvTn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06/8on/kK/8Ak57v5fl/l6T/AOif83P+fOv/&#10;0qZa/wD4HVn/AFF1H/W5/eMLfE329fSLD/ZRf6Uf4Oonuv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06/8on/kK/8Ak57v5fl/l6T/AOif83P+fOv/06Za/wD4HVn/AFF1H/W5/eMLfE32&#10;9fSLD/ZRf6Uf4OonuvTn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06/8on/kK/8Ak57v&#10;5fl/l6T/AOif83P+fOv/1KZa/wD4HVn/AFF1H/W5/eMLfE329fSLD/ZRf6Uf4OonuvTn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06/8on/kK/8Ak57v5fl/l6T/AOif83P+fOv/1aZa/wD4&#10;HVn/AFF1H/W5/eMLfE329fSLD/ZRf6Uf4OonuvTn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06/8on/kK/8Ak57v5fl/l6T/AOif83P+fOv/1qZa/wD4HVn/AFF1H/W5/eMLfE329fSLD/ZR&#10;f6Uf4OonuvTn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06/8on/kK/8Ak57v5fl/l6T/&#10;AOif83P+fOv/16Za/wD4HVn/AFF1H/W5/eMLfE329fSLD/ZRf6Uf4OonuvTn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06/8on/kK/8Ak57v5fl/l6T/AOif83P+fOv/0KZa/wD4HVn/AFF1&#10;H/W5/eMLfE329fSLD/ZRf6Uf4Oonuv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6/8&#10;on/kK/8Ak57v5fl/l6T/AOif83P+fOv/0aZa/wD4HVn/AFF1H/W5/eMLfE329fSLD/ZRf6Uf4Oon&#10;uvTn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06/8on/kK/8Ak57v5fl/l6T/AOif83P+&#10;fOv/0qZa/wD4HVn/AFF1H/W5/eMLfE329fSLD/ZRf6Uf4Oonuv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06/8on/kK/8Ak57v5fl/l6T/AOif83P+fOv/06Za/wD4HVn/AFF1H/W5/eML&#10;fE329fSLD/ZRf6Uf4OonuvTn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06/8on/kK/8A&#10;k57v5fl/l6T/AOif83P+fOv/1KZa/wD4HVn/AFF1H/W5/eMLfE329fSLD/ZRf6Uf4OonuvTn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06/8on/kK/8Ak57v5fl/l6T/AOif83P+fOv/1aZa&#10;/wD4HVn/AFF1H/W5/eMLfE329fSLD/ZRf6Uf4OonuvTn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06/8on/kK/8Ak57v5fl/l6T/AOif83P+fOv/1qZa/wD4HVn/AFF1H/W5/eMLfE329fSL&#10;D/ZRf6Uf4OonuvTn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06/8on/kK/8Ak57v5fl/&#10;l6T/AOif83P+fOv/16Za/wD4HVn/AFF1H/W5/eMLfE329fSLD/ZRf6Uf4OonuvTn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06/8on/kK/8Ak57v5fl/l6T/AOif83P+fOv/0KZa/wD4HVn/&#10;AFF1H/W5/eMLfE329fSLD/ZRf6Uf4OonuvTn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06/8on/kK/8Ak57v5fl/l6T/AOif83P+fOv/0aZa/wD4HVn/AFF1H/W5/eMLfE329fSLD/ZRf6Uf&#10;4OonuvTn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Ov/KJ/5Cv/AJOe7+X5f5ek/wDon/Nz/nzr/9KmWv8A+B1Z&#10;/wBRdR/1uf3jC3xN9vX0iw/2UX+lH+DqJ7r05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Ov/KJ/5Cv/AJOe7+X5f5ek/wDon/Nz/nzr/9OmWv8A+B1Z/wBRdR/1uf3jC3xN9vX0iw/2UX+l&#10;H+DqJ7r05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Ov/KJ/5Cv/AJOe7+X5f5ek/wDo&#10;n/Nz/nzr/9SmWv8A+B1Z/wBRdR/1uf3jC3xN9vX0iw/2UX+lH+DqJ7r05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Ov/KJ/5Cv/AJOe7+X5f5ek/wDon/Nz/nzr&#10;/9CmWv8A+B1Z/wBRdR/1uf3jC3xN9vX0iw/2UX+lH+DqJ7r05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Ov/KJ/5Cv/AJOe7+X5f5ek/wDon/Nz/nzr/9GmWv8A+B1Z/wBRdR/1uf3jC3xN&#10;9vX0iw/2UX+lH+DqJ7r05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Ov/KJ/5Cv/AJOe&#10;7+X5f5ek/wDon/Nz/nzr/9KmWv8A+B1Z/wBRdR/1uf3jC3xN9vX0iw/2UX+lH+DqJ7r05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Tr/yif+Qr/wCTnu/l+X+XpP8A&#10;6J/zc/586//Uplr/APgdWf8AUXUf9bn94wt8Tfb19IsP9lF/pR/g6ie69O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Tr/yif+Qr/wCTnu/l+X+XpP8A6J/zc/586//Vplr/APgdWf8AUXUf&#10;9bn94wt8Tfb19IsP9lF/pR/g6ie69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Tr/yi&#10;f+Qr/wCTnu/l+X+XpP8A6J/zc/586//Wplr/APgdWf8AUXUf9bn94wt8Tfb19IsP9lF/pR/g6ie6&#10;9O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Tr/yif+Qr/wCTnu/l+X+XpP8A6J/zc/58&#10;6//Xplr/APgdWf8AUXUf9bn94wt8Tfb19IsP9lF/pR/g6ie69O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Tr/yif+Qr/wCTnu/l+X+XpP8A6J/zc/586//Qplr/APgdWf8AUXUf9bn94wt8&#10;Tfb19IsP9lF/pR/g6ie69O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Tr/yif+Qr/wCT&#10;nu/l+X+XpP8A6J/zc/586//Rplr/APgdWf8AUXUf9bn94wt8Tfb19IsP9lF/pR/g6ie69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Tr/yif+Qr/wCTnu/l+X+XpP8A6J/zc/586//Splr/&#10;APgdWf8AUXUf9bn94wt8Tfb19IsP9lF/pR/g6ie69O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Tr/yif+Qr/wCTnu/l+X+XpP8A6J/zc/586//Tplr/APgdWf8AUXUf9bn94wt8Tfb19IsP&#10;9lF/pR/g6ie69O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Tr/yif+Qr/wCTnu/l+X+X&#10;pP8A6J/zc/586//Uplr/APgdWf8AUXUf9bn94wt8Tfb19IsP9lF/pR/g6ie69O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Tr/yif+Qr/wCTnu/l+X+XpP8A6J/zc/586//Vplr/APgdWf8A&#10;UXUf9bn94wt8Tfb19IsP9lF/pR/g6ie69O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T&#10;r/yif+Qr/wCTnu/l+X+XpP8A6J/zc/586//Wplr/APgdWf8AUXUf9bn94wt8Tfb19IsP9lF/pR/g&#10;6ie69O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Tr/yif+Qr/wCTnu/l+X+XpP8A6J/z&#10;c/586//Xplr/APgdWf8AUXUf9bn94wt8Tfb19IsP9lF/pR/g6ie69O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Tr/yif+Qr/wCTnu/l+X+XpP8A6J/zc/586//Qplr/APgdWf8AUXUf9bn9&#10;4wt8Tfb19IsP9lF/pR/g6ie69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Tr/yif+Qr&#10;/wCTnu/l+X+XpP8A6J/zc/586//Rplr/APgdWf8AUXUf9bn94wt8Tfb19IsP9lF/pR/g6ie69O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Tr/yif+Qr/wCTnu/l+X+XpP8A6J/zc/586//S&#10;plr/APgdWf8AUXUf9bn94wt8Tfb19IsP9lF/pR/g6ie69O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Tr/yif+Qr/wCTnu/l+X+XpP8A6J/zc/586//Tplr/APgdWf8AUXUf9bn94wt8Tfb1&#10;9IsP9lF/pR/g6ie69O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Tr/yif+Qr/wCTnu/l&#10;+X+XpP8A6J/zc/586//Uplr/APgdWf8AUXUf9bn94wt8Tfb19IsP9lF/pR/g6ie69O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Tr/yif+Qr/wCTnu/l+X+XpP8A6J/zc/586//Vplr/APgd&#10;Wf8AUXUf9bn94wt8Tfb19IsP9lF/pR/g6ie69O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Tr/yif+Qr/wCTnu/l+X+XpP8A6J/zc/586//Wplr/APgdWf8AUXUf9bn94wt8Tfb19IsP9lF/&#10;pR/g6ie69O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Tr/yif+Qr/wCTnu/l+X+XpP8A&#10;6J/zc/586//Xplr/APgdWf8AUXUf9bn94wt8Tfb19IsP9lF/pR/g6ie69O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Tr/yif+Qr/wCTnu/l+X+XpP8A6J/zc/586//Qplr/APgdWf8AUXUf&#10;9bn94wt8Tfb19IsP9lF/pR/g6ie69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Tr/yi&#10;f+Qr/wCTnu/l+X+XpP8A6J/zc/586//Rplr/APgdWf8AUXUf9bn94wt8Tfb19IsP9lF/pR/g6ie6&#10;9O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Tr/yif+Qr/wCTnu/l+X+XpP8A6J/zc/58&#10;6//Splr/APgdWf8AUXUf9bn94wt8Tfb19IsP9lF/pR/g6ie69O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Tr/yif+Qr/wCTnu/l+X+XpP8A6J/zc/586//Tplr/APgdWf8AUXUf9bn94wt8&#10;Tfb19IsP9lF/pR/g6ie69O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Tr/yif+Qr/wCT&#10;nu/l+X+XpP8A6J/zc/586//Uplr/APgdWf8AUXUf9bn94wt8Tfb19IsP9lF/pR/g6ie69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Tr/yif+Qr/wCTnu/l+X+XpP8A6J/zc/586//Vplr/&#10;APgdWf8AUXUf9bn94wt8Tfb19IsP9lF/pR/g6ie69O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" stroked="f">
                <v:fill r:id="rId26" o:title="C&amp;T logo 70mm (RGB)" recolor="t" rotate="t" type="frame"/>
                <v:textbox inset="0,0,0,0">
                  <w:txbxContent>
                    <w:p w14:paraId="1212E5E6" w14:textId="77777777" w:rsidR="00DF2F61" w:rsidRDefault="00DF2F61" w:rsidP="00DF2F61"/>
                  </w:txbxContent>
                </v:textbox>
                <w10:wrap anchorx="page" anchory="page"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1" layoutInCell="1" allowOverlap="1" wp14:anchorId="1212E5A1" wp14:editId="1212E5A2">
                <wp:simplePos x="0" y="0"/>
                <wp:positionH relativeFrom="page">
                  <wp:posOffset>540385</wp:posOffset>
                </wp:positionH>
                <wp:positionV relativeFrom="page">
                  <wp:posOffset>540385</wp:posOffset>
                </wp:positionV>
                <wp:extent cx="9611995" cy="6083935"/>
                <wp:effectExtent l="16510" t="16510" r="10795" b="14605"/>
                <wp:wrapNone/>
                <wp:docPr id="31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11995" cy="6083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2E5E7" w14:textId="1A64C75E" w:rsidR="00354E74" w:rsidRPr="009E774C" w:rsidRDefault="002E1D50" w:rsidP="00354E7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412A21" wp14:editId="14294E96">
                                  <wp:extent cx="9114078" cy="6023868"/>
                                  <wp:effectExtent l="0" t="0" r="0" b="0"/>
                                  <wp:docPr id="50" name="Pictur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Picture 50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14078" cy="60238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A1" id="Text Box 31" o:spid="_x0000_s1030" type="#_x0000_t202" style="position:absolute;margin-left:42.55pt;margin-top:42.55pt;width:756.85pt;height:479.0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" strokecolor="white" strokeweight="1.5pt">
                <v:textbox inset="0,0,0,0">
                  <w:txbxContent>
                    <w:p w14:paraId="1212E5E7" w14:textId="1A64C75E" w:rsidR="00354E74" w:rsidRPr="009E774C" w:rsidRDefault="002E1D50" w:rsidP="00354E7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7412A21" wp14:editId="14294E96">
                            <wp:extent cx="9114078" cy="6023868"/>
                            <wp:effectExtent l="0" t="0" r="0" b="0"/>
                            <wp:docPr id="50" name="Picture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Picture 50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14078" cy="60238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5E4D4F">
        <w:br w:type="page"/>
      </w:r>
      <w:r w:rsidR="00017F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1" behindDoc="0" locked="1" layoutInCell="1" allowOverlap="1" wp14:anchorId="1212E5A3" wp14:editId="1212E5A4">
                <wp:simplePos x="0" y="0"/>
                <wp:positionH relativeFrom="page">
                  <wp:posOffset>540385</wp:posOffset>
                </wp:positionH>
                <wp:positionV relativeFrom="page">
                  <wp:posOffset>737870</wp:posOffset>
                </wp:positionV>
                <wp:extent cx="9611995" cy="6083935"/>
                <wp:effectExtent l="16510" t="13970" r="10795" b="17145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11995" cy="6083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2E5E8" w14:textId="2718F37C" w:rsidR="000D02C6" w:rsidRPr="009E774C" w:rsidRDefault="003A1426" w:rsidP="000D02C6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60"/>
                                <w:szCs w:val="60"/>
                              </w:rPr>
                              <w:drawing>
                                <wp:inline distT="0" distB="0" distL="0" distR="0" wp14:anchorId="136ED4DC" wp14:editId="11E4557B">
                                  <wp:extent cx="8983473" cy="5937545"/>
                                  <wp:effectExtent l="0" t="0" r="8255" b="635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83473" cy="59375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A3" id="Text Box 30" o:spid="_x0000_s1031" type="#_x0000_t202" style="position:absolute;margin-left:42.55pt;margin-top:58.1pt;width:756.85pt;height:479.05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" strokecolor="white" strokeweight="1.5pt">
                <v:textbox inset="0,0,0,0">
                  <w:txbxContent>
                    <w:p w14:paraId="1212E5E8" w14:textId="2718F37C" w:rsidR="000D02C6" w:rsidRPr="009E774C" w:rsidRDefault="003A1426" w:rsidP="000D02C6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noProof/>
                          <w:sz w:val="60"/>
                          <w:szCs w:val="60"/>
                        </w:rPr>
                        <w:drawing>
                          <wp:inline distT="0" distB="0" distL="0" distR="0" wp14:anchorId="136ED4DC" wp14:editId="11E4557B">
                            <wp:extent cx="8983473" cy="5937545"/>
                            <wp:effectExtent l="0" t="0" r="8255" b="6350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83473" cy="59375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5E4D4F">
        <w:br w:type="page"/>
      </w:r>
      <w:r w:rsidR="00695F9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1212E5B3" wp14:editId="50053EFC">
                <wp:simplePos x="0" y="0"/>
                <wp:positionH relativeFrom="page">
                  <wp:posOffset>368300</wp:posOffset>
                </wp:positionH>
                <wp:positionV relativeFrom="page">
                  <wp:posOffset>2594610</wp:posOffset>
                </wp:positionV>
                <wp:extent cx="2971800" cy="4714875"/>
                <wp:effectExtent l="0" t="0" r="0" b="9525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4714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7">
                        <w:txbxContent>
                          <w:p w14:paraId="3D537A61" w14:textId="59BDB2E0" w:rsidR="00F2125A" w:rsidRDefault="00600801" w:rsidP="00B3191F">
                            <w:pPr>
                              <w:pStyle w:val="NormalWeb"/>
                              <w:spacing w:before="0" w:beforeAutospacing="0"/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Chestnut Barn is an exceptional barn </w:t>
                            </w:r>
                            <w:r w:rsidR="00CC0C98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conve</w:t>
                            </w:r>
                            <w:r w:rsidR="000876B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rted in</w:t>
                            </w:r>
                            <w:r w:rsidR="00474259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1990,</w:t>
                            </w:r>
                            <w:r w:rsidR="00CC0C98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which was formally the stable block for the historic </w:t>
                            </w:r>
                            <w:r w:rsidR="00F419E6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17</w:t>
                            </w:r>
                            <w:r w:rsidR="00F419E6" w:rsidRPr="00F419E6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="00F419E6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century ‘Old Coach House’ in Semington</w:t>
                            </w:r>
                            <w:r w:rsidR="008E7950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="001E2FC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It boasts character and charm throughout with the original ceiling beams</w:t>
                            </w:r>
                            <w:r w:rsidR="00B875DA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and has been</w:t>
                            </w:r>
                            <w:r w:rsidR="00267CC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tastefully </w:t>
                            </w:r>
                            <w:r w:rsidR="00E06F8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updated </w:t>
                            </w:r>
                            <w:r w:rsidR="00B875DA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by its current o</w:t>
                            </w:r>
                            <w:r w:rsidR="00BF18BA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wners. The barn is tucked away down a quiet </w:t>
                            </w:r>
                            <w:r w:rsidR="0095372B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lane and is surrounded by open countryside right on its </w:t>
                            </w:r>
                            <w:r w:rsidR="009B5720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doorstep. It really is a ‘Perfect</w:t>
                            </w:r>
                            <w:r w:rsidR="00083958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801375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Home</w:t>
                            </w:r>
                            <w:r w:rsidR="00695F96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/</w:t>
                            </w:r>
                            <w:r w:rsidR="009B5720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Ret</w:t>
                            </w:r>
                            <w:r w:rsidR="00C3544D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reat’.</w:t>
                            </w:r>
                            <w:r w:rsidR="00814970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The accommodation is on the ground level throughout</w:t>
                            </w:r>
                            <w:r w:rsidR="00D5649B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offering a large kitchen/dining room with </w:t>
                            </w:r>
                            <w:r w:rsidR="00F5260A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high ceilings and beams with a country feel. </w:t>
                            </w:r>
                            <w:r w:rsidR="00351323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The focal point is the </w:t>
                            </w:r>
                            <w:r w:rsidR="00D11A09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feature chimney breast with a </w:t>
                            </w:r>
                            <w:r w:rsidR="003F5C03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Range electric cooker. </w:t>
                            </w:r>
                            <w:r w:rsidR="00CF15AE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There is a </w:t>
                            </w:r>
                            <w:r w:rsidR="00474259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beautiful,</w:t>
                            </w:r>
                            <w:r w:rsidR="00EA47AF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handmade</w:t>
                            </w:r>
                            <w:r w:rsidR="00474259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fitted</w:t>
                            </w:r>
                            <w:r w:rsidR="00CF15AE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kitchen with plenty of cupboards and work surfaces, in addition there is a centre island.</w:t>
                            </w:r>
                            <w:r w:rsidR="00474259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6A1F6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A</w:t>
                            </w:r>
                            <w:r w:rsidR="004357C0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n Orangery with </w:t>
                            </w:r>
                            <w:r w:rsidR="00387E43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skylights and</w:t>
                            </w:r>
                            <w:r w:rsidR="00016E00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F4F09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double-glazed</w:t>
                            </w:r>
                            <w:r w:rsidR="00BB5CEE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doors </w:t>
                            </w:r>
                            <w:r w:rsidR="004E0FBA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provides</w:t>
                            </w:r>
                            <w:r w:rsidR="00520F99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plenty of light with views</w:t>
                            </w:r>
                            <w:r w:rsidR="00461CC9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to the garden</w:t>
                            </w:r>
                            <w:r w:rsidR="00CE39DB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. An inner hall with a </w:t>
                            </w:r>
                            <w:r w:rsidR="00CC3C80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double-glazed</w:t>
                            </w:r>
                            <w:r w:rsidR="00D65F80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stable door to the garden. The sitti</w:t>
                            </w:r>
                            <w:r w:rsidR="00C14FB1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n</w:t>
                            </w:r>
                            <w:r w:rsidR="00D65F80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g room is a </w:t>
                            </w:r>
                            <w:r w:rsidR="00C14FB1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fantastic room with a feature fireplace</w:t>
                            </w:r>
                            <w:r w:rsidR="004F0FE7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.</w:t>
                            </w:r>
                            <w:r w:rsidR="007B72B5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F0FE7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T</w:t>
                            </w:r>
                            <w:r w:rsidR="007B72B5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here are views</w:t>
                            </w:r>
                            <w:r w:rsidR="00776B61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to the different aspects of </w:t>
                            </w:r>
                            <w:r w:rsidR="00B854C8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the </w:t>
                            </w:r>
                            <w:r w:rsidR="00776B61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gardens from here.  Double glazed French doors open out into the</w:t>
                            </w:r>
                            <w:r w:rsidR="00566D01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courtyard</w:t>
                            </w:r>
                            <w:r w:rsidR="00425858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and</w:t>
                            </w:r>
                            <w:r w:rsidR="00776B61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garden</w:t>
                            </w:r>
                            <w:r w:rsidR="00B340B6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="001F7FC3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Leading from the </w:t>
                            </w:r>
                            <w:r w:rsidR="00425858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Orangery</w:t>
                            </w:r>
                            <w:r w:rsidR="00CA4427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B4E2E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there is a hallway</w:t>
                            </w:r>
                            <w:r w:rsidR="00FE01C5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where </w:t>
                            </w:r>
                            <w:r w:rsidR="00CA4427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you will find a spacious bathroom newly fitted </w:t>
                            </w:r>
                            <w:r w:rsidR="00FE01C5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with a large shower</w:t>
                            </w:r>
                            <w:r w:rsidR="0032692D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. You will then find bedrooms </w:t>
                            </w:r>
                            <w:r w:rsidR="00695F96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1</w:t>
                            </w:r>
                            <w:r w:rsidR="0032692D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and </w:t>
                            </w:r>
                            <w:r w:rsidR="00695F96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2</w:t>
                            </w:r>
                            <w:r w:rsidR="0032692D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both </w:t>
                            </w:r>
                            <w:r w:rsidR="00317A41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designed with built in cupboard space. The main bedroom has an en</w:t>
                            </w:r>
                            <w:r w:rsidR="00BF525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-</w:t>
                            </w:r>
                            <w:r w:rsidR="00317A41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suite bathroo</w:t>
                            </w:r>
                            <w:r w:rsidR="00B9487F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m.  All the downstairs is </w:t>
                            </w:r>
                            <w:r w:rsidR="00C22F31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a mixture</w:t>
                            </w:r>
                            <w:r w:rsidR="00CA2E26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of tiles and Manor Oak </w:t>
                            </w:r>
                            <w:r w:rsidR="003D662A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LVT</w:t>
                            </w:r>
                            <w:r w:rsidR="00CA2E26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flooring.</w:t>
                            </w:r>
                            <w:r w:rsidR="00946F4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Bedroom </w:t>
                            </w:r>
                            <w:r w:rsidR="00DD21C7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3</w:t>
                            </w:r>
                            <w:r w:rsidR="00946F4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is located over the double garage a</w:t>
                            </w:r>
                            <w:r w:rsidR="00474A6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nd has </w:t>
                            </w:r>
                            <w:r w:rsidR="00DD21C7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a </w:t>
                            </w:r>
                            <w:r w:rsidR="00474A6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separate </w:t>
                            </w:r>
                            <w:r w:rsidR="00CD4B58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WC</w:t>
                            </w:r>
                            <w:r w:rsidR="00474A6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. This has potential to be used </w:t>
                            </w:r>
                            <w:r w:rsidR="00F80852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as </w:t>
                            </w:r>
                            <w:r w:rsidR="00474A6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an annex </w:t>
                            </w:r>
                            <w:r w:rsidR="00017B4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or an opportunity to be used for a holiday let</w:t>
                            </w:r>
                            <w:r w:rsidR="00F2125A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as it has its own private entrance.</w:t>
                            </w:r>
                            <w:r w:rsidR="00CD4B58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746F86" w:rsidRPr="00746F86">
                              <w:rPr>
                                <w:rFonts w:ascii="Arial" w:hAnsi="Arial" w:cs="Arial"/>
                                <w:b/>
                                <w:bCs/>
                                <w:color w:val="555555"/>
                                <w:sz w:val="22"/>
                                <w:szCs w:val="22"/>
                              </w:rPr>
                              <w:t>NO ONWARD CHAIN.</w:t>
                            </w:r>
                          </w:p>
                          <w:p w14:paraId="4C6BBD33" w14:textId="4442AD51" w:rsidR="00B3191F" w:rsidRDefault="0001262C" w:rsidP="00B3191F">
                            <w:pPr>
                              <w:pStyle w:val="NormalWeb"/>
                              <w:spacing w:before="0" w:beforeAutospacing="0"/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</w:pPr>
                            <w:r w:rsidRPr="00746F86">
                              <w:rPr>
                                <w:rFonts w:ascii="Arial" w:hAnsi="Arial" w:cs="Arial"/>
                                <w:b/>
                                <w:bCs/>
                                <w:color w:val="555555"/>
                                <w:sz w:val="22"/>
                                <w:szCs w:val="22"/>
                              </w:rPr>
                              <w:t>Outside</w:t>
                            </w:r>
                            <w:r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- </w:t>
                            </w:r>
                            <w:r w:rsidR="00AF14C6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double</w:t>
                            </w:r>
                            <w:r w:rsidR="00EB0851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garage</w:t>
                            </w:r>
                            <w:r w:rsidR="00AC2CBD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with</w:t>
                            </w:r>
                            <w:r w:rsidR="00745CC4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electric charging point</w:t>
                            </w:r>
                            <w:r w:rsidR="00C9343E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s and additional</w:t>
                            </w:r>
                            <w:r w:rsidR="00D13401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driveway</w:t>
                            </w:r>
                            <w:r w:rsidR="00AC2CBD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0211F2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parking and</w:t>
                            </w:r>
                            <w:r w:rsidR="00D13401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g</w:t>
                            </w:r>
                            <w:r w:rsidR="00AC2CBD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ated access to the side. </w:t>
                            </w:r>
                            <w:r w:rsidR="004654E7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The barn is surrounded</w:t>
                            </w:r>
                            <w:r w:rsidR="00400FD6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by extensive </w:t>
                            </w:r>
                            <w:r w:rsidR="00C4713B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gardens all around it. Offering</w:t>
                            </w:r>
                            <w:r w:rsidR="00F6374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55B94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a courtyard and </w:t>
                            </w:r>
                            <w:r w:rsidR="00C4713B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 patio</w:t>
                            </w:r>
                            <w:r w:rsidR="00B55B94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,</w:t>
                            </w:r>
                            <w:r w:rsidR="00C4713B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with a</w:t>
                            </w:r>
                            <w:r w:rsidR="00000534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long pergola it has a </w:t>
                            </w:r>
                            <w:r w:rsidR="00495E8A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real </w:t>
                            </w:r>
                            <w:r w:rsidR="001D6EA5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Mediterranean feel to it.</w:t>
                            </w:r>
                            <w:r w:rsidR="00D4038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D30F4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The </w:t>
                            </w:r>
                            <w:r w:rsidR="00047E71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vast gardens </w:t>
                            </w:r>
                            <w:r w:rsidR="00A85570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have </w:t>
                            </w:r>
                            <w:r w:rsidR="00495E8A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several</w:t>
                            </w:r>
                            <w:r w:rsidR="0045531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85570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areas, a large lawn area </w:t>
                            </w:r>
                            <w:r w:rsidR="009211BF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round to the side and front</w:t>
                            </w:r>
                            <w:r w:rsidR="003D7B55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with a summer house/ cabin</w:t>
                            </w:r>
                            <w:r w:rsidR="006D4228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, there is a gate giving direct access to the fi</w:t>
                            </w:r>
                            <w:r w:rsidR="0045531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eld</w:t>
                            </w:r>
                            <w:r w:rsidR="006D4228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and a gate to the front</w:t>
                            </w:r>
                            <w:r w:rsidR="004A68C8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.</w:t>
                            </w:r>
                            <w:r w:rsidR="006D4228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A68C8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T</w:t>
                            </w:r>
                            <w:r w:rsidR="00E11677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he large lawn at the back is full of borders </w:t>
                            </w:r>
                            <w:r w:rsidR="00784D78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stacked with roses</w:t>
                            </w:r>
                            <w:r w:rsidR="0057614A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and shru</w:t>
                            </w:r>
                            <w:r w:rsidR="00F36AF1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bs and trees. A gate leads into the ‘Secret </w:t>
                            </w:r>
                            <w:r w:rsidR="001F4E63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G</w:t>
                            </w:r>
                            <w:r w:rsidR="00F36AF1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arden’ in here you will find an area of lawn</w:t>
                            </w:r>
                            <w:r w:rsidR="0002350E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, a garden shed and access to a wooded area which could easily be used as an allotment. From the patio</w:t>
                            </w:r>
                            <w:r w:rsidR="006E5ECC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02350E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steps lead up to give </w:t>
                            </w:r>
                            <w:r w:rsidR="00485C44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access to Bedroom</w:t>
                            </w:r>
                            <w:r w:rsidR="00B63B93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3</w:t>
                            </w:r>
                            <w:r w:rsidR="00485C44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52B60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which has its own entrance. The gardens are totally </w:t>
                            </w:r>
                            <w:r w:rsidR="00EC02DE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secure, for pets and childre</w:t>
                            </w:r>
                            <w:r w:rsidR="00B41440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n with</w:t>
                            </w:r>
                            <w:r w:rsidR="002D5E7F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private fencing</w:t>
                            </w:r>
                            <w:r w:rsidR="00B41440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 xml:space="preserve"> and back onto open </w:t>
                            </w:r>
                            <w:r w:rsidR="004C4F2B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fields</w:t>
                            </w:r>
                            <w:r w:rsidR="00C47764"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13E3EB1B" w14:textId="77777777" w:rsidR="00CD4B58" w:rsidRPr="00B3191F" w:rsidRDefault="00CD4B58" w:rsidP="00B3191F">
                            <w:pPr>
                              <w:pStyle w:val="NormalWeb"/>
                              <w:spacing w:before="0" w:beforeAutospacing="0"/>
                              <w:rPr>
                                <w:rFonts w:ascii="Arial" w:hAnsi="Arial" w:cs="Arial"/>
                                <w:color w:val="555555"/>
                                <w:sz w:val="22"/>
                                <w:szCs w:val="22"/>
                              </w:rPr>
                            </w:pPr>
                          </w:p>
                          <w:p w14:paraId="76BBA487" w14:textId="5C462E09" w:rsidR="00DC2E2C" w:rsidRPr="00B3191F" w:rsidRDefault="00DC2E2C" w:rsidP="00DC2E2C">
                            <w:pPr>
                              <w:pStyle w:val="NormalWeb"/>
                              <w:shd w:val="clear" w:color="auto" w:fill="FFFFFF"/>
                              <w:rPr>
                                <w:rFonts w:ascii="Verdana" w:hAnsi="Verdana"/>
                                <w:color w:val="545454"/>
                                <w:sz w:val="22"/>
                                <w:szCs w:val="22"/>
                              </w:rPr>
                            </w:pPr>
                          </w:p>
                          <w:p w14:paraId="0AF1241F" w14:textId="6EC428B2" w:rsidR="00630F24" w:rsidRPr="00B3191F" w:rsidRDefault="00630F24" w:rsidP="00630F24">
                            <w:pPr>
                              <w:shd w:val="clear" w:color="auto" w:fill="FFFFFF"/>
                              <w:spacing w:before="100" w:beforeAutospacing="1" w:after="100" w:afterAutospacing="1"/>
                              <w:rPr>
                                <w:sz w:val="22"/>
                                <w:szCs w:val="22"/>
                              </w:rPr>
                            </w:pPr>
                            <w:r w:rsidRPr="00B3191F">
                              <w:rPr>
                                <w:rFonts w:ascii="Verdana" w:hAnsi="Verdana"/>
                                <w:color w:val="545454"/>
                                <w:sz w:val="22"/>
                                <w:szCs w:val="22"/>
                              </w:rPr>
                              <w:t xml:space="preserve">. </w:t>
                            </w:r>
                          </w:p>
                          <w:p w14:paraId="5B73107A" w14:textId="77777777" w:rsidR="00630F24" w:rsidRPr="00B3191F" w:rsidRDefault="00630F24" w:rsidP="00630F24">
                            <w:pPr>
                              <w:shd w:val="clear" w:color="auto" w:fill="FFFFFF"/>
                              <w:spacing w:before="100" w:beforeAutospacing="1" w:after="100" w:afterAutospacing="1"/>
                              <w:rPr>
                                <w:sz w:val="22"/>
                                <w:szCs w:val="22"/>
                              </w:rPr>
                            </w:pPr>
                            <w:r w:rsidRPr="00B3191F">
                              <w:rPr>
                                <w:rFonts w:ascii="Verdana" w:hAnsi="Verdana"/>
                                <w:b/>
                                <w:bCs/>
                                <w:color w:val="545454"/>
                                <w:sz w:val="22"/>
                                <w:szCs w:val="22"/>
                              </w:rPr>
                              <w:t xml:space="preserve">Viewing – By appointment only </w:t>
                            </w:r>
                          </w:p>
                          <w:p w14:paraId="0269C282" w14:textId="684BECEA" w:rsidR="00871532" w:rsidRPr="00A86A55" w:rsidRDefault="00871532" w:rsidP="00630F24">
                            <w:pPr>
                              <w:rPr>
                                <w:rFonts w:ascii="Verdana" w:hAnsi="Verdana"/>
                                <w:b/>
                                <w:bCs/>
                                <w:color w:val="555555"/>
                                <w:sz w:val="16"/>
                                <w:szCs w:val="16"/>
                              </w:rPr>
                            </w:pPr>
                          </w:p>
                          <w:p w14:paraId="13EB5955" w14:textId="4DA4A916" w:rsidR="00C707DD" w:rsidRPr="007967C5" w:rsidRDefault="00B96C53" w:rsidP="00B96C53">
                            <w:pPr>
                              <w:rPr>
                                <w:rFonts w:ascii="Verdana" w:hAnsi="Verdana"/>
                                <w:sz w:val="22"/>
                                <w:szCs w:val="22"/>
                              </w:rPr>
                            </w:pPr>
                            <w:r w:rsidRPr="007967C5">
                              <w:rPr>
                                <w:rFonts w:ascii="Verdana" w:hAnsi="Verdana"/>
                                <w:color w:val="55555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D937A9" w:rsidRPr="007967C5">
                              <w:rPr>
                                <w:rFonts w:ascii="Verdana" w:hAnsi="Verdana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64EAB59" w14:textId="77777777" w:rsidR="00205A6E" w:rsidRDefault="00205A6E" w:rsidP="00D937A9">
                            <w:pPr>
                              <w:rPr>
                                <w:rFonts w:ascii="Verdana" w:hAnsi="Verdana"/>
                                <w:sz w:val="22"/>
                                <w:szCs w:val="22"/>
                              </w:rPr>
                            </w:pPr>
                          </w:p>
                          <w:p w14:paraId="6E72061D" w14:textId="2FF55704" w:rsidR="00121750" w:rsidRPr="00D937A9" w:rsidRDefault="00461699" w:rsidP="00920DA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Verdana" w:hAnsi="Verdana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74F1BB39" w14:textId="77777777" w:rsidR="00D937A9" w:rsidRDefault="00D937A9" w:rsidP="00D937A9"/>
                          <w:p w14:paraId="78A86EBE" w14:textId="30809535" w:rsidR="00D937A9" w:rsidRDefault="00D937A9" w:rsidP="00D937A9"/>
                          <w:p w14:paraId="4484E229" w14:textId="77777777" w:rsidR="00D937A9" w:rsidRDefault="00D937A9" w:rsidP="00C96190">
                            <w:pPr>
                              <w:pStyle w:val="NormalWeb"/>
                              <w:rPr>
                                <w:rFonts w:ascii="Verdana" w:hAnsi="Verdana"/>
                                <w:color w:val="555555"/>
                                <w:sz w:val="18"/>
                                <w:szCs w:val="18"/>
                              </w:rPr>
                            </w:pPr>
                          </w:p>
                          <w:p w14:paraId="02A691EC" w14:textId="77777777" w:rsidR="00E154E4" w:rsidRDefault="00E154E4" w:rsidP="004E0D69">
                            <w:pPr>
                              <w:pStyle w:val="NormalWeb"/>
                              <w:rPr>
                                <w:rFonts w:ascii="Verdana" w:hAnsi="Verdana"/>
                                <w:color w:val="555555"/>
                                <w:sz w:val="18"/>
                                <w:szCs w:val="18"/>
                              </w:rPr>
                            </w:pPr>
                          </w:p>
                          <w:p w14:paraId="13151F92" w14:textId="168CA285" w:rsidR="004C0CE3" w:rsidRPr="00E154E4" w:rsidRDefault="004E0D69" w:rsidP="00C96190">
                            <w:pPr>
                              <w:pStyle w:val="NormalWeb"/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  <w:r w:rsidRPr="00E154E4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6B488E3E" w14:textId="5FFE3C45" w:rsidR="004E0D69" w:rsidRPr="00F603BA" w:rsidRDefault="004E0D69" w:rsidP="004C0CE3">
                            <w:pPr>
                              <w:pStyle w:val="NormalWeb"/>
                              <w:jc w:val="center"/>
                              <w:rPr>
                                <w:rFonts w:ascii="Verdana" w:hAnsi="Verdana"/>
                                <w:b/>
                                <w:bCs/>
                                <w:color w:val="555555"/>
                                <w:sz w:val="20"/>
                                <w:szCs w:val="20"/>
                              </w:rPr>
                            </w:pPr>
                            <w:r w:rsidRPr="00F603BA">
                              <w:rPr>
                                <w:rFonts w:ascii="Verdana" w:hAnsi="Verdana"/>
                                <w:b/>
                                <w:bCs/>
                                <w:sz w:val="20"/>
                                <w:szCs w:val="20"/>
                              </w:rPr>
                              <w:t>(</w:t>
                            </w:r>
                          </w:p>
                          <w:p w14:paraId="10D7050F" w14:textId="5985D689" w:rsidR="00BE1F3C" w:rsidRDefault="00BE1F3C" w:rsidP="00FE274C">
                            <w:pPr>
                              <w:pStyle w:val="NormalWeb"/>
                              <w:rPr>
                                <w:rFonts w:ascii="Verdana" w:hAnsi="Verdana"/>
                                <w:color w:val="555555"/>
                                <w:sz w:val="21"/>
                                <w:szCs w:val="21"/>
                              </w:rPr>
                            </w:pPr>
                          </w:p>
                          <w:p w14:paraId="1212E5F0" w14:textId="5A768347" w:rsidR="00AC43F2" w:rsidRPr="00192625" w:rsidRDefault="00AC43F2" w:rsidP="00EE5CD6">
                            <w:pPr>
                              <w:pStyle w:val="NormalWeb"/>
                              <w:rPr>
                                <w:rFonts w:ascii="Verdana" w:hAnsi="Verdan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5958A314" w14:textId="77777777" w:rsidR="00F27E68" w:rsidRDefault="00F27E68" w:rsidP="00956C9F">
                            <w:pPr>
                              <w:pStyle w:val="Body"/>
                              <w:jc w:val="left"/>
                            </w:pPr>
                          </w:p>
                          <w:p w14:paraId="7EACC554" w14:textId="77777777" w:rsidR="00F27E68" w:rsidRPr="00CE028D" w:rsidRDefault="00F27E68" w:rsidP="00956C9F">
                            <w:pPr>
                              <w:pStyle w:val="Body"/>
                              <w:jc w:val="left"/>
                            </w:pPr>
                          </w:p>
                          <w:p w14:paraId="1212E5F1" w14:textId="77777777" w:rsidR="00E522F0" w:rsidRPr="00967480" w:rsidRDefault="00E522F0" w:rsidP="00956C9F">
                            <w:pPr>
                              <w:pStyle w:val="Body"/>
                              <w:jc w:val="lef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B3" id="Text Box 18" o:spid="_x0000_s1032" type="#_x0000_t202" style="position:absolute;margin-left:29pt;margin-top:204.3pt;width:234pt;height:371.25pt;z-index:25165825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" stroked="f">
                <v:textbox style="mso-next-textbox:#Text Box 19" inset="0,0,0,0">
                  <w:txbxContent>
                    <w:p w14:paraId="3D537A61" w14:textId="59BDB2E0" w:rsidR="00F2125A" w:rsidRDefault="00600801" w:rsidP="00B3191F">
                      <w:pPr>
                        <w:pStyle w:val="NormalWeb"/>
                        <w:spacing w:before="0" w:beforeAutospacing="0"/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Chestnut Barn is an exceptional barn </w:t>
                      </w:r>
                      <w:r w:rsidR="00CC0C98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conve</w:t>
                      </w:r>
                      <w:r w:rsidR="000876B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rted in</w:t>
                      </w:r>
                      <w:r w:rsidR="00474259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1990,</w:t>
                      </w:r>
                      <w:r w:rsidR="00CC0C98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which was formally the stable block for the historic </w:t>
                      </w:r>
                      <w:r w:rsidR="00F419E6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17</w:t>
                      </w:r>
                      <w:r w:rsidR="00F419E6" w:rsidRPr="00F419E6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  <w:vertAlign w:val="superscript"/>
                        </w:rPr>
                        <w:t>th</w:t>
                      </w:r>
                      <w:r w:rsidR="00F419E6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century ‘Old Coach House’ in </w:t>
                      </w:r>
                      <w:proofErr w:type="spellStart"/>
                      <w:r w:rsidR="00F419E6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Semington</w:t>
                      </w:r>
                      <w:proofErr w:type="spellEnd"/>
                      <w:r w:rsidR="008E7950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. </w:t>
                      </w:r>
                      <w:r w:rsidR="001E2FC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It boasts character and charm throughout with the original ceiling beams</w:t>
                      </w:r>
                      <w:r w:rsidR="00B875DA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and has been</w:t>
                      </w:r>
                      <w:r w:rsidR="00267CC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tastefully </w:t>
                      </w:r>
                      <w:r w:rsidR="00E06F8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updated </w:t>
                      </w:r>
                      <w:r w:rsidR="00B875DA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by its current o</w:t>
                      </w:r>
                      <w:r w:rsidR="00BF18BA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wners. The barn is tucked away down a quiet </w:t>
                      </w:r>
                      <w:r w:rsidR="0095372B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lane and is surrounded by open countryside right on its </w:t>
                      </w:r>
                      <w:r w:rsidR="009B5720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doorstep. It really is a ‘Perfect</w:t>
                      </w:r>
                      <w:r w:rsidR="00083958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</w:t>
                      </w:r>
                      <w:r w:rsidR="00801375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Home</w:t>
                      </w:r>
                      <w:r w:rsidR="00695F96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/</w:t>
                      </w:r>
                      <w:r w:rsidR="009B5720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Ret</w:t>
                      </w:r>
                      <w:r w:rsidR="00C3544D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reat’.</w:t>
                      </w:r>
                      <w:r w:rsidR="00814970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The accommodation is on the ground level throughout</w:t>
                      </w:r>
                      <w:r w:rsidR="00D5649B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offering a large kitchen/dining room with </w:t>
                      </w:r>
                      <w:r w:rsidR="00F5260A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high ceilings and beams with a country feel. </w:t>
                      </w:r>
                      <w:r w:rsidR="00351323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The focal point is the </w:t>
                      </w:r>
                      <w:r w:rsidR="00D11A09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feature chimney breast with a </w:t>
                      </w:r>
                      <w:r w:rsidR="003F5C03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Range electric cooker. </w:t>
                      </w:r>
                      <w:r w:rsidR="00CF15AE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There is a </w:t>
                      </w:r>
                      <w:r w:rsidR="00474259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beautiful,</w:t>
                      </w:r>
                      <w:r w:rsidR="00EA47AF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handmade</w:t>
                      </w:r>
                      <w:r w:rsidR="00474259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fitted</w:t>
                      </w:r>
                      <w:r w:rsidR="00CF15AE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kitchen with plenty of cupboards and work surfaces, in addition there is a centre island.</w:t>
                      </w:r>
                      <w:r w:rsidR="00474259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</w:t>
                      </w:r>
                      <w:r w:rsidR="006A1F6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A</w:t>
                      </w:r>
                      <w:r w:rsidR="004357C0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n Orangery with </w:t>
                      </w:r>
                      <w:r w:rsidR="00387E43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skylights and</w:t>
                      </w:r>
                      <w:r w:rsidR="00016E00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</w:t>
                      </w:r>
                      <w:r w:rsidR="00BF4F09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double-glazed</w:t>
                      </w:r>
                      <w:r w:rsidR="00BB5CEE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doors </w:t>
                      </w:r>
                      <w:r w:rsidR="004E0FBA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provides</w:t>
                      </w:r>
                      <w:r w:rsidR="00520F99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plenty of light with views</w:t>
                      </w:r>
                      <w:r w:rsidR="00461CC9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to the garden</w:t>
                      </w:r>
                      <w:r w:rsidR="00CE39DB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. An inner hall with a </w:t>
                      </w:r>
                      <w:r w:rsidR="00CC3C80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double-glazed</w:t>
                      </w:r>
                      <w:r w:rsidR="00D65F80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stable door to the garden. The sitti</w:t>
                      </w:r>
                      <w:r w:rsidR="00C14FB1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n</w:t>
                      </w:r>
                      <w:r w:rsidR="00D65F80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g room is a </w:t>
                      </w:r>
                      <w:r w:rsidR="00C14FB1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fantastic room with a feature fireplace</w:t>
                      </w:r>
                      <w:r w:rsidR="004F0FE7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.</w:t>
                      </w:r>
                      <w:r w:rsidR="007B72B5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</w:t>
                      </w:r>
                      <w:r w:rsidR="004F0FE7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T</w:t>
                      </w:r>
                      <w:r w:rsidR="007B72B5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here are views</w:t>
                      </w:r>
                      <w:r w:rsidR="00776B61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to the different aspects of </w:t>
                      </w:r>
                      <w:r w:rsidR="00B854C8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the </w:t>
                      </w:r>
                      <w:r w:rsidR="00776B61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gardens from here.  Double glazed French doors open out into the</w:t>
                      </w:r>
                      <w:r w:rsidR="00566D01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courtyard</w:t>
                      </w:r>
                      <w:r w:rsidR="00425858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and</w:t>
                      </w:r>
                      <w:r w:rsidR="00776B61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garden</w:t>
                      </w:r>
                      <w:r w:rsidR="00B340B6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. </w:t>
                      </w:r>
                      <w:r w:rsidR="001F7FC3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Leading from the </w:t>
                      </w:r>
                      <w:r w:rsidR="00425858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Orangery</w:t>
                      </w:r>
                      <w:r w:rsidR="00CA4427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</w:t>
                      </w:r>
                      <w:r w:rsidR="00BB4E2E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there is a hallway</w:t>
                      </w:r>
                      <w:r w:rsidR="00FE01C5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where </w:t>
                      </w:r>
                      <w:r w:rsidR="00CA4427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you will find a spacious bathroom newly fitted </w:t>
                      </w:r>
                      <w:r w:rsidR="00FE01C5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with a large shower</w:t>
                      </w:r>
                      <w:r w:rsidR="0032692D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. You will then find bedrooms </w:t>
                      </w:r>
                      <w:r w:rsidR="00695F96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1</w:t>
                      </w:r>
                      <w:r w:rsidR="0032692D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and </w:t>
                      </w:r>
                      <w:r w:rsidR="00695F96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2</w:t>
                      </w:r>
                      <w:r w:rsidR="0032692D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both </w:t>
                      </w:r>
                      <w:r w:rsidR="00317A41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designed with built in cupboard space. The main bedroom has an </w:t>
                      </w:r>
                      <w:proofErr w:type="spellStart"/>
                      <w:r w:rsidR="00317A41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en</w:t>
                      </w:r>
                      <w:proofErr w:type="spellEnd"/>
                      <w:r w:rsidR="00BF525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-</w:t>
                      </w:r>
                      <w:r w:rsidR="00317A41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suite bathroo</w:t>
                      </w:r>
                      <w:r w:rsidR="00B9487F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m.  All the downstairs is </w:t>
                      </w:r>
                      <w:r w:rsidR="00C22F31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a mixture</w:t>
                      </w:r>
                      <w:r w:rsidR="00CA2E26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of tiles and Manor Oak </w:t>
                      </w:r>
                      <w:r w:rsidR="003D662A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LVT</w:t>
                      </w:r>
                      <w:r w:rsidR="00CA2E26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flooring.</w:t>
                      </w:r>
                      <w:r w:rsidR="00946F4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Bedroom </w:t>
                      </w:r>
                      <w:r w:rsidR="00DD21C7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3</w:t>
                      </w:r>
                      <w:r w:rsidR="00946F4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is located over the double garage a</w:t>
                      </w:r>
                      <w:r w:rsidR="00474A6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nd has </w:t>
                      </w:r>
                      <w:r w:rsidR="00DD21C7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a </w:t>
                      </w:r>
                      <w:r w:rsidR="00474A6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separate </w:t>
                      </w:r>
                      <w:r w:rsidR="00CD4B58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WC</w:t>
                      </w:r>
                      <w:r w:rsidR="00474A6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. This has potential to be used </w:t>
                      </w:r>
                      <w:r w:rsidR="00F80852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as </w:t>
                      </w:r>
                      <w:r w:rsidR="00474A6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an annex </w:t>
                      </w:r>
                      <w:r w:rsidR="00017B4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or an opportunity to be used for a holiday let</w:t>
                      </w:r>
                      <w:r w:rsidR="00F2125A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as it has its own private entrance.</w:t>
                      </w:r>
                      <w:r w:rsidR="00CD4B58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</w:t>
                      </w:r>
                      <w:r w:rsidR="00746F86" w:rsidRPr="00746F86">
                        <w:rPr>
                          <w:rFonts w:ascii="Arial" w:hAnsi="Arial" w:cs="Arial"/>
                          <w:b/>
                          <w:bCs/>
                          <w:color w:val="555555"/>
                          <w:sz w:val="22"/>
                          <w:szCs w:val="22"/>
                        </w:rPr>
                        <w:t>NO ONWARD CHAIN.</w:t>
                      </w:r>
                    </w:p>
                    <w:p w14:paraId="4C6BBD33" w14:textId="4442AD51" w:rsidR="00B3191F" w:rsidRDefault="0001262C" w:rsidP="00B3191F">
                      <w:pPr>
                        <w:pStyle w:val="NormalWeb"/>
                        <w:spacing w:before="0" w:beforeAutospacing="0"/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</w:pPr>
                      <w:r w:rsidRPr="00746F86">
                        <w:rPr>
                          <w:rFonts w:ascii="Arial" w:hAnsi="Arial" w:cs="Arial"/>
                          <w:b/>
                          <w:bCs/>
                          <w:color w:val="555555"/>
                          <w:sz w:val="22"/>
                          <w:szCs w:val="22"/>
                        </w:rPr>
                        <w:t>Outside</w:t>
                      </w:r>
                      <w:r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- </w:t>
                      </w:r>
                      <w:r w:rsidR="00AF14C6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A</w:t>
                      </w:r>
                      <w:r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double</w:t>
                      </w:r>
                      <w:r w:rsidR="00EB0851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garage</w:t>
                      </w:r>
                      <w:r w:rsidR="00AC2CBD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with</w:t>
                      </w:r>
                      <w:r w:rsidR="00745CC4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electric charging point</w:t>
                      </w:r>
                      <w:r w:rsidR="00C9343E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s and additional</w:t>
                      </w:r>
                      <w:r w:rsidR="00D13401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driveway</w:t>
                      </w:r>
                      <w:r w:rsidR="00AC2CBD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</w:t>
                      </w:r>
                      <w:r w:rsidR="000211F2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parking and</w:t>
                      </w:r>
                      <w:r w:rsidR="00D13401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g</w:t>
                      </w:r>
                      <w:r w:rsidR="00AC2CBD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ated access to the side. </w:t>
                      </w:r>
                      <w:r w:rsidR="004654E7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The barn is surrounded</w:t>
                      </w:r>
                      <w:r w:rsidR="00400FD6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by extensive </w:t>
                      </w:r>
                      <w:r w:rsidR="00C4713B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gardens all around it. Offering</w:t>
                      </w:r>
                      <w:r w:rsidR="00F6374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</w:t>
                      </w:r>
                      <w:r w:rsidR="00B55B94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a courtyard and </w:t>
                      </w:r>
                      <w:r w:rsidR="00C4713B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 patio</w:t>
                      </w:r>
                      <w:r w:rsidR="00B55B94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,</w:t>
                      </w:r>
                      <w:r w:rsidR="00C4713B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with a</w:t>
                      </w:r>
                      <w:r w:rsidR="00000534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long pergola it has a </w:t>
                      </w:r>
                      <w:r w:rsidR="00495E8A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real </w:t>
                      </w:r>
                      <w:r w:rsidR="001D6EA5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Mediterranean feel to it.</w:t>
                      </w:r>
                      <w:r w:rsidR="00D4038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</w:t>
                      </w:r>
                      <w:r w:rsidR="00AD30F4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The </w:t>
                      </w:r>
                      <w:r w:rsidR="00047E71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vast gardens </w:t>
                      </w:r>
                      <w:r w:rsidR="00A85570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have </w:t>
                      </w:r>
                      <w:r w:rsidR="00495E8A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several</w:t>
                      </w:r>
                      <w:r w:rsidR="0045531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</w:t>
                      </w:r>
                      <w:r w:rsidR="00A85570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areas, a large lawn area </w:t>
                      </w:r>
                      <w:r w:rsidR="009211BF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round to the side and front</w:t>
                      </w:r>
                      <w:r w:rsidR="003D7B55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with a summer house/ cabin</w:t>
                      </w:r>
                      <w:r w:rsidR="006D4228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, there is a gate giving direct access to the fi</w:t>
                      </w:r>
                      <w:r w:rsidR="0045531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eld</w:t>
                      </w:r>
                      <w:r w:rsidR="006D4228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and a gate to the front</w:t>
                      </w:r>
                      <w:r w:rsidR="004A68C8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.</w:t>
                      </w:r>
                      <w:r w:rsidR="006D4228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</w:t>
                      </w:r>
                      <w:r w:rsidR="004A68C8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T</w:t>
                      </w:r>
                      <w:r w:rsidR="00E11677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he large lawn at the back is full of borders </w:t>
                      </w:r>
                      <w:r w:rsidR="00784D78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stacked with roses</w:t>
                      </w:r>
                      <w:r w:rsidR="0057614A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and shru</w:t>
                      </w:r>
                      <w:r w:rsidR="00F36AF1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bs and trees. A gate leads into the ‘Secret </w:t>
                      </w:r>
                      <w:r w:rsidR="001F4E63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G</w:t>
                      </w:r>
                      <w:r w:rsidR="00F36AF1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arden’ in here you will find an area of lawn</w:t>
                      </w:r>
                      <w:r w:rsidR="0002350E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, a garden shed and access to a wooded area which could easily be used as an allotment. From the patio</w:t>
                      </w:r>
                      <w:r w:rsidR="006E5ECC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, </w:t>
                      </w:r>
                      <w:r w:rsidR="0002350E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steps lead up to give </w:t>
                      </w:r>
                      <w:r w:rsidR="00485C44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access to Bedroom</w:t>
                      </w:r>
                      <w:r w:rsidR="00B63B93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3</w:t>
                      </w:r>
                      <w:r w:rsidR="00485C44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</w:t>
                      </w:r>
                      <w:r w:rsidR="00C52B60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which has its own entrance. The gardens are totally </w:t>
                      </w:r>
                      <w:r w:rsidR="00EC02DE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secure, for pets and childre</w:t>
                      </w:r>
                      <w:r w:rsidR="00B41440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n with</w:t>
                      </w:r>
                      <w:r w:rsidR="002D5E7F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private fencing</w:t>
                      </w:r>
                      <w:r w:rsidR="00B41440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 xml:space="preserve"> and back onto open </w:t>
                      </w:r>
                      <w:r w:rsidR="004C4F2B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fields</w:t>
                      </w:r>
                      <w:r w:rsidR="00C47764"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  <w:t>.</w:t>
                      </w:r>
                    </w:p>
                    <w:p w14:paraId="13E3EB1B" w14:textId="77777777" w:rsidR="00CD4B58" w:rsidRPr="00B3191F" w:rsidRDefault="00CD4B58" w:rsidP="00B3191F">
                      <w:pPr>
                        <w:pStyle w:val="NormalWeb"/>
                        <w:spacing w:before="0" w:beforeAutospacing="0"/>
                        <w:rPr>
                          <w:rFonts w:ascii="Arial" w:hAnsi="Arial" w:cs="Arial"/>
                          <w:color w:val="555555"/>
                          <w:sz w:val="22"/>
                          <w:szCs w:val="22"/>
                        </w:rPr>
                      </w:pPr>
                    </w:p>
                    <w:p w14:paraId="76BBA487" w14:textId="5C462E09" w:rsidR="00DC2E2C" w:rsidRPr="00B3191F" w:rsidRDefault="00DC2E2C" w:rsidP="00DC2E2C">
                      <w:pPr>
                        <w:pStyle w:val="NormalWeb"/>
                        <w:shd w:val="clear" w:color="auto" w:fill="FFFFFF"/>
                        <w:rPr>
                          <w:rFonts w:ascii="Verdana" w:hAnsi="Verdana"/>
                          <w:color w:val="545454"/>
                          <w:sz w:val="22"/>
                          <w:szCs w:val="22"/>
                        </w:rPr>
                      </w:pPr>
                    </w:p>
                    <w:p w14:paraId="0AF1241F" w14:textId="6EC428B2" w:rsidR="00630F24" w:rsidRPr="00B3191F" w:rsidRDefault="00630F24" w:rsidP="00630F24">
                      <w:pPr>
                        <w:shd w:val="clear" w:color="auto" w:fill="FFFFFF"/>
                        <w:spacing w:before="100" w:beforeAutospacing="1" w:after="100" w:afterAutospacing="1"/>
                        <w:rPr>
                          <w:sz w:val="22"/>
                          <w:szCs w:val="22"/>
                        </w:rPr>
                      </w:pPr>
                      <w:r w:rsidRPr="00B3191F">
                        <w:rPr>
                          <w:rFonts w:ascii="Verdana" w:hAnsi="Verdana"/>
                          <w:color w:val="545454"/>
                          <w:sz w:val="22"/>
                          <w:szCs w:val="22"/>
                        </w:rPr>
                        <w:t xml:space="preserve">. </w:t>
                      </w:r>
                    </w:p>
                    <w:p w14:paraId="5B73107A" w14:textId="77777777" w:rsidR="00630F24" w:rsidRPr="00B3191F" w:rsidRDefault="00630F24" w:rsidP="00630F24">
                      <w:pPr>
                        <w:shd w:val="clear" w:color="auto" w:fill="FFFFFF"/>
                        <w:spacing w:before="100" w:beforeAutospacing="1" w:after="100" w:afterAutospacing="1"/>
                        <w:rPr>
                          <w:sz w:val="22"/>
                          <w:szCs w:val="22"/>
                        </w:rPr>
                      </w:pPr>
                      <w:r w:rsidRPr="00B3191F">
                        <w:rPr>
                          <w:rFonts w:ascii="Verdana" w:hAnsi="Verdana"/>
                          <w:b/>
                          <w:bCs/>
                          <w:color w:val="545454"/>
                          <w:sz w:val="22"/>
                          <w:szCs w:val="22"/>
                        </w:rPr>
                        <w:t xml:space="preserve">Viewing – By appointment only </w:t>
                      </w:r>
                    </w:p>
                    <w:p w14:paraId="0269C282" w14:textId="684BECEA" w:rsidR="00871532" w:rsidRPr="00A86A55" w:rsidRDefault="00871532" w:rsidP="00630F24">
                      <w:pPr>
                        <w:rPr>
                          <w:rFonts w:ascii="Verdana" w:hAnsi="Verdana"/>
                          <w:b/>
                          <w:bCs/>
                          <w:color w:val="555555"/>
                          <w:sz w:val="16"/>
                          <w:szCs w:val="16"/>
                        </w:rPr>
                      </w:pPr>
                    </w:p>
                    <w:p w14:paraId="13EB5955" w14:textId="4DA4A916" w:rsidR="00C707DD" w:rsidRPr="007967C5" w:rsidRDefault="00B96C53" w:rsidP="00B96C53">
                      <w:pPr>
                        <w:rPr>
                          <w:rFonts w:ascii="Verdana" w:hAnsi="Verdana"/>
                          <w:sz w:val="22"/>
                          <w:szCs w:val="22"/>
                        </w:rPr>
                      </w:pPr>
                      <w:r w:rsidRPr="007967C5">
                        <w:rPr>
                          <w:rFonts w:ascii="Verdana" w:hAnsi="Verdana"/>
                          <w:color w:val="555555"/>
                          <w:sz w:val="22"/>
                          <w:szCs w:val="22"/>
                        </w:rPr>
                        <w:t xml:space="preserve"> </w:t>
                      </w:r>
                      <w:r w:rsidR="00D937A9" w:rsidRPr="007967C5">
                        <w:rPr>
                          <w:rFonts w:ascii="Verdana" w:hAnsi="Verdana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064EAB59" w14:textId="77777777" w:rsidR="00205A6E" w:rsidRDefault="00205A6E" w:rsidP="00D937A9">
                      <w:pPr>
                        <w:rPr>
                          <w:rFonts w:ascii="Verdana" w:hAnsi="Verdana"/>
                          <w:sz w:val="22"/>
                          <w:szCs w:val="22"/>
                        </w:rPr>
                      </w:pPr>
                    </w:p>
                    <w:p w14:paraId="6E72061D" w14:textId="2FF55704" w:rsidR="00121750" w:rsidRPr="00D937A9" w:rsidRDefault="00461699" w:rsidP="00920DA6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rFonts w:ascii="Verdana" w:hAnsi="Verdana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74F1BB39" w14:textId="77777777" w:rsidR="00D937A9" w:rsidRDefault="00D937A9" w:rsidP="00D937A9"/>
                    <w:p w14:paraId="78A86EBE" w14:textId="30809535" w:rsidR="00D937A9" w:rsidRDefault="00D937A9" w:rsidP="00D937A9"/>
                    <w:p w14:paraId="4484E229" w14:textId="77777777" w:rsidR="00D937A9" w:rsidRDefault="00D937A9" w:rsidP="00C96190">
                      <w:pPr>
                        <w:pStyle w:val="NormalWeb"/>
                        <w:rPr>
                          <w:rFonts w:ascii="Verdana" w:hAnsi="Verdana"/>
                          <w:color w:val="555555"/>
                          <w:sz w:val="18"/>
                          <w:szCs w:val="18"/>
                        </w:rPr>
                      </w:pPr>
                    </w:p>
                    <w:p w14:paraId="02A691EC" w14:textId="77777777" w:rsidR="00E154E4" w:rsidRDefault="00E154E4" w:rsidP="004E0D69">
                      <w:pPr>
                        <w:pStyle w:val="NormalWeb"/>
                        <w:rPr>
                          <w:rFonts w:ascii="Verdana" w:hAnsi="Verdana"/>
                          <w:color w:val="555555"/>
                          <w:sz w:val="18"/>
                          <w:szCs w:val="18"/>
                        </w:rPr>
                      </w:pPr>
                    </w:p>
                    <w:p w14:paraId="13151F92" w14:textId="168CA285" w:rsidR="004C0CE3" w:rsidRPr="00E154E4" w:rsidRDefault="004E0D69" w:rsidP="00C96190">
                      <w:pPr>
                        <w:pStyle w:val="NormalWeb"/>
                        <w:rPr>
                          <w:rFonts w:ascii="Verdana" w:hAnsi="Verdana"/>
                          <w:sz w:val="18"/>
                          <w:szCs w:val="18"/>
                        </w:rPr>
                      </w:pPr>
                      <w:r w:rsidRPr="00E154E4">
                        <w:rPr>
                          <w:rFonts w:ascii="Verdana" w:hAnsi="Verdana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6B488E3E" w14:textId="5FFE3C45" w:rsidR="004E0D69" w:rsidRPr="00F603BA" w:rsidRDefault="004E0D69" w:rsidP="004C0CE3">
                      <w:pPr>
                        <w:pStyle w:val="NormalWeb"/>
                        <w:jc w:val="center"/>
                        <w:rPr>
                          <w:rFonts w:ascii="Verdana" w:hAnsi="Verdana"/>
                          <w:b/>
                          <w:bCs/>
                          <w:color w:val="555555"/>
                          <w:sz w:val="20"/>
                          <w:szCs w:val="20"/>
                        </w:rPr>
                      </w:pPr>
                      <w:r w:rsidRPr="00F603BA">
                        <w:rPr>
                          <w:rFonts w:ascii="Verdana" w:hAnsi="Verdana"/>
                          <w:b/>
                          <w:bCs/>
                          <w:sz w:val="20"/>
                          <w:szCs w:val="20"/>
                        </w:rPr>
                        <w:t>(</w:t>
                      </w:r>
                    </w:p>
                    <w:p w14:paraId="10D7050F" w14:textId="5985D689" w:rsidR="00BE1F3C" w:rsidRDefault="00BE1F3C" w:rsidP="00FE274C">
                      <w:pPr>
                        <w:pStyle w:val="NormalWeb"/>
                        <w:rPr>
                          <w:rFonts w:ascii="Verdana" w:hAnsi="Verdana"/>
                          <w:color w:val="555555"/>
                          <w:sz w:val="21"/>
                          <w:szCs w:val="21"/>
                        </w:rPr>
                      </w:pPr>
                    </w:p>
                    <w:p w14:paraId="1212E5F0" w14:textId="5A768347" w:rsidR="00AC43F2" w:rsidRPr="00192625" w:rsidRDefault="00AC43F2" w:rsidP="00EE5CD6">
                      <w:pPr>
                        <w:pStyle w:val="NormalWeb"/>
                        <w:rPr>
                          <w:rFonts w:ascii="Verdana" w:hAnsi="Verdana"/>
                          <w:b/>
                          <w:bCs/>
                          <w:sz w:val="20"/>
                          <w:szCs w:val="20"/>
                        </w:rPr>
                      </w:pPr>
                    </w:p>
                    <w:p w14:paraId="5958A314" w14:textId="77777777" w:rsidR="00F27E68" w:rsidRDefault="00F27E68" w:rsidP="00956C9F">
                      <w:pPr>
                        <w:pStyle w:val="Body"/>
                        <w:jc w:val="left"/>
                      </w:pPr>
                    </w:p>
                    <w:p w14:paraId="7EACC554" w14:textId="77777777" w:rsidR="00F27E68" w:rsidRPr="00CE028D" w:rsidRDefault="00F27E68" w:rsidP="00956C9F">
                      <w:pPr>
                        <w:pStyle w:val="Body"/>
                        <w:jc w:val="left"/>
                      </w:pPr>
                    </w:p>
                    <w:p w14:paraId="1212E5F1" w14:textId="77777777" w:rsidR="00E522F0" w:rsidRPr="00967480" w:rsidRDefault="00E522F0" w:rsidP="00956C9F">
                      <w:pPr>
                        <w:pStyle w:val="Body"/>
                        <w:jc w:val="lef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D4B58">
        <w:rPr>
          <w:noProof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1212E5B1" wp14:editId="6B5D4E28">
                <wp:simplePos x="0" y="0"/>
                <wp:positionH relativeFrom="page">
                  <wp:posOffset>3676650</wp:posOffset>
                </wp:positionH>
                <wp:positionV relativeFrom="page">
                  <wp:posOffset>2590799</wp:posOffset>
                </wp:positionV>
                <wp:extent cx="2952115" cy="4848225"/>
                <wp:effectExtent l="0" t="0" r="635" b="9525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115" cy="4848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linkedTxbx id="7" seq="1"/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B1" id="Text Box 19" o:spid="_x0000_s1033" type="#_x0000_t202" style="position:absolute;margin-left:289.5pt;margin-top:204pt;width:232.45pt;height:381.75pt;z-index:25165825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" stroked="f">
                <v:textbox inset="0,0,0,0">
                  <w:txbxContent/>
                </v:textbox>
                <w10:wrap anchorx="page" anchory="page"/>
              </v:shape>
            </w:pict>
          </mc:Fallback>
        </mc:AlternateContent>
      </w:r>
      <w:r w:rsidR="009F6DB6">
        <w:rPr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1212E5A9" wp14:editId="00364F17">
                <wp:simplePos x="0" y="0"/>
                <wp:positionH relativeFrom="page">
                  <wp:posOffset>542611</wp:posOffset>
                </wp:positionH>
                <wp:positionV relativeFrom="page">
                  <wp:posOffset>542611</wp:posOffset>
                </wp:positionV>
                <wp:extent cx="6159640" cy="935990"/>
                <wp:effectExtent l="0" t="0" r="0" b="3810"/>
                <wp:wrapNone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9640" cy="935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12E5EB" w14:textId="078C95F0" w:rsidR="00A92414" w:rsidRPr="00747FAB" w:rsidRDefault="00441896" w:rsidP="001745B4">
                            <w:pPr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48"/>
                                <w:szCs w:val="48"/>
                              </w:rPr>
                              <w:t xml:space="preserve">Chestnut </w:t>
                            </w:r>
                            <w:r w:rsidR="007E36E0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48"/>
                                <w:szCs w:val="48"/>
                              </w:rPr>
                              <w:t xml:space="preserve">Barn, </w:t>
                            </w:r>
                            <w:r w:rsidR="00747FAB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48"/>
                                <w:szCs w:val="48"/>
                              </w:rPr>
                              <w:t>2</w:t>
                            </w:r>
                            <w:r w:rsidR="008839F4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48"/>
                                <w:szCs w:val="48"/>
                              </w:rPr>
                              <w:t>5</w:t>
                            </w:r>
                            <w:r w:rsidR="00747FAB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48"/>
                                <w:szCs w:val="48"/>
                              </w:rPr>
                              <w:t xml:space="preserve">a Church Street, </w:t>
                            </w:r>
                            <w:r w:rsidR="007B5A37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48"/>
                                <w:szCs w:val="48"/>
                              </w:rPr>
                              <w:t>Semington, Trowbridge, Wilts</w:t>
                            </w:r>
                            <w:r w:rsidR="00CD4B58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48"/>
                                <w:szCs w:val="48"/>
                              </w:rPr>
                              <w:t>,</w:t>
                            </w:r>
                            <w:r w:rsidR="007B5A37">
                              <w:rPr>
                                <w:rFonts w:ascii="Futura Light" w:hAnsi="Futura Light" w:cs="Arial"/>
                                <w:bCs/>
                                <w:color w:val="58595A"/>
                                <w:sz w:val="48"/>
                                <w:szCs w:val="48"/>
                              </w:rPr>
                              <w:t xml:space="preserve"> BA14 6JS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A9" id="Text Box 23" o:spid="_x0000_s1034" type="#_x0000_t202" style="position:absolute;margin-left:42.75pt;margin-top:42.75pt;width:485pt;height:73.7pt;z-index:251658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" filled="f" stroked="f">
                <v:textbox inset="0,0,0,0">
                  <w:txbxContent>
                    <w:p w14:paraId="1212E5EB" w14:textId="078C95F0" w:rsidR="00A92414" w:rsidRPr="00747FAB" w:rsidRDefault="00441896" w:rsidP="001745B4">
                      <w:pPr>
                        <w:rPr>
                          <w:rFonts w:ascii="Futura Light" w:hAnsi="Futura Light" w:cs="Arial"/>
                          <w:bCs/>
                          <w:color w:val="58595A"/>
                          <w:sz w:val="48"/>
                          <w:szCs w:val="48"/>
                        </w:rPr>
                      </w:pPr>
                      <w:r>
                        <w:rPr>
                          <w:rFonts w:ascii="Futura Light" w:hAnsi="Futura Light" w:cs="Arial"/>
                          <w:bCs/>
                          <w:color w:val="58595A"/>
                          <w:sz w:val="48"/>
                          <w:szCs w:val="48"/>
                        </w:rPr>
                        <w:t xml:space="preserve">Chestnut </w:t>
                      </w:r>
                      <w:r w:rsidR="007E36E0">
                        <w:rPr>
                          <w:rFonts w:ascii="Futura Light" w:hAnsi="Futura Light" w:cs="Arial"/>
                          <w:bCs/>
                          <w:color w:val="58595A"/>
                          <w:sz w:val="48"/>
                          <w:szCs w:val="48"/>
                        </w:rPr>
                        <w:t xml:space="preserve">Barn, </w:t>
                      </w:r>
                      <w:r w:rsidR="00747FAB">
                        <w:rPr>
                          <w:rFonts w:ascii="Futura Light" w:hAnsi="Futura Light" w:cs="Arial"/>
                          <w:bCs/>
                          <w:color w:val="58595A"/>
                          <w:sz w:val="48"/>
                          <w:szCs w:val="48"/>
                        </w:rPr>
                        <w:t>2</w:t>
                      </w:r>
                      <w:r w:rsidR="008839F4">
                        <w:rPr>
                          <w:rFonts w:ascii="Futura Light" w:hAnsi="Futura Light" w:cs="Arial"/>
                          <w:bCs/>
                          <w:color w:val="58595A"/>
                          <w:sz w:val="48"/>
                          <w:szCs w:val="48"/>
                        </w:rPr>
                        <w:t>5</w:t>
                      </w:r>
                      <w:r w:rsidR="00747FAB">
                        <w:rPr>
                          <w:rFonts w:ascii="Futura Light" w:hAnsi="Futura Light" w:cs="Arial"/>
                          <w:bCs/>
                          <w:color w:val="58595A"/>
                          <w:sz w:val="48"/>
                          <w:szCs w:val="48"/>
                        </w:rPr>
                        <w:t xml:space="preserve">a Church Street, </w:t>
                      </w:r>
                      <w:proofErr w:type="spellStart"/>
                      <w:r w:rsidR="007B5A37">
                        <w:rPr>
                          <w:rFonts w:ascii="Futura Light" w:hAnsi="Futura Light" w:cs="Arial"/>
                          <w:bCs/>
                          <w:color w:val="58595A"/>
                          <w:sz w:val="48"/>
                          <w:szCs w:val="48"/>
                        </w:rPr>
                        <w:t>Semington</w:t>
                      </w:r>
                      <w:proofErr w:type="spellEnd"/>
                      <w:r w:rsidR="007B5A37">
                        <w:rPr>
                          <w:rFonts w:ascii="Futura Light" w:hAnsi="Futura Light" w:cs="Arial"/>
                          <w:bCs/>
                          <w:color w:val="58595A"/>
                          <w:sz w:val="48"/>
                          <w:szCs w:val="48"/>
                        </w:rPr>
                        <w:t>, Trowbridge, Wilts</w:t>
                      </w:r>
                      <w:r w:rsidR="00CD4B58">
                        <w:rPr>
                          <w:rFonts w:ascii="Futura Light" w:hAnsi="Futura Light" w:cs="Arial"/>
                          <w:bCs/>
                          <w:color w:val="58595A"/>
                          <w:sz w:val="48"/>
                          <w:szCs w:val="48"/>
                        </w:rPr>
                        <w:t>,</w:t>
                      </w:r>
                      <w:r w:rsidR="007B5A37">
                        <w:rPr>
                          <w:rFonts w:ascii="Futura Light" w:hAnsi="Futura Light" w:cs="Arial"/>
                          <w:bCs/>
                          <w:color w:val="58595A"/>
                          <w:sz w:val="48"/>
                          <w:szCs w:val="48"/>
                        </w:rPr>
                        <w:t xml:space="preserve"> BA14 6JS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1212E5A5" wp14:editId="1212E5A6">
                <wp:simplePos x="0" y="0"/>
                <wp:positionH relativeFrom="column">
                  <wp:posOffset>540385</wp:posOffset>
                </wp:positionH>
                <wp:positionV relativeFrom="paragraph">
                  <wp:posOffset>1362075</wp:posOffset>
                </wp:positionV>
                <wp:extent cx="5039995" cy="0"/>
                <wp:effectExtent l="16510" t="13335" r="20320" b="15240"/>
                <wp:wrapNone/>
                <wp:docPr id="29" name="Straight Arrow Connector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3999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58595A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type w14:anchorId="6D2DCE42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9" o:spid="_x0000_s1026" type="#_x0000_t32" style="position:absolute;margin-left:42.55pt;margin-top:107.25pt;width:396.85pt;height:0;z-index:2516582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" strokecolor="#58595a" strokeweight="2pt"/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1212E5A7" wp14:editId="31FE802B">
                <wp:simplePos x="0" y="0"/>
                <wp:positionH relativeFrom="page">
                  <wp:posOffset>540385</wp:posOffset>
                </wp:positionH>
                <wp:positionV relativeFrom="page">
                  <wp:posOffset>1555115</wp:posOffset>
                </wp:positionV>
                <wp:extent cx="5039995" cy="360045"/>
                <wp:effectExtent l="0" t="2540" r="1270" b="0"/>
                <wp:wrapNone/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9995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12E5E9" w14:textId="2D46445C" w:rsidR="006E031F" w:rsidRPr="00345C1B" w:rsidRDefault="006E031F" w:rsidP="006E031F">
                            <w:pPr>
                              <w:rPr>
                                <w:rFonts w:ascii="Futura LT Heavy" w:hAnsi="Futura LT Heavy"/>
                                <w:b/>
                                <w:color w:val="B21E28"/>
                                <w:sz w:val="32"/>
                                <w:szCs w:val="32"/>
                              </w:rPr>
                            </w:pPr>
                            <w:r w:rsidRPr="00345C1B">
                              <w:rPr>
                                <w:rFonts w:ascii="Futura LT Heavy" w:hAnsi="Futura LT Heavy" w:cs="Arial"/>
                                <w:b/>
                                <w:noProof/>
                                <w:color w:val="B21E28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1212E613" wp14:editId="1212E614">
                                  <wp:extent cx="268621" cy="216039"/>
                                  <wp:effectExtent l="19050" t="0" r="0" b="0"/>
                                  <wp:docPr id="25" name="Picture 25" descr="Bed (transparent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ed (transparent).png"/>
                                          <pic:cNvPicPr/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850" cy="2146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5C1B">
                              <w:rPr>
                                <w:rFonts w:ascii="Futura LT Heavy" w:hAnsi="Futura LT Heavy" w:cs="Arial"/>
                                <w:b/>
                                <w:color w:val="B21E28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36A36">
                              <w:rPr>
                                <w:rFonts w:ascii="Futura Light" w:hAnsi="Futura Light" w:cs="Arial"/>
                                <w:color w:val="B21E28"/>
                                <w:sz w:val="40"/>
                                <w:szCs w:val="40"/>
                              </w:rPr>
                              <w:t>3</w:t>
                            </w:r>
                            <w:r w:rsidRPr="00345C1B">
                              <w:rPr>
                                <w:rFonts w:ascii="Futura LT Heavy" w:hAnsi="Futura LT Heavy" w:cs="Arial"/>
                                <w:b/>
                                <w:color w:val="B21E28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345C1B">
                              <w:rPr>
                                <w:rFonts w:ascii="Futura LT Heavy" w:hAnsi="Futura LT Heavy"/>
                                <w:b/>
                                <w:noProof/>
                                <w:color w:val="B21E28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1212E615" wp14:editId="1212E616">
                                  <wp:extent cx="306183" cy="195943"/>
                                  <wp:effectExtent l="19050" t="0" r="0" b="0"/>
                                  <wp:docPr id="26" name="Picture 26" descr="Sofa (transparent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ofa (transparent).png"/>
                                          <pic:cNvPicPr/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7265" cy="196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5C1B">
                              <w:rPr>
                                <w:rFonts w:ascii="Futura LT Heavy" w:hAnsi="Futura LT Heavy" w:cs="Arial"/>
                                <w:b/>
                                <w:color w:val="B21E28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77DCF">
                              <w:rPr>
                                <w:rFonts w:ascii="Futura Light" w:hAnsi="Futura Light" w:cs="Arial"/>
                                <w:color w:val="B21E28"/>
                                <w:sz w:val="40"/>
                                <w:szCs w:val="40"/>
                              </w:rPr>
                              <w:t>2</w:t>
                            </w:r>
                            <w:r w:rsidRPr="00345C1B">
                              <w:rPr>
                                <w:rFonts w:ascii="Futura LT Heavy" w:hAnsi="Futura LT Heavy" w:cs="Arial"/>
                                <w:b/>
                                <w:color w:val="B21E28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345C1B">
                              <w:rPr>
                                <w:rFonts w:ascii="Futura LT Heavy" w:hAnsi="Futura LT Heavy"/>
                                <w:b/>
                                <w:noProof/>
                                <w:color w:val="B21E28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1212E617" wp14:editId="1212E618">
                                  <wp:extent cx="253494" cy="241160"/>
                                  <wp:effectExtent l="19050" t="0" r="0" b="0"/>
                                  <wp:docPr id="27" name="Picture 27" descr="Bath (transparent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ath (transparent).png"/>
                                          <pic:cNvPicPr/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306" cy="2400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5C1B">
                              <w:rPr>
                                <w:rFonts w:ascii="Futura LT Heavy" w:hAnsi="Futura LT Heavy" w:cs="Arial"/>
                                <w:b/>
                                <w:color w:val="B21E28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77DCF">
                              <w:rPr>
                                <w:rFonts w:ascii="Futura Light" w:hAnsi="Futura Light" w:cs="Arial"/>
                                <w:color w:val="B21E28"/>
                                <w:sz w:val="40"/>
                                <w:szCs w:val="40"/>
                              </w:rPr>
                              <w:t>2</w:t>
                            </w:r>
                            <w:r>
                              <w:rPr>
                                <w:rFonts w:ascii="Futura LT Heavy" w:hAnsi="Futura LT Heavy" w:cs="Arial"/>
                                <w:b/>
                                <w:color w:val="B21E28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475A0">
                              <w:rPr>
                                <w:rFonts w:ascii="Futura Light" w:hAnsi="Futura Light" w:cs="Arial"/>
                                <w:color w:val="58595A"/>
                                <w:sz w:val="40"/>
                                <w:szCs w:val="40"/>
                              </w:rPr>
                              <w:t>EPC</w:t>
                            </w:r>
                            <w:r w:rsidRPr="009475A0">
                              <w:rPr>
                                <w:rFonts w:ascii="Futura Light" w:hAnsi="Futura Light" w:cs="Arial"/>
                                <w:color w:val="B21E28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2C6628">
                              <w:rPr>
                                <w:rFonts w:ascii="Futura Light" w:hAnsi="Futura Light" w:cs="Arial"/>
                                <w:color w:val="B21E28"/>
                                <w:sz w:val="40"/>
                                <w:szCs w:val="40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A7" id="Text Box 24" o:spid="_x0000_s1035" type="#_x0000_t202" style="position:absolute;margin-left:42.55pt;margin-top:122.45pt;width:396.85pt;height:28.35pt;z-index:2516582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" filled="f" stroked="f">
                <v:textbox inset="0,0,0,0">
                  <w:txbxContent>
                    <w:p w14:paraId="1212E5E9" w14:textId="2D46445C" w:rsidR="006E031F" w:rsidRPr="00345C1B" w:rsidRDefault="006E031F" w:rsidP="006E031F">
                      <w:pPr>
                        <w:rPr>
                          <w:rFonts w:ascii="Futura LT Heavy" w:hAnsi="Futura LT Heavy"/>
                          <w:b/>
                          <w:color w:val="B21E28"/>
                          <w:sz w:val="32"/>
                          <w:szCs w:val="32"/>
                        </w:rPr>
                      </w:pPr>
                      <w:r w:rsidRPr="00345C1B">
                        <w:rPr>
                          <w:rFonts w:ascii="Futura LT Heavy" w:hAnsi="Futura LT Heavy" w:cs="Arial"/>
                          <w:b/>
                          <w:noProof/>
                          <w:color w:val="B21E28"/>
                          <w:sz w:val="32"/>
                          <w:szCs w:val="32"/>
                        </w:rPr>
                        <w:drawing>
                          <wp:inline distT="0" distB="0" distL="0" distR="0" wp14:anchorId="1212E613" wp14:editId="1212E614">
                            <wp:extent cx="268621" cy="216039"/>
                            <wp:effectExtent l="19050" t="0" r="0" b="0"/>
                            <wp:docPr id="25" name="Picture 25" descr="Bed (transparent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ed (transparent).png"/>
                                    <pic:cNvPicPr/>
                                  </pic:nvPicPr>
                                  <pic:blipFill>
                                    <a:blip r:embed="rId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6850" cy="2146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5C1B">
                        <w:rPr>
                          <w:rFonts w:ascii="Futura LT Heavy" w:hAnsi="Futura LT Heavy" w:cs="Arial"/>
                          <w:b/>
                          <w:color w:val="B21E28"/>
                          <w:sz w:val="32"/>
                          <w:szCs w:val="32"/>
                        </w:rPr>
                        <w:t xml:space="preserve"> </w:t>
                      </w:r>
                      <w:r w:rsidR="00A36A36">
                        <w:rPr>
                          <w:rFonts w:ascii="Futura Light" w:hAnsi="Futura Light" w:cs="Arial"/>
                          <w:color w:val="B21E28"/>
                          <w:sz w:val="40"/>
                          <w:szCs w:val="40"/>
                        </w:rPr>
                        <w:t>3</w:t>
                      </w:r>
                      <w:r w:rsidRPr="00345C1B">
                        <w:rPr>
                          <w:rFonts w:ascii="Futura LT Heavy" w:hAnsi="Futura LT Heavy" w:cs="Arial"/>
                          <w:b/>
                          <w:color w:val="B21E28"/>
                          <w:sz w:val="32"/>
                          <w:szCs w:val="32"/>
                        </w:rPr>
                        <w:t xml:space="preserve">  </w:t>
                      </w:r>
                      <w:r w:rsidRPr="00345C1B">
                        <w:rPr>
                          <w:rFonts w:ascii="Futura LT Heavy" w:hAnsi="Futura LT Heavy"/>
                          <w:b/>
                          <w:noProof/>
                          <w:color w:val="B21E28"/>
                          <w:sz w:val="32"/>
                          <w:szCs w:val="32"/>
                        </w:rPr>
                        <w:drawing>
                          <wp:inline distT="0" distB="0" distL="0" distR="0" wp14:anchorId="1212E615" wp14:editId="1212E616">
                            <wp:extent cx="306183" cy="195943"/>
                            <wp:effectExtent l="19050" t="0" r="0" b="0"/>
                            <wp:docPr id="26" name="Picture 26" descr="Sofa (transparent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ofa (transparent).png"/>
                                    <pic:cNvPicPr/>
                                  </pic:nvPicPr>
                                  <pic:blipFill>
                                    <a:blip r:embed="rId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7265" cy="196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5C1B">
                        <w:rPr>
                          <w:rFonts w:ascii="Futura LT Heavy" w:hAnsi="Futura LT Heavy" w:cs="Arial"/>
                          <w:b/>
                          <w:color w:val="B21E28"/>
                          <w:sz w:val="32"/>
                          <w:szCs w:val="32"/>
                        </w:rPr>
                        <w:t xml:space="preserve"> </w:t>
                      </w:r>
                      <w:r w:rsidR="00077DCF">
                        <w:rPr>
                          <w:rFonts w:ascii="Futura Light" w:hAnsi="Futura Light" w:cs="Arial"/>
                          <w:color w:val="B21E28"/>
                          <w:sz w:val="40"/>
                          <w:szCs w:val="40"/>
                        </w:rPr>
                        <w:t>2</w:t>
                      </w:r>
                      <w:r w:rsidRPr="00345C1B">
                        <w:rPr>
                          <w:rFonts w:ascii="Futura LT Heavy" w:hAnsi="Futura LT Heavy" w:cs="Arial"/>
                          <w:b/>
                          <w:color w:val="B21E28"/>
                          <w:sz w:val="32"/>
                          <w:szCs w:val="32"/>
                        </w:rPr>
                        <w:t xml:space="preserve">  </w:t>
                      </w:r>
                      <w:r w:rsidRPr="00345C1B">
                        <w:rPr>
                          <w:rFonts w:ascii="Futura LT Heavy" w:hAnsi="Futura LT Heavy"/>
                          <w:b/>
                          <w:noProof/>
                          <w:color w:val="B21E28"/>
                          <w:sz w:val="32"/>
                          <w:szCs w:val="32"/>
                        </w:rPr>
                        <w:drawing>
                          <wp:inline distT="0" distB="0" distL="0" distR="0" wp14:anchorId="1212E617" wp14:editId="1212E618">
                            <wp:extent cx="253494" cy="241160"/>
                            <wp:effectExtent l="19050" t="0" r="0" b="0"/>
                            <wp:docPr id="27" name="Picture 27" descr="Bath (transparent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ath (transparent).png"/>
                                    <pic:cNvPicPr/>
                                  </pic:nvPicPr>
                                  <pic:blipFill>
                                    <a:blip r:embed="rId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306" cy="2400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5C1B">
                        <w:rPr>
                          <w:rFonts w:ascii="Futura LT Heavy" w:hAnsi="Futura LT Heavy" w:cs="Arial"/>
                          <w:b/>
                          <w:color w:val="B21E28"/>
                          <w:sz w:val="32"/>
                          <w:szCs w:val="32"/>
                        </w:rPr>
                        <w:t xml:space="preserve"> </w:t>
                      </w:r>
                      <w:r w:rsidR="00077DCF">
                        <w:rPr>
                          <w:rFonts w:ascii="Futura Light" w:hAnsi="Futura Light" w:cs="Arial"/>
                          <w:color w:val="B21E28"/>
                          <w:sz w:val="40"/>
                          <w:szCs w:val="40"/>
                        </w:rPr>
                        <w:t>2</w:t>
                      </w:r>
                      <w:r>
                        <w:rPr>
                          <w:rFonts w:ascii="Futura LT Heavy" w:hAnsi="Futura LT Heavy" w:cs="Arial"/>
                          <w:b/>
                          <w:color w:val="B21E28"/>
                          <w:sz w:val="40"/>
                          <w:szCs w:val="40"/>
                        </w:rPr>
                        <w:t xml:space="preserve"> </w:t>
                      </w:r>
                      <w:r w:rsidRPr="009475A0">
                        <w:rPr>
                          <w:rFonts w:ascii="Futura Light" w:hAnsi="Futura Light" w:cs="Arial"/>
                          <w:color w:val="58595A"/>
                          <w:sz w:val="40"/>
                          <w:szCs w:val="40"/>
                        </w:rPr>
                        <w:t>EPC</w:t>
                      </w:r>
                      <w:r w:rsidRPr="009475A0">
                        <w:rPr>
                          <w:rFonts w:ascii="Futura Light" w:hAnsi="Futura Light" w:cs="Arial"/>
                          <w:color w:val="B21E28"/>
                          <w:sz w:val="40"/>
                          <w:szCs w:val="40"/>
                        </w:rPr>
                        <w:t xml:space="preserve"> </w:t>
                      </w:r>
                      <w:r w:rsidR="002C6628">
                        <w:rPr>
                          <w:rFonts w:ascii="Futura Light" w:hAnsi="Futura Light" w:cs="Arial"/>
                          <w:color w:val="B21E28"/>
                          <w:sz w:val="40"/>
                          <w:szCs w:val="40"/>
                        </w:rPr>
                        <w:t>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54" behindDoc="0" locked="1" layoutInCell="1" allowOverlap="1" wp14:anchorId="1212E5AB" wp14:editId="1212E5AC">
                <wp:simplePos x="0" y="0"/>
                <wp:positionH relativeFrom="page">
                  <wp:posOffset>6912610</wp:posOffset>
                </wp:positionH>
                <wp:positionV relativeFrom="page">
                  <wp:posOffset>4968875</wp:posOffset>
                </wp:positionV>
                <wp:extent cx="3239770" cy="2051685"/>
                <wp:effectExtent l="6985" t="6350" r="10795" b="8890"/>
                <wp:wrapNone/>
                <wp:docPr id="2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9770" cy="2051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2E5EC" w14:textId="38E1B3CC" w:rsidR="002E3F91" w:rsidRPr="009E774C" w:rsidRDefault="0004474E" w:rsidP="002E3F91">
                            <w:pPr>
                              <w:jc w:val="center"/>
                              <w:rPr>
                                <w:szCs w:val="25"/>
                              </w:rPr>
                            </w:pPr>
                            <w:r>
                              <w:rPr>
                                <w:noProof/>
                                <w:szCs w:val="25"/>
                              </w:rPr>
                              <w:drawing>
                                <wp:inline distT="0" distB="0" distL="0" distR="0" wp14:anchorId="45BB73D9" wp14:editId="47173E8D">
                                  <wp:extent cx="2905098" cy="1920098"/>
                                  <wp:effectExtent l="0" t="0" r="0" b="4445"/>
                                  <wp:docPr id="49" name="Pictur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" name="Picture 49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5098" cy="19200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AB" id="Text Box 22" o:spid="_x0000_s1036" type="#_x0000_t202" style="position:absolute;margin-left:544.3pt;margin-top:391.25pt;width:255.1pt;height:161.55pt;z-index:25165825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" strokecolor="white" strokeweight=".5pt">
                <v:textbox inset="0,0,0,0">
                  <w:txbxContent>
                    <w:p w14:paraId="1212E5EC" w14:textId="38E1B3CC" w:rsidR="002E3F91" w:rsidRPr="009E774C" w:rsidRDefault="0004474E" w:rsidP="002E3F91">
                      <w:pPr>
                        <w:jc w:val="center"/>
                        <w:rPr>
                          <w:szCs w:val="25"/>
                        </w:rPr>
                      </w:pPr>
                      <w:r>
                        <w:rPr>
                          <w:noProof/>
                          <w:szCs w:val="25"/>
                        </w:rPr>
                        <w:drawing>
                          <wp:inline distT="0" distB="0" distL="0" distR="0" wp14:anchorId="45BB73D9" wp14:editId="47173E8D">
                            <wp:extent cx="2905098" cy="1920098"/>
                            <wp:effectExtent l="0" t="0" r="0" b="4445"/>
                            <wp:docPr id="49" name="Picture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" name="Picture 49"/>
                                    <pic:cNvPicPr/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05098" cy="19200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53" behindDoc="0" locked="1" layoutInCell="1" allowOverlap="1" wp14:anchorId="1212E5AD" wp14:editId="1212E5AE">
                <wp:simplePos x="0" y="0"/>
                <wp:positionH relativeFrom="page">
                  <wp:posOffset>6912610</wp:posOffset>
                </wp:positionH>
                <wp:positionV relativeFrom="page">
                  <wp:posOffset>2754630</wp:posOffset>
                </wp:positionV>
                <wp:extent cx="3239770" cy="2051685"/>
                <wp:effectExtent l="6985" t="11430" r="10795" b="13335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9770" cy="2051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2E5ED" w14:textId="60CDD9ED" w:rsidR="002E3F91" w:rsidRPr="009E774C" w:rsidRDefault="000F2E8C" w:rsidP="002E3F91">
                            <w:pPr>
                              <w:jc w:val="center"/>
                              <w:rPr>
                                <w:szCs w:val="25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30"/>
                                <w:szCs w:val="30"/>
                              </w:rPr>
                              <w:drawing>
                                <wp:inline distT="0" distB="0" distL="0" distR="0" wp14:anchorId="694DF1A8" wp14:editId="2EB983BC">
                                  <wp:extent cx="3031567" cy="2003686"/>
                                  <wp:effectExtent l="0" t="0" r="0" b="0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1567" cy="20036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AD" id="Text Box 21" o:spid="_x0000_s1037" type="#_x0000_t202" style="position:absolute;margin-left:544.3pt;margin-top:216.9pt;width:255.1pt;height:161.55pt;z-index:2516582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" strokecolor="white" strokeweight=".5pt">
                <v:textbox inset="0,0,0,0">
                  <w:txbxContent>
                    <w:p w14:paraId="1212E5ED" w14:textId="60CDD9ED" w:rsidR="002E3F91" w:rsidRPr="009E774C" w:rsidRDefault="000F2E8C" w:rsidP="002E3F91">
                      <w:pPr>
                        <w:jc w:val="center"/>
                        <w:rPr>
                          <w:szCs w:val="25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30"/>
                          <w:szCs w:val="30"/>
                        </w:rPr>
                        <w:drawing>
                          <wp:inline distT="0" distB="0" distL="0" distR="0" wp14:anchorId="694DF1A8" wp14:editId="2EB983BC">
                            <wp:extent cx="3031567" cy="2003686"/>
                            <wp:effectExtent l="0" t="0" r="0" b="0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Picture 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31567" cy="20036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52" behindDoc="0" locked="1" layoutInCell="1" allowOverlap="1" wp14:anchorId="1212E5AF" wp14:editId="27F18E81">
                <wp:simplePos x="0" y="0"/>
                <wp:positionH relativeFrom="page">
                  <wp:posOffset>6912610</wp:posOffset>
                </wp:positionH>
                <wp:positionV relativeFrom="page">
                  <wp:posOffset>540385</wp:posOffset>
                </wp:positionV>
                <wp:extent cx="3239770" cy="2051685"/>
                <wp:effectExtent l="6985" t="6985" r="10795" b="825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9770" cy="2051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2E5EE" w14:textId="6D7B40AC" w:rsidR="00562A2C" w:rsidRPr="009E774C" w:rsidRDefault="000F2E8C" w:rsidP="00562A2C">
                            <w:pPr>
                              <w:jc w:val="center"/>
                              <w:rPr>
                                <w:szCs w:val="25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30"/>
                                <w:szCs w:val="30"/>
                              </w:rPr>
                              <w:drawing>
                                <wp:inline distT="0" distB="0" distL="0" distR="0" wp14:anchorId="79FD7AE6" wp14:editId="6379654E">
                                  <wp:extent cx="3031567" cy="2003686"/>
                                  <wp:effectExtent l="0" t="0" r="0" b="0"/>
                                  <wp:docPr id="3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Picture 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1567" cy="20036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AF" id="Text Box 20" o:spid="_x0000_s1038" type="#_x0000_t202" style="position:absolute;margin-left:544.3pt;margin-top:42.55pt;width:255.1pt;height:161.55pt;z-index:2516582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" strokecolor="white" strokeweight=".5pt">
                <v:textbox inset="0,0,0,0">
                  <w:txbxContent>
                    <w:p w14:paraId="1212E5EE" w14:textId="6D7B40AC" w:rsidR="00562A2C" w:rsidRPr="009E774C" w:rsidRDefault="000F2E8C" w:rsidP="00562A2C">
                      <w:pPr>
                        <w:jc w:val="center"/>
                        <w:rPr>
                          <w:szCs w:val="25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30"/>
                          <w:szCs w:val="30"/>
                        </w:rPr>
                        <w:drawing>
                          <wp:inline distT="0" distB="0" distL="0" distR="0" wp14:anchorId="79FD7AE6" wp14:editId="6379654E">
                            <wp:extent cx="3031567" cy="2003686"/>
                            <wp:effectExtent l="0" t="0" r="0" b="0"/>
                            <wp:docPr id="38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Picture 3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31567" cy="20036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1212E5B5" wp14:editId="1212E5B6">
                <wp:simplePos x="0" y="0"/>
                <wp:positionH relativeFrom="page">
                  <wp:posOffset>540385</wp:posOffset>
                </wp:positionH>
                <wp:positionV relativeFrom="page">
                  <wp:posOffset>2113280</wp:posOffset>
                </wp:positionV>
                <wp:extent cx="6066155" cy="360045"/>
                <wp:effectExtent l="0" t="0" r="3810" b="3175"/>
                <wp:wrapNone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6155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12E5F2" w14:textId="3D9A67B3" w:rsidR="0015343A" w:rsidRPr="009475A0" w:rsidRDefault="00A96561" w:rsidP="0015343A">
                            <w:pPr>
                              <w:rPr>
                                <w:rFonts w:ascii="Futura Light" w:hAnsi="Futura Light"/>
                                <w:color w:val="B21E28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Futura Light" w:hAnsi="Futura Light" w:cs="Arial"/>
                                <w:color w:val="B21E28"/>
                                <w:sz w:val="36"/>
                                <w:szCs w:val="36"/>
                              </w:rPr>
                              <w:t xml:space="preserve">Guide Price </w:t>
                            </w:r>
                            <w:r w:rsidR="002B152E">
                              <w:rPr>
                                <w:rFonts w:ascii="Futura Light" w:hAnsi="Futura Light" w:cs="Arial"/>
                                <w:color w:val="B21E28"/>
                                <w:sz w:val="36"/>
                                <w:szCs w:val="36"/>
                              </w:rPr>
                              <w:t xml:space="preserve">- </w:t>
                            </w:r>
                            <w:r w:rsidR="0015343A" w:rsidRPr="009475A0">
                              <w:rPr>
                                <w:rFonts w:ascii="Futura Light" w:hAnsi="Futura Light" w:cs="Arial"/>
                                <w:color w:val="B21E28"/>
                                <w:sz w:val="36"/>
                                <w:szCs w:val="36"/>
                              </w:rPr>
                              <w:t>£</w:t>
                            </w:r>
                            <w:r w:rsidR="009B3110">
                              <w:rPr>
                                <w:rFonts w:ascii="Futura Light" w:hAnsi="Futura Light" w:cs="Arial"/>
                                <w:color w:val="B21E28"/>
                                <w:sz w:val="36"/>
                                <w:szCs w:val="36"/>
                              </w:rPr>
                              <w:t>6</w:t>
                            </w:r>
                            <w:r w:rsidR="007B5A37">
                              <w:rPr>
                                <w:rFonts w:ascii="Futura Light" w:hAnsi="Futura Light" w:cs="Arial"/>
                                <w:color w:val="B21E28"/>
                                <w:sz w:val="36"/>
                                <w:szCs w:val="36"/>
                              </w:rPr>
                              <w:t>60,000</w:t>
                            </w:r>
                            <w:r w:rsidR="00BB6A91">
                              <w:rPr>
                                <w:rFonts w:ascii="Futura Light" w:hAnsi="Futura Light" w:cs="Arial"/>
                                <w:color w:val="B21E28"/>
                                <w:sz w:val="36"/>
                                <w:szCs w:val="36"/>
                              </w:rPr>
                              <w:t xml:space="preserve"> -</w:t>
                            </w:r>
                            <w:r w:rsidR="0015343A" w:rsidRPr="009475A0">
                              <w:rPr>
                                <w:rFonts w:ascii="Futura Light" w:hAnsi="Futura Light" w:cs="Arial"/>
                                <w:color w:val="B21E28"/>
                                <w:sz w:val="36"/>
                                <w:szCs w:val="36"/>
                              </w:rPr>
                              <w:t xml:space="preserve"> Freehold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B5" id="Text Box 17" o:spid="_x0000_s1039" type="#_x0000_t202" style="position:absolute;margin-left:42.55pt;margin-top:166.4pt;width:477.65pt;height:28.35pt;z-index:25165824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" filled="f" stroked="f">
                <v:textbox inset="0,0,0,0">
                  <w:txbxContent>
                    <w:p w14:paraId="1212E5F2" w14:textId="3D9A67B3" w:rsidR="0015343A" w:rsidRPr="009475A0" w:rsidRDefault="00A96561" w:rsidP="0015343A">
                      <w:pPr>
                        <w:rPr>
                          <w:rFonts w:ascii="Futura Light" w:hAnsi="Futura Light"/>
                          <w:color w:val="B21E28"/>
                          <w:sz w:val="36"/>
                          <w:szCs w:val="36"/>
                        </w:rPr>
                      </w:pPr>
                      <w:r>
                        <w:rPr>
                          <w:rFonts w:ascii="Futura Light" w:hAnsi="Futura Light" w:cs="Arial"/>
                          <w:color w:val="B21E28"/>
                          <w:sz w:val="36"/>
                          <w:szCs w:val="36"/>
                        </w:rPr>
                        <w:t xml:space="preserve">Guide Price </w:t>
                      </w:r>
                      <w:r w:rsidR="002B152E">
                        <w:rPr>
                          <w:rFonts w:ascii="Futura Light" w:hAnsi="Futura Light" w:cs="Arial"/>
                          <w:color w:val="B21E28"/>
                          <w:sz w:val="36"/>
                          <w:szCs w:val="36"/>
                        </w:rPr>
                        <w:t xml:space="preserve">- </w:t>
                      </w:r>
                      <w:r w:rsidR="0015343A" w:rsidRPr="009475A0">
                        <w:rPr>
                          <w:rFonts w:ascii="Futura Light" w:hAnsi="Futura Light" w:cs="Arial"/>
                          <w:color w:val="B21E28"/>
                          <w:sz w:val="36"/>
                          <w:szCs w:val="36"/>
                        </w:rPr>
                        <w:t>£</w:t>
                      </w:r>
                      <w:r w:rsidR="009B3110">
                        <w:rPr>
                          <w:rFonts w:ascii="Futura Light" w:hAnsi="Futura Light" w:cs="Arial"/>
                          <w:color w:val="B21E28"/>
                          <w:sz w:val="36"/>
                          <w:szCs w:val="36"/>
                        </w:rPr>
                        <w:t>6</w:t>
                      </w:r>
                      <w:r w:rsidR="007B5A37">
                        <w:rPr>
                          <w:rFonts w:ascii="Futura Light" w:hAnsi="Futura Light" w:cs="Arial"/>
                          <w:color w:val="B21E28"/>
                          <w:sz w:val="36"/>
                          <w:szCs w:val="36"/>
                        </w:rPr>
                        <w:t>60,000</w:t>
                      </w:r>
                      <w:r w:rsidR="00BB6A91">
                        <w:rPr>
                          <w:rFonts w:ascii="Futura Light" w:hAnsi="Futura Light" w:cs="Arial"/>
                          <w:color w:val="B21E28"/>
                          <w:sz w:val="36"/>
                          <w:szCs w:val="36"/>
                        </w:rPr>
                        <w:t xml:space="preserve"> -</w:t>
                      </w:r>
                      <w:r w:rsidR="0015343A" w:rsidRPr="009475A0">
                        <w:rPr>
                          <w:rFonts w:ascii="Futura Light" w:hAnsi="Futura Light" w:cs="Arial"/>
                          <w:color w:val="B21E28"/>
                          <w:sz w:val="36"/>
                          <w:szCs w:val="36"/>
                        </w:rPr>
                        <w:t xml:space="preserve"> Freehold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E4D4F">
        <w:br w:type="page"/>
      </w:r>
      <w:r w:rsidR="00017F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66" behindDoc="0" locked="1" layoutInCell="1" allowOverlap="1" wp14:anchorId="1212E5B7" wp14:editId="1212E5B8">
                <wp:simplePos x="0" y="0"/>
                <wp:positionH relativeFrom="page">
                  <wp:posOffset>5436870</wp:posOffset>
                </wp:positionH>
                <wp:positionV relativeFrom="page">
                  <wp:posOffset>3870325</wp:posOffset>
                </wp:positionV>
                <wp:extent cx="4716145" cy="2988310"/>
                <wp:effectExtent l="7620" t="12700" r="10160" b="889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6145" cy="2988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2E5F3" w14:textId="006A489B" w:rsidR="009963F1" w:rsidRPr="009E774C" w:rsidRDefault="000F2E8C" w:rsidP="009963F1">
                            <w:pPr>
                              <w:jc w:val="center"/>
                              <w:rPr>
                                <w:szCs w:val="25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30"/>
                                <w:szCs w:val="30"/>
                              </w:rPr>
                              <w:drawing>
                                <wp:inline distT="0" distB="0" distL="0" distR="0" wp14:anchorId="23008EA2" wp14:editId="0F5019AF">
                                  <wp:extent cx="4411130" cy="2915496"/>
                                  <wp:effectExtent l="0" t="0" r="8890" b="0"/>
                                  <wp:docPr id="44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Picture 4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11130" cy="29154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B7" id="Text Box 16" o:spid="_x0000_s1040" type="#_x0000_t202" style="position:absolute;margin-left:428.1pt;margin-top:304.75pt;width:371.35pt;height:235.3pt;z-index:25165826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" strokecolor="white" strokeweight=".5pt">
                <v:textbox inset="0,0,0,0">
                  <w:txbxContent>
                    <w:p w14:paraId="1212E5F3" w14:textId="006A489B" w:rsidR="009963F1" w:rsidRPr="009E774C" w:rsidRDefault="000F2E8C" w:rsidP="009963F1">
                      <w:pPr>
                        <w:jc w:val="center"/>
                        <w:rPr>
                          <w:szCs w:val="25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30"/>
                          <w:szCs w:val="30"/>
                        </w:rPr>
                        <w:drawing>
                          <wp:inline distT="0" distB="0" distL="0" distR="0" wp14:anchorId="23008EA2" wp14:editId="0F5019AF">
                            <wp:extent cx="4411130" cy="2915496"/>
                            <wp:effectExtent l="0" t="0" r="8890" b="0"/>
                            <wp:docPr id="44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Picture 4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11130" cy="29154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65" behindDoc="0" locked="1" layoutInCell="1" allowOverlap="1" wp14:anchorId="1212E5B9" wp14:editId="1212E5BA">
                <wp:simplePos x="0" y="0"/>
                <wp:positionH relativeFrom="page">
                  <wp:posOffset>540385</wp:posOffset>
                </wp:positionH>
                <wp:positionV relativeFrom="page">
                  <wp:posOffset>3870325</wp:posOffset>
                </wp:positionV>
                <wp:extent cx="4716145" cy="2988310"/>
                <wp:effectExtent l="6985" t="12700" r="10795" b="889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6145" cy="2988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2E5F4" w14:textId="4A117DB1" w:rsidR="009963F1" w:rsidRPr="009E774C" w:rsidRDefault="000F2E8C" w:rsidP="009963F1">
                            <w:pPr>
                              <w:jc w:val="center"/>
                              <w:rPr>
                                <w:szCs w:val="25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30"/>
                                <w:szCs w:val="30"/>
                              </w:rPr>
                              <w:drawing>
                                <wp:inline distT="0" distB="0" distL="0" distR="0" wp14:anchorId="1858FD7D" wp14:editId="08578D26">
                                  <wp:extent cx="4411130" cy="2915496"/>
                                  <wp:effectExtent l="0" t="0" r="8890" b="0"/>
                                  <wp:docPr id="43" name="Pictur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11130" cy="29154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B9" id="Text Box 15" o:spid="_x0000_s1041" type="#_x0000_t202" style="position:absolute;margin-left:42.55pt;margin-top:304.75pt;width:371.35pt;height:235.3pt;z-index:2516582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" strokecolor="white" strokeweight=".5pt">
                <v:textbox inset="0,0,0,0">
                  <w:txbxContent>
                    <w:p w14:paraId="1212E5F4" w14:textId="4A117DB1" w:rsidR="009963F1" w:rsidRPr="009E774C" w:rsidRDefault="000F2E8C" w:rsidP="009963F1">
                      <w:pPr>
                        <w:jc w:val="center"/>
                        <w:rPr>
                          <w:szCs w:val="25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30"/>
                          <w:szCs w:val="30"/>
                        </w:rPr>
                        <w:drawing>
                          <wp:inline distT="0" distB="0" distL="0" distR="0" wp14:anchorId="1858FD7D" wp14:editId="08578D26">
                            <wp:extent cx="4411130" cy="2915496"/>
                            <wp:effectExtent l="0" t="0" r="8890" b="0"/>
                            <wp:docPr id="43" name="Pictur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Picture 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11130" cy="29154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64" behindDoc="0" locked="1" layoutInCell="1" allowOverlap="1" wp14:anchorId="1212E5BB" wp14:editId="1212E5BC">
                <wp:simplePos x="0" y="0"/>
                <wp:positionH relativeFrom="page">
                  <wp:posOffset>5436870</wp:posOffset>
                </wp:positionH>
                <wp:positionV relativeFrom="page">
                  <wp:posOffset>702310</wp:posOffset>
                </wp:positionV>
                <wp:extent cx="4716145" cy="2988310"/>
                <wp:effectExtent l="7620" t="6985" r="10160" b="5080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6145" cy="2988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2E5F5" w14:textId="2D2C8EB0" w:rsidR="00BE33D9" w:rsidRPr="009E774C" w:rsidRDefault="000F2E8C" w:rsidP="00BE33D9">
                            <w:pPr>
                              <w:jc w:val="center"/>
                              <w:rPr>
                                <w:szCs w:val="25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30"/>
                                <w:szCs w:val="30"/>
                              </w:rPr>
                              <w:drawing>
                                <wp:inline distT="0" distB="0" distL="0" distR="0" wp14:anchorId="2ACF2332" wp14:editId="6FC9425D">
                                  <wp:extent cx="4369830" cy="2888200"/>
                                  <wp:effectExtent l="0" t="0" r="0" b="7620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Picture 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69830" cy="2888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BB" id="Text Box 14" o:spid="_x0000_s1042" type="#_x0000_t202" style="position:absolute;margin-left:428.1pt;margin-top:55.3pt;width:371.35pt;height:235.3pt;z-index:251658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" strokecolor="white" strokeweight=".5pt">
                <v:textbox inset="0,0,0,0">
                  <w:txbxContent>
                    <w:p w14:paraId="1212E5F5" w14:textId="2D2C8EB0" w:rsidR="00BE33D9" w:rsidRPr="009E774C" w:rsidRDefault="000F2E8C" w:rsidP="00BE33D9">
                      <w:pPr>
                        <w:jc w:val="center"/>
                        <w:rPr>
                          <w:szCs w:val="25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30"/>
                          <w:szCs w:val="30"/>
                        </w:rPr>
                        <w:drawing>
                          <wp:inline distT="0" distB="0" distL="0" distR="0" wp14:anchorId="2ACF2332" wp14:editId="6FC9425D">
                            <wp:extent cx="4369830" cy="2888200"/>
                            <wp:effectExtent l="0" t="0" r="0" b="7620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Picture 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69830" cy="2888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63" behindDoc="0" locked="1" layoutInCell="1" allowOverlap="1" wp14:anchorId="1212E5BD" wp14:editId="1212E5BE">
                <wp:simplePos x="0" y="0"/>
                <wp:positionH relativeFrom="page">
                  <wp:posOffset>540385</wp:posOffset>
                </wp:positionH>
                <wp:positionV relativeFrom="page">
                  <wp:posOffset>702310</wp:posOffset>
                </wp:positionV>
                <wp:extent cx="4716145" cy="2988310"/>
                <wp:effectExtent l="6985" t="6985" r="10795" b="508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6145" cy="2988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2E5F6" w14:textId="542DE0FF" w:rsidR="001508BC" w:rsidRPr="009E774C" w:rsidRDefault="000F2E8C" w:rsidP="001508BC">
                            <w:pPr>
                              <w:jc w:val="center"/>
                              <w:rPr>
                                <w:szCs w:val="25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30"/>
                                <w:szCs w:val="30"/>
                              </w:rPr>
                              <w:drawing>
                                <wp:inline distT="0" distB="0" distL="0" distR="0" wp14:anchorId="654B2625" wp14:editId="3B468043">
                                  <wp:extent cx="4411128" cy="2915495"/>
                                  <wp:effectExtent l="0" t="0" r="8890" b="0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11128" cy="2915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BD" id="Text Box 13" o:spid="_x0000_s1043" type="#_x0000_t202" style="position:absolute;margin-left:42.55pt;margin-top:55.3pt;width:371.35pt;height:235.3pt;z-index:2516582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" strokecolor="white" strokeweight=".5pt">
                <v:textbox inset="0,0,0,0">
                  <w:txbxContent>
                    <w:p w14:paraId="1212E5F6" w14:textId="542DE0FF" w:rsidR="001508BC" w:rsidRPr="009E774C" w:rsidRDefault="000F2E8C" w:rsidP="001508BC">
                      <w:pPr>
                        <w:jc w:val="center"/>
                        <w:rPr>
                          <w:szCs w:val="25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30"/>
                          <w:szCs w:val="30"/>
                        </w:rPr>
                        <w:drawing>
                          <wp:inline distT="0" distB="0" distL="0" distR="0" wp14:anchorId="654B2625" wp14:editId="3B468043">
                            <wp:extent cx="4411128" cy="2915495"/>
                            <wp:effectExtent l="0" t="0" r="8890" b="0"/>
                            <wp:docPr id="41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Picture 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11128" cy="29154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5E4D4F">
        <w:br w:type="page"/>
      </w:r>
      <w:r w:rsidR="00017F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2" behindDoc="0" locked="1" layoutInCell="1" allowOverlap="1" wp14:anchorId="1212E5BF" wp14:editId="1212E5C0">
                <wp:simplePos x="0" y="0"/>
                <wp:positionH relativeFrom="page">
                  <wp:posOffset>540385</wp:posOffset>
                </wp:positionH>
                <wp:positionV relativeFrom="page">
                  <wp:posOffset>737870</wp:posOffset>
                </wp:positionV>
                <wp:extent cx="9611995" cy="6083935"/>
                <wp:effectExtent l="16510" t="13970" r="10795" b="17145"/>
                <wp:wrapNone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11995" cy="6083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2E5F7" w14:textId="30A5B131" w:rsidR="000D02C6" w:rsidRPr="009E774C" w:rsidRDefault="000F6310" w:rsidP="000D02C6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60"/>
                                <w:szCs w:val="60"/>
                              </w:rPr>
                              <w:drawing>
                                <wp:inline distT="0" distB="0" distL="0" distR="0" wp14:anchorId="394C8D3B" wp14:editId="6913FE74">
                                  <wp:extent cx="8983470" cy="5937543"/>
                                  <wp:effectExtent l="0" t="0" r="8255" b="6350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Picture 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83470" cy="59375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BF" id="Text Box 12" o:spid="_x0000_s1044" type="#_x0000_t202" style="position:absolute;margin-left:42.55pt;margin-top:58.1pt;width:756.85pt;height:479.05pt;z-index:2516582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" strokecolor="white" strokeweight="1.5pt">
                <v:textbox inset="0,0,0,0">
                  <w:txbxContent>
                    <w:p w14:paraId="1212E5F7" w14:textId="30A5B131" w:rsidR="000D02C6" w:rsidRPr="009E774C" w:rsidRDefault="000F6310" w:rsidP="000D02C6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noProof/>
                          <w:sz w:val="60"/>
                          <w:szCs w:val="60"/>
                        </w:rPr>
                        <w:drawing>
                          <wp:inline distT="0" distB="0" distL="0" distR="0" wp14:anchorId="394C8D3B" wp14:editId="6913FE74">
                            <wp:extent cx="8983470" cy="5937543"/>
                            <wp:effectExtent l="0" t="0" r="8255" b="6350"/>
                            <wp:docPr id="45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Picture 4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83470" cy="59375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5E4D4F">
        <w:br w:type="page"/>
      </w:r>
      <w:r w:rsidR="00017F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3" behindDoc="0" locked="1" layoutInCell="1" allowOverlap="1" wp14:anchorId="1212E5C1" wp14:editId="1212E5C2">
                <wp:simplePos x="0" y="0"/>
                <wp:positionH relativeFrom="page">
                  <wp:posOffset>540385</wp:posOffset>
                </wp:positionH>
                <wp:positionV relativeFrom="page">
                  <wp:posOffset>737870</wp:posOffset>
                </wp:positionV>
                <wp:extent cx="9611995" cy="6083935"/>
                <wp:effectExtent l="16510" t="13970" r="10795" b="17145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11995" cy="6083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2E5F8" w14:textId="11D93C08" w:rsidR="000D02C6" w:rsidRPr="009E774C" w:rsidRDefault="005240ED" w:rsidP="000D02C6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60"/>
                                <w:szCs w:val="60"/>
                              </w:rPr>
                              <w:drawing>
                                <wp:inline distT="0" distB="0" distL="0" distR="0" wp14:anchorId="2EF5AC55" wp14:editId="3A6CC639">
                                  <wp:extent cx="8983472" cy="5937544"/>
                                  <wp:effectExtent l="0" t="0" r="8255" b="6350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Picture 4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83472" cy="59375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C1" id="Text Box 11" o:spid="_x0000_s1045" type="#_x0000_t202" style="position:absolute;margin-left:42.55pt;margin-top:58.1pt;width:756.85pt;height:479.05pt;z-index:25165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" strokecolor="white" strokeweight="1.5pt">
                <v:textbox inset="0,0,0,0">
                  <w:txbxContent>
                    <w:p w14:paraId="1212E5F8" w14:textId="11D93C08" w:rsidR="000D02C6" w:rsidRPr="009E774C" w:rsidRDefault="005240ED" w:rsidP="000D02C6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noProof/>
                          <w:sz w:val="60"/>
                          <w:szCs w:val="60"/>
                        </w:rPr>
                        <w:drawing>
                          <wp:inline distT="0" distB="0" distL="0" distR="0" wp14:anchorId="2EF5AC55" wp14:editId="3A6CC639">
                            <wp:extent cx="8983472" cy="5937544"/>
                            <wp:effectExtent l="0" t="0" r="8255" b="6350"/>
                            <wp:docPr id="46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Picture 4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83472" cy="59375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1021F7">
        <w:br w:type="page"/>
      </w:r>
      <w:r w:rsidR="00916A2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1212E5CB" wp14:editId="3D3A8ED2">
                <wp:simplePos x="0" y="0"/>
                <wp:positionH relativeFrom="page">
                  <wp:posOffset>3657600</wp:posOffset>
                </wp:positionH>
                <wp:positionV relativeFrom="page">
                  <wp:posOffset>647701</wp:posOffset>
                </wp:positionV>
                <wp:extent cx="2952115" cy="3327400"/>
                <wp:effectExtent l="0" t="0" r="635" b="635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115" cy="3327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linkedTxbx id="20" seq="1"/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1212E5CB" id="Text Box 6" o:spid="_x0000_s1046" type="#_x0000_t202" style="position:absolute;margin-left:4in;margin-top:51pt;width:232.45pt;height:262pt;z-index:25165825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" stroked="f">
                <v:textbox inset="0,0,0,0">
                  <w:txbxContent/>
                </v:textbox>
                <w10:wrap anchorx="page" anchory="page"/>
              </v:shape>
            </w:pict>
          </mc:Fallback>
        </mc:AlternateContent>
      </w:r>
      <w:r w:rsidR="00580454"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1212E5C7" wp14:editId="75534112">
                <wp:simplePos x="0" y="0"/>
                <wp:positionH relativeFrom="page">
                  <wp:posOffset>542925</wp:posOffset>
                </wp:positionH>
                <wp:positionV relativeFrom="page">
                  <wp:posOffset>4861560</wp:posOffset>
                </wp:positionV>
                <wp:extent cx="3150235" cy="2339340"/>
                <wp:effectExtent l="0" t="0" r="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0235" cy="2339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12E606" w14:textId="6B7CE848" w:rsidR="005A11F6" w:rsidRPr="009475A0" w:rsidRDefault="005A11F6" w:rsidP="009475A0">
                            <w:pPr>
                              <w:spacing w:after="270"/>
                              <w:rPr>
                                <w:rFonts w:ascii="Futura Light" w:hAnsi="Futura Light" w:cs="Arial"/>
                                <w:b/>
                                <w:color w:val="58595A"/>
                                <w:sz w:val="20"/>
                                <w:szCs w:val="20"/>
                              </w:rPr>
                            </w:pPr>
                            <w:r w:rsidRPr="009475A0">
                              <w:rPr>
                                <w:rFonts w:ascii="Futura Light" w:hAnsi="Futura Light" w:cs="Arial"/>
                                <w:b/>
                                <w:color w:val="58595A"/>
                                <w:sz w:val="20"/>
                                <w:szCs w:val="20"/>
                              </w:rPr>
                              <w:t xml:space="preserve">Local Information </w:t>
                            </w:r>
                          </w:p>
                          <w:p w14:paraId="1212E607" w14:textId="7CCB0614" w:rsidR="005A11F6" w:rsidRPr="009475A0" w:rsidRDefault="005A11F6" w:rsidP="009475A0">
                            <w:pPr>
                              <w:spacing w:after="270"/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</w:pPr>
                            <w:r w:rsidRPr="009475A0">
                              <w:rPr>
                                <w:rFonts w:ascii="Futura Light" w:hAnsi="Futura Light" w:cs="Arial"/>
                                <w:b/>
                                <w:color w:val="B21E28"/>
                                <w:sz w:val="20"/>
                                <w:szCs w:val="20"/>
                              </w:rPr>
                              <w:t>Local Council:</w:t>
                            </w:r>
                            <w:r w:rsidRPr="009475A0"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549BE"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>Wiltshire Council</w:t>
                            </w:r>
                          </w:p>
                          <w:p w14:paraId="1212E608" w14:textId="0BB4ADA1" w:rsidR="005A11F6" w:rsidRPr="009475A0" w:rsidRDefault="005A11F6" w:rsidP="009475A0">
                            <w:pPr>
                              <w:spacing w:after="270"/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</w:pPr>
                            <w:r w:rsidRPr="009475A0">
                              <w:rPr>
                                <w:rFonts w:ascii="Futura Light" w:hAnsi="Futura Light" w:cs="Arial"/>
                                <w:b/>
                                <w:color w:val="B21E28"/>
                                <w:sz w:val="20"/>
                                <w:szCs w:val="20"/>
                              </w:rPr>
                              <w:t>Council Tax Band:</w:t>
                            </w:r>
                            <w:r w:rsidRPr="009475A0"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6E88"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>E</w:t>
                            </w:r>
                          </w:p>
                          <w:p w14:paraId="1212E609" w14:textId="48467E3D" w:rsidR="005A11F6" w:rsidRPr="009475A0" w:rsidRDefault="005A11F6" w:rsidP="009475A0">
                            <w:pPr>
                              <w:spacing w:after="270"/>
                              <w:rPr>
                                <w:rFonts w:ascii="Futura Light" w:hAnsi="Futura Light"/>
                                <w:color w:val="58595A"/>
                                <w:sz w:val="20"/>
                                <w:szCs w:val="20"/>
                              </w:rPr>
                            </w:pPr>
                            <w:r w:rsidRPr="009475A0">
                              <w:rPr>
                                <w:rFonts w:ascii="Futura Light" w:hAnsi="Futura Light" w:cs="Arial"/>
                                <w:b/>
                                <w:color w:val="B21E28"/>
                                <w:sz w:val="20"/>
                                <w:szCs w:val="20"/>
                              </w:rPr>
                              <w:t>Heating:</w:t>
                            </w:r>
                            <w:r w:rsidR="007672D3"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6E88"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>Electric Heating</w:t>
                            </w:r>
                          </w:p>
                          <w:p w14:paraId="11896732" w14:textId="0A4F45DA" w:rsidR="00580454" w:rsidRDefault="005A11F6" w:rsidP="009475A0">
                            <w:pPr>
                              <w:spacing w:after="270"/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</w:pPr>
                            <w:r w:rsidRPr="009475A0">
                              <w:rPr>
                                <w:rFonts w:ascii="Futura Light" w:hAnsi="Futura Light" w:cs="Arial"/>
                                <w:b/>
                                <w:color w:val="B21E28"/>
                                <w:sz w:val="20"/>
                                <w:szCs w:val="20"/>
                              </w:rPr>
                              <w:t>Services:</w:t>
                            </w:r>
                            <w:r w:rsidR="005F20C6"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6E88"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>Main water and drainage</w:t>
                            </w:r>
                          </w:p>
                          <w:p w14:paraId="1212E60B" w14:textId="34F76278" w:rsidR="005A11F6" w:rsidRPr="00580454" w:rsidRDefault="00580454" w:rsidP="009475A0">
                            <w:pPr>
                              <w:spacing w:after="270"/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Futura Light" w:hAnsi="Futura Light" w:cs="Arial"/>
                                <w:b/>
                                <w:color w:val="B21E28"/>
                                <w:sz w:val="20"/>
                                <w:szCs w:val="20"/>
                              </w:rPr>
                              <w:t>Te</w:t>
                            </w:r>
                            <w:r w:rsidR="005A11F6" w:rsidRPr="009475A0">
                              <w:rPr>
                                <w:rFonts w:ascii="Futura Light" w:hAnsi="Futura Light" w:cs="Arial"/>
                                <w:b/>
                                <w:color w:val="B21E28"/>
                                <w:sz w:val="20"/>
                                <w:szCs w:val="20"/>
                              </w:rPr>
                              <w:t>nure:</w:t>
                            </w:r>
                            <w:r w:rsidR="005A11F6" w:rsidRPr="009475A0"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526E2A"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>Freehold</w:t>
                            </w:r>
                          </w:p>
                          <w:p w14:paraId="1212E60C" w14:textId="77777777" w:rsidR="005A11F6" w:rsidRPr="009475A0" w:rsidRDefault="005A11F6" w:rsidP="009475A0">
                            <w:pPr>
                              <w:spacing w:after="270"/>
                              <w:rPr>
                                <w:rFonts w:ascii="Futura Light" w:hAnsi="Futura Light"/>
                                <w:b/>
                                <w:color w:val="58595A"/>
                                <w:sz w:val="20"/>
                                <w:szCs w:val="20"/>
                              </w:rPr>
                            </w:pPr>
                          </w:p>
                          <w:p w14:paraId="1212E60D" w14:textId="77777777" w:rsidR="005A11F6" w:rsidRPr="009475A0" w:rsidRDefault="005A11F6" w:rsidP="009475A0">
                            <w:pPr>
                              <w:spacing w:after="270"/>
                              <w:rPr>
                                <w:rFonts w:ascii="Futura Light" w:hAnsi="Futura Light"/>
                                <w:b/>
                                <w:color w:val="58595A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288000" tIns="180000" rIns="288000" bIns="180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C7" id="Text Box 8" o:spid="_x0000_s1047" type="#_x0000_t202" style="position:absolute;margin-left:42.75pt;margin-top:382.8pt;width:248.05pt;height:184.2pt;z-index:25165826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" filled="f" stroked="f">
                <v:textbox inset="8mm,5mm,8mm,5mm">
                  <w:txbxContent>
                    <w:p w14:paraId="1212E606" w14:textId="6B7CE848" w:rsidR="005A11F6" w:rsidRPr="009475A0" w:rsidRDefault="005A11F6" w:rsidP="009475A0">
                      <w:pPr>
                        <w:spacing w:after="270"/>
                        <w:rPr>
                          <w:rFonts w:ascii="Futura Light" w:hAnsi="Futura Light" w:cs="Arial"/>
                          <w:b/>
                          <w:color w:val="58595A"/>
                          <w:sz w:val="20"/>
                          <w:szCs w:val="20"/>
                        </w:rPr>
                      </w:pPr>
                      <w:r w:rsidRPr="009475A0">
                        <w:rPr>
                          <w:rFonts w:ascii="Futura Light" w:hAnsi="Futura Light" w:cs="Arial"/>
                          <w:b/>
                          <w:color w:val="58595A"/>
                          <w:sz w:val="20"/>
                          <w:szCs w:val="20"/>
                        </w:rPr>
                        <w:t xml:space="preserve">Local Information </w:t>
                      </w:r>
                    </w:p>
                    <w:p w14:paraId="1212E607" w14:textId="7CCB0614" w:rsidR="005A11F6" w:rsidRPr="009475A0" w:rsidRDefault="005A11F6" w:rsidP="009475A0">
                      <w:pPr>
                        <w:spacing w:after="270"/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</w:pPr>
                      <w:r w:rsidRPr="009475A0">
                        <w:rPr>
                          <w:rFonts w:ascii="Futura Light" w:hAnsi="Futura Light" w:cs="Arial"/>
                          <w:b/>
                          <w:color w:val="B21E28"/>
                          <w:sz w:val="20"/>
                          <w:szCs w:val="20"/>
                        </w:rPr>
                        <w:t>Local Council:</w:t>
                      </w:r>
                      <w:r w:rsidRPr="009475A0"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 xml:space="preserve"> </w:t>
                      </w:r>
                      <w:r w:rsidR="000549BE"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>Wiltshire Council</w:t>
                      </w:r>
                    </w:p>
                    <w:p w14:paraId="1212E608" w14:textId="0BB4ADA1" w:rsidR="005A11F6" w:rsidRPr="009475A0" w:rsidRDefault="005A11F6" w:rsidP="009475A0">
                      <w:pPr>
                        <w:spacing w:after="270"/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</w:pPr>
                      <w:r w:rsidRPr="009475A0">
                        <w:rPr>
                          <w:rFonts w:ascii="Futura Light" w:hAnsi="Futura Light" w:cs="Arial"/>
                          <w:b/>
                          <w:color w:val="B21E28"/>
                          <w:sz w:val="20"/>
                          <w:szCs w:val="20"/>
                        </w:rPr>
                        <w:t>Council Tax Band:</w:t>
                      </w:r>
                      <w:r w:rsidRPr="009475A0"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 xml:space="preserve"> </w:t>
                      </w:r>
                      <w:r w:rsidR="000C6E88"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>E</w:t>
                      </w:r>
                    </w:p>
                    <w:p w14:paraId="1212E609" w14:textId="48467E3D" w:rsidR="005A11F6" w:rsidRPr="009475A0" w:rsidRDefault="005A11F6" w:rsidP="009475A0">
                      <w:pPr>
                        <w:spacing w:after="270"/>
                        <w:rPr>
                          <w:rFonts w:ascii="Futura Light" w:hAnsi="Futura Light"/>
                          <w:color w:val="58595A"/>
                          <w:sz w:val="20"/>
                          <w:szCs w:val="20"/>
                        </w:rPr>
                      </w:pPr>
                      <w:r w:rsidRPr="009475A0">
                        <w:rPr>
                          <w:rFonts w:ascii="Futura Light" w:hAnsi="Futura Light" w:cs="Arial"/>
                          <w:b/>
                          <w:color w:val="B21E28"/>
                          <w:sz w:val="20"/>
                          <w:szCs w:val="20"/>
                        </w:rPr>
                        <w:t>Heating:</w:t>
                      </w:r>
                      <w:r w:rsidR="007672D3"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 xml:space="preserve"> </w:t>
                      </w:r>
                      <w:r w:rsidR="000C6E88"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>Electric Heating</w:t>
                      </w:r>
                    </w:p>
                    <w:p w14:paraId="11896732" w14:textId="0A4F45DA" w:rsidR="00580454" w:rsidRDefault="005A11F6" w:rsidP="009475A0">
                      <w:pPr>
                        <w:spacing w:after="270"/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</w:pPr>
                      <w:r w:rsidRPr="009475A0">
                        <w:rPr>
                          <w:rFonts w:ascii="Futura Light" w:hAnsi="Futura Light" w:cs="Arial"/>
                          <w:b/>
                          <w:color w:val="B21E28"/>
                          <w:sz w:val="20"/>
                          <w:szCs w:val="20"/>
                        </w:rPr>
                        <w:t>Services:</w:t>
                      </w:r>
                      <w:r w:rsidR="005F20C6"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 xml:space="preserve"> </w:t>
                      </w:r>
                      <w:r w:rsidR="000C6E88"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>Main water and drainage</w:t>
                      </w:r>
                    </w:p>
                    <w:p w14:paraId="1212E60B" w14:textId="34F76278" w:rsidR="005A11F6" w:rsidRPr="00580454" w:rsidRDefault="00580454" w:rsidP="009475A0">
                      <w:pPr>
                        <w:spacing w:after="270"/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</w:pPr>
                      <w:r>
                        <w:rPr>
                          <w:rFonts w:ascii="Futura Light" w:hAnsi="Futura Light" w:cs="Arial"/>
                          <w:b/>
                          <w:color w:val="B21E28"/>
                          <w:sz w:val="20"/>
                          <w:szCs w:val="20"/>
                        </w:rPr>
                        <w:t>Te</w:t>
                      </w:r>
                      <w:r w:rsidR="005A11F6" w:rsidRPr="009475A0">
                        <w:rPr>
                          <w:rFonts w:ascii="Futura Light" w:hAnsi="Futura Light" w:cs="Arial"/>
                          <w:b/>
                          <w:color w:val="B21E28"/>
                          <w:sz w:val="20"/>
                          <w:szCs w:val="20"/>
                        </w:rPr>
                        <w:t>nure:</w:t>
                      </w:r>
                      <w:r w:rsidR="005A11F6" w:rsidRPr="009475A0"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 xml:space="preserve"> </w:t>
                      </w:r>
                      <w:r w:rsidR="00526E2A"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>Freehold</w:t>
                      </w:r>
                    </w:p>
                    <w:p w14:paraId="1212E60C" w14:textId="77777777" w:rsidR="005A11F6" w:rsidRPr="009475A0" w:rsidRDefault="005A11F6" w:rsidP="009475A0">
                      <w:pPr>
                        <w:spacing w:after="270"/>
                        <w:rPr>
                          <w:rFonts w:ascii="Futura Light" w:hAnsi="Futura Light"/>
                          <w:b/>
                          <w:color w:val="58595A"/>
                          <w:sz w:val="20"/>
                          <w:szCs w:val="20"/>
                        </w:rPr>
                      </w:pPr>
                    </w:p>
                    <w:p w14:paraId="1212E60D" w14:textId="77777777" w:rsidR="005A11F6" w:rsidRPr="009475A0" w:rsidRDefault="005A11F6" w:rsidP="009475A0">
                      <w:pPr>
                        <w:spacing w:after="270"/>
                        <w:rPr>
                          <w:rFonts w:ascii="Futura Light" w:hAnsi="Futura Light"/>
                          <w:b/>
                          <w:color w:val="58595A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1212E5C3" wp14:editId="1212E5C4">
                <wp:simplePos x="0" y="0"/>
                <wp:positionH relativeFrom="page">
                  <wp:posOffset>540385</wp:posOffset>
                </wp:positionH>
                <wp:positionV relativeFrom="page">
                  <wp:posOffset>540385</wp:posOffset>
                </wp:positionV>
                <wp:extent cx="2952115" cy="4050030"/>
                <wp:effectExtent l="0" t="0" r="3175" b="635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115" cy="4050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20">
                        <w:txbxContent>
                          <w:p w14:paraId="4DE2672C" w14:textId="41119E6F" w:rsidR="00F10807" w:rsidRPr="00143347" w:rsidRDefault="00F10807" w:rsidP="00916A25">
                            <w:pPr>
                              <w:pStyle w:val="Heading1"/>
                              <w:rPr>
                                <w:rFonts w:ascii="Verdana" w:hAnsi="Verdana"/>
                                <w:szCs w:val="22"/>
                              </w:rPr>
                            </w:pPr>
                          </w:p>
                          <w:p w14:paraId="1212E5F9" w14:textId="019CDF86" w:rsidR="00AC43F2" w:rsidRPr="001A236E" w:rsidRDefault="00F10807" w:rsidP="00916A25">
                            <w:pPr>
                              <w:pStyle w:val="Heading1"/>
                              <w:rPr>
                                <w:rFonts w:ascii="Verdana" w:hAnsi="Verdana"/>
                                <w:szCs w:val="22"/>
                              </w:rPr>
                            </w:pPr>
                            <w:r w:rsidRPr="001A236E">
                              <w:rPr>
                                <w:rFonts w:ascii="Verdana" w:hAnsi="Verdana"/>
                                <w:szCs w:val="22"/>
                              </w:rPr>
                              <w:t>Location</w:t>
                            </w:r>
                          </w:p>
                          <w:p w14:paraId="31001CEF" w14:textId="77777777" w:rsidR="00295D09" w:rsidRPr="001A236E" w:rsidRDefault="00295D09" w:rsidP="00E4317A">
                            <w:pPr>
                              <w:rPr>
                                <w:rFonts w:ascii="Verdana" w:hAnsi="Verdana"/>
                                <w:sz w:val="22"/>
                                <w:szCs w:val="22"/>
                              </w:rPr>
                            </w:pPr>
                          </w:p>
                          <w:p w14:paraId="7D34A3CB" w14:textId="77777777" w:rsidR="00DC3178" w:rsidRDefault="00B22F69" w:rsidP="00DC3178">
                            <w:pPr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</w:rPr>
                              <w:t>Semington is a village and civ</w:t>
                            </w:r>
                            <w:r w:rsidR="0085044C"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</w:rPr>
                              <w:t>il parish in Wiltshire, England. The Village s located</w:t>
                            </w:r>
                            <w:r w:rsidR="00DC3178"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about 2 miles south of Melksham and about 3 miles northeast of Trowbridge. The parish includes the hamlets of Little Marsh and Littleton.</w:t>
                            </w:r>
                          </w:p>
                          <w:p w14:paraId="30BB3619" w14:textId="77777777" w:rsidR="00DC3178" w:rsidRDefault="00DC3178" w:rsidP="00DC3178">
                            <w:pPr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</w:p>
                          <w:p w14:paraId="112E6889" w14:textId="6A16163C" w:rsidR="00E30D2F" w:rsidRDefault="00E30D2F" w:rsidP="00DC3178">
                            <w:pPr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</w:rPr>
                              <w:t>The Village has two locks on the Kennet and Avon Canal</w:t>
                            </w:r>
                            <w:r w:rsidR="00825C0F"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</w:rPr>
                              <w:t>, known as the Semington Locks</w:t>
                            </w:r>
                            <w:r w:rsidR="00DA5A61"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</w:rPr>
                              <w:t>.</w:t>
                            </w:r>
                          </w:p>
                          <w:p w14:paraId="0EBB4B5F" w14:textId="77777777" w:rsidR="00087669" w:rsidRDefault="00087669" w:rsidP="00DC3178">
                            <w:pPr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</w:p>
                          <w:p w14:paraId="400D8FA4" w14:textId="32A90564" w:rsidR="00087669" w:rsidRDefault="001439F3" w:rsidP="00DC3178">
                            <w:pPr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</w:rPr>
                              <w:t>Within the Village there are over 500 houses, a primary school</w:t>
                            </w:r>
                            <w:r w:rsidR="009A79AC"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</w:rPr>
                              <w:t>, a village hall, public tennis courts and a</w:t>
                            </w:r>
                            <w:r w:rsidR="00C70993"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park for children.  Semington has a pub, Th</w:t>
                            </w:r>
                            <w:r w:rsidR="00703E26"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</w:rPr>
                              <w:t>e Somerset Arms, an 18</w:t>
                            </w:r>
                            <w:r w:rsidR="00703E26" w:rsidRPr="00703E26"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  <w:vertAlign w:val="superscript"/>
                              </w:rPr>
                              <w:t>th</w:t>
                            </w:r>
                            <w:r w:rsidR="00703E26">
                              <w:rPr>
                                <w:rFonts w:ascii="Arial" w:hAnsi="Arial" w:cs="Arial"/>
                                <w:color w:val="555555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– century building.</w:t>
                            </w:r>
                          </w:p>
                          <w:p w14:paraId="3E9D6501" w14:textId="01AD885B" w:rsidR="00CE3F87" w:rsidRPr="00E30D2F" w:rsidRDefault="00DC3178" w:rsidP="00E30D2F">
                            <w:pPr>
                              <w:pStyle w:val="NormalWeb"/>
                              <w:shd w:val="clear" w:color="auto" w:fill="FFFFFF"/>
                              <w:spacing w:before="120" w:beforeAutospacing="0" w:after="240" w:afterAutospacing="0"/>
                              <w:rPr>
                                <w:rFonts w:ascii="Arial" w:hAnsi="Arial" w:cs="Arial"/>
                                <w:color w:val="2021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02122"/>
                              </w:rPr>
                              <w:t xml:space="preserve"> </w:t>
                            </w:r>
                            <w:r w:rsidR="00DA5A61" w:rsidRPr="00E30D2F">
                              <w:rPr>
                                <w:rFonts w:ascii="Arial" w:hAnsi="Arial" w:cs="Arial"/>
                                <w:color w:val="202122"/>
                              </w:rPr>
                              <w:t xml:space="preserve"> </w:t>
                            </w:r>
                          </w:p>
                          <w:p w14:paraId="5A7D1A3C" w14:textId="77777777" w:rsidR="00A67568" w:rsidRDefault="00A67568" w:rsidP="00CE3F87">
                            <w:pPr>
                              <w:rPr>
                                <w:rFonts w:ascii="Verdana" w:hAnsi="Verdana"/>
                                <w:sz w:val="22"/>
                                <w:szCs w:val="22"/>
                              </w:rPr>
                            </w:pPr>
                          </w:p>
                          <w:p w14:paraId="765D128F" w14:textId="6E511310" w:rsidR="00C85FC3" w:rsidRDefault="00C85FC3" w:rsidP="007E5B61">
                            <w:pPr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</w:pPr>
                          </w:p>
                          <w:p w14:paraId="5500E1C4" w14:textId="77777777" w:rsidR="005D2D18" w:rsidRDefault="005D2D18" w:rsidP="00916A25">
                            <w:pPr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</w:pPr>
                          </w:p>
                          <w:p w14:paraId="001EDBE1" w14:textId="77777777" w:rsidR="005D2D18" w:rsidRDefault="005D2D18" w:rsidP="00916A25">
                            <w:pPr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</w:pPr>
                          </w:p>
                          <w:p w14:paraId="24919816" w14:textId="77777777" w:rsidR="005D2D18" w:rsidRPr="005D2D18" w:rsidRDefault="005D2D18" w:rsidP="00916A25">
                            <w:pPr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</w:pPr>
                          </w:p>
                          <w:p w14:paraId="1212E5FB" w14:textId="37D1AE26" w:rsidR="00402600" w:rsidRPr="005D2D18" w:rsidRDefault="00402600" w:rsidP="00916A25">
                            <w:pPr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C3" id="Text Box 10" o:spid="_x0000_s1048" type="#_x0000_t202" style="position:absolute;margin-left:42.55pt;margin-top:42.55pt;width:232.45pt;height:318.9pt;z-index:25165825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" stroked="f">
                <v:textbox style="mso-next-textbox:#Text Box 6" inset="0,0,0,0">
                  <w:txbxContent>
                    <w:p w14:paraId="4DE2672C" w14:textId="41119E6F" w:rsidR="00F10807" w:rsidRPr="00143347" w:rsidRDefault="00F10807" w:rsidP="00916A25">
                      <w:pPr>
                        <w:pStyle w:val="Heading1"/>
                        <w:rPr>
                          <w:rFonts w:ascii="Verdana" w:hAnsi="Verdana"/>
                          <w:szCs w:val="22"/>
                        </w:rPr>
                      </w:pPr>
                    </w:p>
                    <w:p w14:paraId="1212E5F9" w14:textId="019CDF86" w:rsidR="00AC43F2" w:rsidRPr="001A236E" w:rsidRDefault="00F10807" w:rsidP="00916A25">
                      <w:pPr>
                        <w:pStyle w:val="Heading1"/>
                        <w:rPr>
                          <w:rFonts w:ascii="Verdana" w:hAnsi="Verdana"/>
                          <w:szCs w:val="22"/>
                        </w:rPr>
                      </w:pPr>
                      <w:r w:rsidRPr="001A236E">
                        <w:rPr>
                          <w:rFonts w:ascii="Verdana" w:hAnsi="Verdana"/>
                          <w:szCs w:val="22"/>
                        </w:rPr>
                        <w:t>Location</w:t>
                      </w:r>
                    </w:p>
                    <w:p w14:paraId="31001CEF" w14:textId="77777777" w:rsidR="00295D09" w:rsidRPr="001A236E" w:rsidRDefault="00295D09" w:rsidP="00E4317A">
                      <w:pPr>
                        <w:rPr>
                          <w:rFonts w:ascii="Verdana" w:hAnsi="Verdana"/>
                          <w:sz w:val="22"/>
                          <w:szCs w:val="22"/>
                        </w:rPr>
                      </w:pPr>
                    </w:p>
                    <w:p w14:paraId="7D34A3CB" w14:textId="77777777" w:rsidR="00DC3178" w:rsidRDefault="00B22F69" w:rsidP="00DC3178">
                      <w:pPr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  <w:t>Semington</w:t>
                      </w:r>
                      <w:proofErr w:type="spellEnd"/>
                      <w:r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  <w:t xml:space="preserve"> is a village and civ</w:t>
                      </w:r>
                      <w:r w:rsidR="0085044C"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  <w:t>il parish in Wiltshire, England. The Village s located</w:t>
                      </w:r>
                      <w:r w:rsidR="00DC3178"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  <w:t xml:space="preserve"> about 2 miles south of Melksham and about 3 miles northeast of Trowbridge. The parish includes the hamlets of Little Marsh and Littleton.</w:t>
                      </w:r>
                    </w:p>
                    <w:p w14:paraId="30BB3619" w14:textId="77777777" w:rsidR="00DC3178" w:rsidRDefault="00DC3178" w:rsidP="00DC3178">
                      <w:pPr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</w:pPr>
                    </w:p>
                    <w:p w14:paraId="112E6889" w14:textId="6A16163C" w:rsidR="00E30D2F" w:rsidRDefault="00E30D2F" w:rsidP="00DC3178">
                      <w:pPr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  <w:t>The Village has two locks on the Kennet and Avon Canal</w:t>
                      </w:r>
                      <w:r w:rsidR="00825C0F"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  <w:t xml:space="preserve">, known as the </w:t>
                      </w:r>
                      <w:proofErr w:type="spellStart"/>
                      <w:r w:rsidR="00825C0F"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  <w:t>Semington</w:t>
                      </w:r>
                      <w:proofErr w:type="spellEnd"/>
                      <w:r w:rsidR="00825C0F"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  <w:t xml:space="preserve"> Locks</w:t>
                      </w:r>
                      <w:r w:rsidR="00DA5A61"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  <w:t>.</w:t>
                      </w:r>
                    </w:p>
                    <w:p w14:paraId="0EBB4B5F" w14:textId="77777777" w:rsidR="00087669" w:rsidRDefault="00087669" w:rsidP="00DC3178">
                      <w:pPr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</w:pPr>
                    </w:p>
                    <w:p w14:paraId="400D8FA4" w14:textId="32A90564" w:rsidR="00087669" w:rsidRDefault="001439F3" w:rsidP="00DC3178">
                      <w:pPr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  <w:t>Within the Village there are over 500 houses, a primary school</w:t>
                      </w:r>
                      <w:r w:rsidR="009A79AC"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  <w:t>, a village hall, public tennis courts and a</w:t>
                      </w:r>
                      <w:r w:rsidR="00C70993"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  <w:t xml:space="preserve"> park for children.  </w:t>
                      </w:r>
                      <w:proofErr w:type="spellStart"/>
                      <w:r w:rsidR="00C70993"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  <w:t>Semington</w:t>
                      </w:r>
                      <w:proofErr w:type="spellEnd"/>
                      <w:r w:rsidR="00C70993"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  <w:t xml:space="preserve"> has a pub, Th</w:t>
                      </w:r>
                      <w:r w:rsidR="00703E26"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  <w:t>e Somerset Arms, an 18</w:t>
                      </w:r>
                      <w:r w:rsidR="00703E26" w:rsidRPr="00703E26"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  <w:vertAlign w:val="superscript"/>
                        </w:rPr>
                        <w:t>th</w:t>
                      </w:r>
                      <w:r w:rsidR="00703E26">
                        <w:rPr>
                          <w:rFonts w:ascii="Arial" w:hAnsi="Arial" w:cs="Arial"/>
                          <w:color w:val="555555"/>
                          <w:sz w:val="20"/>
                          <w:szCs w:val="20"/>
                          <w:shd w:val="clear" w:color="auto" w:fill="FFFFFF"/>
                        </w:rPr>
                        <w:t xml:space="preserve"> – century building.</w:t>
                      </w:r>
                    </w:p>
                    <w:p w14:paraId="3E9D6501" w14:textId="01AD885B" w:rsidR="00CE3F87" w:rsidRPr="00E30D2F" w:rsidRDefault="00DC3178" w:rsidP="00E30D2F">
                      <w:pPr>
                        <w:pStyle w:val="NormalWeb"/>
                        <w:shd w:val="clear" w:color="auto" w:fill="FFFFFF"/>
                        <w:spacing w:before="120" w:beforeAutospacing="0" w:after="240" w:afterAutospacing="0"/>
                        <w:rPr>
                          <w:rFonts w:ascii="Arial" w:hAnsi="Arial" w:cs="Arial"/>
                          <w:color w:val="202122"/>
                        </w:rPr>
                      </w:pPr>
                      <w:r>
                        <w:rPr>
                          <w:rFonts w:ascii="Arial" w:hAnsi="Arial" w:cs="Arial"/>
                          <w:color w:val="202122"/>
                        </w:rPr>
                        <w:t xml:space="preserve"> </w:t>
                      </w:r>
                      <w:r w:rsidR="00DA5A61" w:rsidRPr="00E30D2F">
                        <w:rPr>
                          <w:rFonts w:ascii="Arial" w:hAnsi="Arial" w:cs="Arial"/>
                          <w:color w:val="202122"/>
                        </w:rPr>
                        <w:t xml:space="preserve"> </w:t>
                      </w:r>
                    </w:p>
                    <w:p w14:paraId="5A7D1A3C" w14:textId="77777777" w:rsidR="00A67568" w:rsidRDefault="00A67568" w:rsidP="00CE3F87">
                      <w:pPr>
                        <w:rPr>
                          <w:rFonts w:ascii="Verdana" w:hAnsi="Verdana"/>
                          <w:sz w:val="22"/>
                          <w:szCs w:val="22"/>
                        </w:rPr>
                      </w:pPr>
                    </w:p>
                    <w:p w14:paraId="765D128F" w14:textId="6E511310" w:rsidR="00C85FC3" w:rsidRDefault="00C85FC3" w:rsidP="007E5B61">
                      <w:pPr>
                        <w:rPr>
                          <w:rFonts w:ascii="Verdana" w:hAnsi="Verdana"/>
                          <w:sz w:val="20"/>
                          <w:szCs w:val="20"/>
                        </w:rPr>
                      </w:pPr>
                    </w:p>
                    <w:p w14:paraId="5500E1C4" w14:textId="77777777" w:rsidR="005D2D18" w:rsidRDefault="005D2D18" w:rsidP="00916A25">
                      <w:pPr>
                        <w:rPr>
                          <w:rFonts w:ascii="Verdana" w:hAnsi="Verdana"/>
                          <w:sz w:val="20"/>
                          <w:szCs w:val="20"/>
                        </w:rPr>
                      </w:pPr>
                    </w:p>
                    <w:p w14:paraId="001EDBE1" w14:textId="77777777" w:rsidR="005D2D18" w:rsidRDefault="005D2D18" w:rsidP="00916A25">
                      <w:pPr>
                        <w:rPr>
                          <w:rFonts w:ascii="Verdana" w:hAnsi="Verdana"/>
                          <w:sz w:val="20"/>
                          <w:szCs w:val="20"/>
                        </w:rPr>
                      </w:pPr>
                    </w:p>
                    <w:p w14:paraId="24919816" w14:textId="77777777" w:rsidR="005D2D18" w:rsidRPr="005D2D18" w:rsidRDefault="005D2D18" w:rsidP="00916A25">
                      <w:pPr>
                        <w:rPr>
                          <w:rFonts w:ascii="Verdana" w:hAnsi="Verdana"/>
                          <w:sz w:val="20"/>
                          <w:szCs w:val="20"/>
                        </w:rPr>
                      </w:pPr>
                    </w:p>
                    <w:p w14:paraId="1212E5FB" w14:textId="37D1AE26" w:rsidR="00402600" w:rsidRPr="005D2D18" w:rsidRDefault="00402600" w:rsidP="00916A25">
                      <w:pPr>
                        <w:rPr>
                          <w:rFonts w:ascii="Verdana" w:hAnsi="Verdana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1212E5C5" wp14:editId="77FBA51D">
                <wp:simplePos x="0" y="0"/>
                <wp:positionH relativeFrom="page">
                  <wp:posOffset>3654425</wp:posOffset>
                </wp:positionH>
                <wp:positionV relativeFrom="page">
                  <wp:posOffset>4861560</wp:posOffset>
                </wp:positionV>
                <wp:extent cx="2952115" cy="2160270"/>
                <wp:effectExtent l="0" t="3810" r="3810" b="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115" cy="2160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12E5FC" w14:textId="77777777" w:rsidR="007D7031" w:rsidRPr="009475A0" w:rsidRDefault="007D7031" w:rsidP="007D7031">
                            <w:pPr>
                              <w:tabs>
                                <w:tab w:val="left" w:pos="567"/>
                              </w:tabs>
                              <w:rPr>
                                <w:rFonts w:ascii="Futura Light" w:hAnsi="Futura Light" w:cs="Arial"/>
                                <w:color w:val="B21E28"/>
                                <w:sz w:val="20"/>
                                <w:szCs w:val="20"/>
                              </w:rPr>
                            </w:pPr>
                            <w:r w:rsidRPr="009475A0">
                              <w:rPr>
                                <w:rFonts w:ascii="Futura Light" w:hAnsi="Futura Light" w:cs="Arial"/>
                                <w:b/>
                                <w:noProof/>
                                <w:color w:val="B21E28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212E61B" wp14:editId="1212E61C">
                                  <wp:extent cx="209550" cy="180975"/>
                                  <wp:effectExtent l="19050" t="0" r="0" b="0"/>
                                  <wp:docPr id="55" name="Picture 55" descr="Motorway (transparent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0" descr="Motorway (transparent)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550" cy="180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475A0">
                              <w:rPr>
                                <w:rFonts w:ascii="Futura Light" w:hAnsi="Futura Light" w:cs="Arial"/>
                                <w:b/>
                                <w:color w:val="B21E28"/>
                                <w:sz w:val="20"/>
                                <w:szCs w:val="20"/>
                              </w:rPr>
                              <w:tab/>
                            </w:r>
                            <w:r w:rsidRPr="009475A0">
                              <w:rPr>
                                <w:rFonts w:ascii="Futura Light" w:hAnsi="Futura Light" w:cs="Arial"/>
                                <w:b/>
                                <w:color w:val="B21E28"/>
                                <w:position w:val="6"/>
                                <w:sz w:val="20"/>
                                <w:szCs w:val="20"/>
                              </w:rPr>
                              <w:t>Motorway Links</w:t>
                            </w:r>
                          </w:p>
                          <w:p w14:paraId="1212E5FD" w14:textId="0B54D6BD" w:rsidR="007D7031" w:rsidRPr="009475A0" w:rsidRDefault="00526E2A" w:rsidP="007D7031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27"/>
                              </w:tabs>
                              <w:ind w:left="737" w:hanging="170"/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>A303/M3</w:t>
                            </w:r>
                            <w:r w:rsidR="00EE1969"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>/A361/A350</w:t>
                            </w:r>
                          </w:p>
                          <w:p w14:paraId="1212E5FE" w14:textId="2837341A" w:rsidR="007D7031" w:rsidRPr="009475A0" w:rsidRDefault="00526E2A" w:rsidP="007D7031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27"/>
                              </w:tabs>
                              <w:ind w:left="737" w:hanging="170"/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>M4</w:t>
                            </w:r>
                          </w:p>
                          <w:p w14:paraId="1212E5FF" w14:textId="6A6902FB" w:rsidR="007D7031" w:rsidRPr="009475A0" w:rsidRDefault="007D7031" w:rsidP="007D7031">
                            <w:pPr>
                              <w:tabs>
                                <w:tab w:val="left" w:pos="567"/>
                              </w:tabs>
                              <w:spacing w:before="220"/>
                              <w:rPr>
                                <w:rFonts w:ascii="Futura Light" w:hAnsi="Futura Light" w:cs="Arial"/>
                                <w:color w:val="B21E28"/>
                                <w:sz w:val="20"/>
                                <w:szCs w:val="20"/>
                              </w:rPr>
                            </w:pPr>
                            <w:r w:rsidRPr="009475A0">
                              <w:rPr>
                                <w:rFonts w:ascii="Futura Light" w:hAnsi="Futura Light" w:cs="Arial"/>
                                <w:b/>
                                <w:noProof/>
                                <w:color w:val="B21E28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212E61D" wp14:editId="1212E61E">
                                  <wp:extent cx="241300" cy="167474"/>
                                  <wp:effectExtent l="19050" t="0" r="6350" b="0"/>
                                  <wp:docPr id="62" name="Picture 62" descr="Train (transparent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rain (transparent).png"/>
                                          <pic:cNvPicPr/>
                                        </pic:nvPicPr>
                                        <pic:blipFill>
                                          <a:blip r:embed="rId5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745" cy="1677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475A0">
                              <w:rPr>
                                <w:rFonts w:ascii="Futura Light" w:hAnsi="Futura Light" w:cs="Arial"/>
                                <w:b/>
                                <w:color w:val="B21E28"/>
                                <w:sz w:val="20"/>
                                <w:szCs w:val="20"/>
                              </w:rPr>
                              <w:tab/>
                            </w:r>
                            <w:r w:rsidRPr="009475A0">
                              <w:rPr>
                                <w:rFonts w:ascii="Futura Light" w:hAnsi="Futura Light" w:cs="Arial"/>
                                <w:b/>
                                <w:color w:val="B21E28"/>
                                <w:position w:val="6"/>
                                <w:sz w:val="20"/>
                                <w:szCs w:val="20"/>
                              </w:rPr>
                              <w:t>Train Links</w:t>
                            </w:r>
                            <w:r w:rsidR="001B45E4">
                              <w:rPr>
                                <w:rFonts w:ascii="Futura Light" w:hAnsi="Futura Light" w:cs="Arial"/>
                                <w:b/>
                                <w:color w:val="B21E28"/>
                                <w:position w:val="6"/>
                                <w:sz w:val="20"/>
                                <w:szCs w:val="20"/>
                              </w:rPr>
                              <w:t xml:space="preserve"> – From </w:t>
                            </w:r>
                            <w:r w:rsidR="00B36440">
                              <w:rPr>
                                <w:rFonts w:ascii="Futura Light" w:hAnsi="Futura Light" w:cs="Arial"/>
                                <w:b/>
                                <w:color w:val="B21E28"/>
                                <w:position w:val="6"/>
                                <w:sz w:val="20"/>
                                <w:szCs w:val="20"/>
                              </w:rPr>
                              <w:t>Trowbridge</w:t>
                            </w:r>
                            <w:r w:rsidR="001B45E4">
                              <w:rPr>
                                <w:rFonts w:ascii="Futura Light" w:hAnsi="Futura Light" w:cs="Arial"/>
                                <w:b/>
                                <w:color w:val="B21E28"/>
                                <w:position w:val="6"/>
                                <w:sz w:val="20"/>
                                <w:szCs w:val="20"/>
                              </w:rPr>
                              <w:t xml:space="preserve"> to:</w:t>
                            </w:r>
                          </w:p>
                          <w:p w14:paraId="07D84FC1" w14:textId="77777777" w:rsidR="001B45E4" w:rsidRDefault="001B45E4" w:rsidP="00606776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27"/>
                              </w:tabs>
                              <w:ind w:left="737" w:hanging="170"/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>London (Paddington / Waterloo)</w:t>
                            </w:r>
                          </w:p>
                          <w:p w14:paraId="5C81F802" w14:textId="77777777" w:rsidR="00E23740" w:rsidRDefault="001B45E4" w:rsidP="00E2374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27"/>
                              </w:tabs>
                              <w:ind w:left="737" w:hanging="170"/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>Salisbury</w:t>
                            </w:r>
                          </w:p>
                          <w:p w14:paraId="1212E601" w14:textId="5457F253" w:rsidR="007D7031" w:rsidRPr="00E23740" w:rsidRDefault="00E23740" w:rsidP="00E2374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27"/>
                              </w:tabs>
                              <w:ind w:left="737" w:hanging="170"/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>Westbury</w:t>
                            </w:r>
                            <w:r w:rsidR="000C5157"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 xml:space="preserve">, Trowbridge, Bath, </w:t>
                            </w:r>
                            <w:r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>Bristol</w:t>
                            </w:r>
                            <w:r w:rsidR="00606776" w:rsidRPr="00E23740"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1212E602" w14:textId="77777777" w:rsidR="007D7031" w:rsidRPr="009475A0" w:rsidRDefault="007D7031" w:rsidP="007D7031">
                            <w:pPr>
                              <w:tabs>
                                <w:tab w:val="left" w:pos="567"/>
                              </w:tabs>
                              <w:spacing w:before="220"/>
                              <w:rPr>
                                <w:rFonts w:ascii="Futura Light" w:hAnsi="Futura Light" w:cs="Arial"/>
                                <w:color w:val="B21E28"/>
                                <w:sz w:val="20"/>
                                <w:szCs w:val="20"/>
                              </w:rPr>
                            </w:pPr>
                            <w:r w:rsidRPr="009475A0">
                              <w:rPr>
                                <w:rFonts w:ascii="Futura Light" w:hAnsi="Futura Light" w:cs="Arial"/>
                                <w:b/>
                                <w:noProof/>
                                <w:color w:val="B21E28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212E61F" wp14:editId="1212E620">
                                  <wp:extent cx="263445" cy="165100"/>
                                  <wp:effectExtent l="19050" t="0" r="3255" b="0"/>
                                  <wp:docPr id="63" name="Picture 63" descr="School (transparent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hool (transparent).png"/>
                                          <pic:cNvPicPr/>
                                        </pic:nvPicPr>
                                        <pic:blipFill>
                                          <a:blip r:embed="rId5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3640" cy="1652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475A0">
                              <w:rPr>
                                <w:rFonts w:ascii="Futura Light" w:hAnsi="Futura Light" w:cs="Arial"/>
                                <w:b/>
                                <w:color w:val="B21E28"/>
                                <w:sz w:val="20"/>
                                <w:szCs w:val="20"/>
                              </w:rPr>
                              <w:tab/>
                            </w:r>
                            <w:r w:rsidRPr="009475A0">
                              <w:rPr>
                                <w:rFonts w:ascii="Futura Light" w:hAnsi="Futura Light" w:cs="Arial"/>
                                <w:b/>
                                <w:color w:val="B21E28"/>
                                <w:position w:val="6"/>
                                <w:sz w:val="20"/>
                                <w:szCs w:val="20"/>
                              </w:rPr>
                              <w:t>Nearest Schools</w:t>
                            </w:r>
                          </w:p>
                          <w:p w14:paraId="1212E603" w14:textId="14525DC3" w:rsidR="007D7031" w:rsidRPr="009475A0" w:rsidRDefault="00EE1969" w:rsidP="007D7031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27"/>
                              </w:tabs>
                              <w:ind w:left="737" w:hanging="170"/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  <w:t>Trowbridge</w:t>
                            </w:r>
                          </w:p>
                          <w:p w14:paraId="1212E604" w14:textId="518DEFDD" w:rsidR="007D7031" w:rsidRPr="009475A0" w:rsidRDefault="007D7031" w:rsidP="00637A62">
                            <w:pPr>
                              <w:tabs>
                                <w:tab w:val="left" w:pos="227"/>
                              </w:tabs>
                              <w:ind w:left="737"/>
                              <w:rPr>
                                <w:rFonts w:ascii="Futura Light" w:hAnsi="Futura Light" w:cs="Arial"/>
                                <w:color w:val="58595A"/>
                                <w:sz w:val="20"/>
                                <w:szCs w:val="20"/>
                              </w:rPr>
                            </w:pPr>
                          </w:p>
                          <w:p w14:paraId="1212E605" w14:textId="77777777" w:rsidR="007D7031" w:rsidRPr="009475A0" w:rsidRDefault="007D7031" w:rsidP="007D7031">
                            <w:pPr>
                              <w:tabs>
                                <w:tab w:val="left" w:pos="567"/>
                              </w:tabs>
                              <w:rPr>
                                <w:rFonts w:ascii="Futura Light" w:hAnsi="Futura Light" w:cs="Arial"/>
                                <w:b/>
                                <w:color w:val="58595A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288000" tIns="180000" rIns="28800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C5" id="Text Box 9" o:spid="_x0000_s1049" type="#_x0000_t202" style="position:absolute;margin-left:287.75pt;margin-top:382.8pt;width:232.45pt;height:170.1pt;z-index:2516582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" filled="f" stroked="f">
                <v:textbox inset="8mm,5mm,8mm,0">
                  <w:txbxContent>
                    <w:p w14:paraId="1212E5FC" w14:textId="77777777" w:rsidR="007D7031" w:rsidRPr="009475A0" w:rsidRDefault="007D7031" w:rsidP="007D7031">
                      <w:pPr>
                        <w:tabs>
                          <w:tab w:val="left" w:pos="567"/>
                        </w:tabs>
                        <w:rPr>
                          <w:rFonts w:ascii="Futura Light" w:hAnsi="Futura Light" w:cs="Arial"/>
                          <w:color w:val="B21E28"/>
                          <w:sz w:val="20"/>
                          <w:szCs w:val="20"/>
                        </w:rPr>
                      </w:pPr>
                      <w:r w:rsidRPr="009475A0">
                        <w:rPr>
                          <w:rFonts w:ascii="Futura Light" w:hAnsi="Futura Light" w:cs="Arial"/>
                          <w:b/>
                          <w:noProof/>
                          <w:color w:val="B21E28"/>
                          <w:sz w:val="20"/>
                          <w:szCs w:val="20"/>
                        </w:rPr>
                        <w:drawing>
                          <wp:inline distT="0" distB="0" distL="0" distR="0" wp14:anchorId="1212E61B" wp14:editId="1212E61C">
                            <wp:extent cx="209550" cy="180975"/>
                            <wp:effectExtent l="19050" t="0" r="0" b="0"/>
                            <wp:docPr id="55" name="Picture 55" descr="Motorway (transparent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0" descr="Motorway (transparent)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550" cy="180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475A0">
                        <w:rPr>
                          <w:rFonts w:ascii="Futura Light" w:hAnsi="Futura Light" w:cs="Arial"/>
                          <w:b/>
                          <w:color w:val="B21E28"/>
                          <w:sz w:val="20"/>
                          <w:szCs w:val="20"/>
                        </w:rPr>
                        <w:tab/>
                      </w:r>
                      <w:r w:rsidRPr="009475A0">
                        <w:rPr>
                          <w:rFonts w:ascii="Futura Light" w:hAnsi="Futura Light" w:cs="Arial"/>
                          <w:b/>
                          <w:color w:val="B21E28"/>
                          <w:position w:val="6"/>
                          <w:sz w:val="20"/>
                          <w:szCs w:val="20"/>
                        </w:rPr>
                        <w:t>Motorway Links</w:t>
                      </w:r>
                    </w:p>
                    <w:p w14:paraId="1212E5FD" w14:textId="0B54D6BD" w:rsidR="007D7031" w:rsidRPr="009475A0" w:rsidRDefault="00526E2A" w:rsidP="007D7031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227"/>
                        </w:tabs>
                        <w:ind w:left="737" w:hanging="170"/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</w:pPr>
                      <w:r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>A303/M3</w:t>
                      </w:r>
                      <w:r w:rsidR="00EE1969"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>/A361/A350</w:t>
                      </w:r>
                    </w:p>
                    <w:p w14:paraId="1212E5FE" w14:textId="2837341A" w:rsidR="007D7031" w:rsidRPr="009475A0" w:rsidRDefault="00526E2A" w:rsidP="007D7031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227"/>
                        </w:tabs>
                        <w:ind w:left="737" w:hanging="170"/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</w:pPr>
                      <w:r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>M4</w:t>
                      </w:r>
                    </w:p>
                    <w:p w14:paraId="1212E5FF" w14:textId="6A6902FB" w:rsidR="007D7031" w:rsidRPr="009475A0" w:rsidRDefault="007D7031" w:rsidP="007D7031">
                      <w:pPr>
                        <w:tabs>
                          <w:tab w:val="left" w:pos="567"/>
                        </w:tabs>
                        <w:spacing w:before="220"/>
                        <w:rPr>
                          <w:rFonts w:ascii="Futura Light" w:hAnsi="Futura Light" w:cs="Arial"/>
                          <w:color w:val="B21E28"/>
                          <w:sz w:val="20"/>
                          <w:szCs w:val="20"/>
                        </w:rPr>
                      </w:pPr>
                      <w:r w:rsidRPr="009475A0">
                        <w:rPr>
                          <w:rFonts w:ascii="Futura Light" w:hAnsi="Futura Light" w:cs="Arial"/>
                          <w:b/>
                          <w:noProof/>
                          <w:color w:val="B21E28"/>
                          <w:sz w:val="20"/>
                          <w:szCs w:val="20"/>
                        </w:rPr>
                        <w:drawing>
                          <wp:inline distT="0" distB="0" distL="0" distR="0" wp14:anchorId="1212E61D" wp14:editId="1212E61E">
                            <wp:extent cx="241300" cy="167474"/>
                            <wp:effectExtent l="19050" t="0" r="6350" b="0"/>
                            <wp:docPr id="62" name="Picture 62" descr="Train (transparent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rain (transparent).png"/>
                                    <pic:cNvPicPr/>
                                  </pic:nvPicPr>
                                  <pic:blipFill>
                                    <a:blip r:embed="rId5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745" cy="1677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475A0">
                        <w:rPr>
                          <w:rFonts w:ascii="Futura Light" w:hAnsi="Futura Light" w:cs="Arial"/>
                          <w:b/>
                          <w:color w:val="B21E28"/>
                          <w:sz w:val="20"/>
                          <w:szCs w:val="20"/>
                        </w:rPr>
                        <w:tab/>
                      </w:r>
                      <w:r w:rsidRPr="009475A0">
                        <w:rPr>
                          <w:rFonts w:ascii="Futura Light" w:hAnsi="Futura Light" w:cs="Arial"/>
                          <w:b/>
                          <w:color w:val="B21E28"/>
                          <w:position w:val="6"/>
                          <w:sz w:val="20"/>
                          <w:szCs w:val="20"/>
                        </w:rPr>
                        <w:t>Train Links</w:t>
                      </w:r>
                      <w:r w:rsidR="001B45E4">
                        <w:rPr>
                          <w:rFonts w:ascii="Futura Light" w:hAnsi="Futura Light" w:cs="Arial"/>
                          <w:b/>
                          <w:color w:val="B21E28"/>
                          <w:position w:val="6"/>
                          <w:sz w:val="20"/>
                          <w:szCs w:val="20"/>
                        </w:rPr>
                        <w:t xml:space="preserve"> – From </w:t>
                      </w:r>
                      <w:r w:rsidR="00B36440">
                        <w:rPr>
                          <w:rFonts w:ascii="Futura Light" w:hAnsi="Futura Light" w:cs="Arial"/>
                          <w:b/>
                          <w:color w:val="B21E28"/>
                          <w:position w:val="6"/>
                          <w:sz w:val="20"/>
                          <w:szCs w:val="20"/>
                        </w:rPr>
                        <w:t>Trowbridge</w:t>
                      </w:r>
                      <w:r w:rsidR="001B45E4">
                        <w:rPr>
                          <w:rFonts w:ascii="Futura Light" w:hAnsi="Futura Light" w:cs="Arial"/>
                          <w:b/>
                          <w:color w:val="B21E28"/>
                          <w:position w:val="6"/>
                          <w:sz w:val="20"/>
                          <w:szCs w:val="20"/>
                        </w:rPr>
                        <w:t xml:space="preserve"> to:</w:t>
                      </w:r>
                    </w:p>
                    <w:p w14:paraId="07D84FC1" w14:textId="77777777" w:rsidR="001B45E4" w:rsidRDefault="001B45E4" w:rsidP="00606776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227"/>
                        </w:tabs>
                        <w:ind w:left="737" w:hanging="170"/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</w:pPr>
                      <w:r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>London (Paddington / Waterloo)</w:t>
                      </w:r>
                    </w:p>
                    <w:p w14:paraId="5C81F802" w14:textId="77777777" w:rsidR="00E23740" w:rsidRDefault="001B45E4" w:rsidP="00E2374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227"/>
                        </w:tabs>
                        <w:ind w:left="737" w:hanging="170"/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</w:pPr>
                      <w:r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>Salisbury</w:t>
                      </w:r>
                    </w:p>
                    <w:p w14:paraId="1212E601" w14:textId="5457F253" w:rsidR="007D7031" w:rsidRPr="00E23740" w:rsidRDefault="00E23740" w:rsidP="00E2374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227"/>
                        </w:tabs>
                        <w:ind w:left="737" w:hanging="170"/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</w:pPr>
                      <w:r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>Westbury</w:t>
                      </w:r>
                      <w:r w:rsidR="000C5157"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 xml:space="preserve">, Trowbridge, Bath, </w:t>
                      </w:r>
                      <w:r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>Bristol</w:t>
                      </w:r>
                      <w:r w:rsidR="00606776" w:rsidRPr="00E23740"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1212E602" w14:textId="77777777" w:rsidR="007D7031" w:rsidRPr="009475A0" w:rsidRDefault="007D7031" w:rsidP="007D7031">
                      <w:pPr>
                        <w:tabs>
                          <w:tab w:val="left" w:pos="567"/>
                        </w:tabs>
                        <w:spacing w:before="220"/>
                        <w:rPr>
                          <w:rFonts w:ascii="Futura Light" w:hAnsi="Futura Light" w:cs="Arial"/>
                          <w:color w:val="B21E28"/>
                          <w:sz w:val="20"/>
                          <w:szCs w:val="20"/>
                        </w:rPr>
                      </w:pPr>
                      <w:r w:rsidRPr="009475A0">
                        <w:rPr>
                          <w:rFonts w:ascii="Futura Light" w:hAnsi="Futura Light" w:cs="Arial"/>
                          <w:b/>
                          <w:noProof/>
                          <w:color w:val="B21E28"/>
                          <w:sz w:val="20"/>
                          <w:szCs w:val="20"/>
                        </w:rPr>
                        <w:drawing>
                          <wp:inline distT="0" distB="0" distL="0" distR="0" wp14:anchorId="1212E61F" wp14:editId="1212E620">
                            <wp:extent cx="263445" cy="165100"/>
                            <wp:effectExtent l="19050" t="0" r="3255" b="0"/>
                            <wp:docPr id="63" name="Picture 63" descr="School (transparent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chool (transparent).png"/>
                                    <pic:cNvPicPr/>
                                  </pic:nvPicPr>
                                  <pic:blipFill>
                                    <a:blip r:embed="rId6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3640" cy="1652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475A0">
                        <w:rPr>
                          <w:rFonts w:ascii="Futura Light" w:hAnsi="Futura Light" w:cs="Arial"/>
                          <w:b/>
                          <w:color w:val="B21E28"/>
                          <w:sz w:val="20"/>
                          <w:szCs w:val="20"/>
                        </w:rPr>
                        <w:tab/>
                      </w:r>
                      <w:r w:rsidRPr="009475A0">
                        <w:rPr>
                          <w:rFonts w:ascii="Futura Light" w:hAnsi="Futura Light" w:cs="Arial"/>
                          <w:b/>
                          <w:color w:val="B21E28"/>
                          <w:position w:val="6"/>
                          <w:sz w:val="20"/>
                          <w:szCs w:val="20"/>
                        </w:rPr>
                        <w:t>Nearest Schools</w:t>
                      </w:r>
                    </w:p>
                    <w:p w14:paraId="1212E603" w14:textId="14525DC3" w:rsidR="007D7031" w:rsidRPr="009475A0" w:rsidRDefault="00EE1969" w:rsidP="007D7031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227"/>
                        </w:tabs>
                        <w:ind w:left="737" w:hanging="170"/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</w:pPr>
                      <w:r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  <w:t>Trowbridge</w:t>
                      </w:r>
                    </w:p>
                    <w:p w14:paraId="1212E604" w14:textId="518DEFDD" w:rsidR="007D7031" w:rsidRPr="009475A0" w:rsidRDefault="007D7031" w:rsidP="00637A62">
                      <w:pPr>
                        <w:tabs>
                          <w:tab w:val="left" w:pos="227"/>
                        </w:tabs>
                        <w:ind w:left="737"/>
                        <w:rPr>
                          <w:rFonts w:ascii="Futura Light" w:hAnsi="Futura Light" w:cs="Arial"/>
                          <w:color w:val="58595A"/>
                          <w:sz w:val="20"/>
                          <w:szCs w:val="20"/>
                        </w:rPr>
                      </w:pPr>
                    </w:p>
                    <w:p w14:paraId="1212E605" w14:textId="77777777" w:rsidR="007D7031" w:rsidRPr="009475A0" w:rsidRDefault="007D7031" w:rsidP="007D7031">
                      <w:pPr>
                        <w:tabs>
                          <w:tab w:val="left" w:pos="567"/>
                        </w:tabs>
                        <w:rPr>
                          <w:rFonts w:ascii="Futura Light" w:hAnsi="Futura Light" w:cs="Arial"/>
                          <w:b/>
                          <w:color w:val="58595A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1212E5C9" wp14:editId="3913F7C5">
                <wp:simplePos x="0" y="0"/>
                <wp:positionH relativeFrom="page">
                  <wp:posOffset>540385</wp:posOffset>
                </wp:positionH>
                <wp:positionV relativeFrom="page">
                  <wp:posOffset>4860925</wp:posOffset>
                </wp:positionV>
                <wp:extent cx="6066155" cy="2160270"/>
                <wp:effectExtent l="0" t="3175" r="381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6155" cy="2160270"/>
                        </a:xfrm>
                        <a:prstGeom prst="rect">
                          <a:avLst/>
                        </a:prstGeom>
                        <a:solidFill>
                          <a:srgbClr val="E6E7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12E60E" w14:textId="77777777" w:rsidR="00E33183" w:rsidRPr="004A3E58" w:rsidRDefault="00E33183" w:rsidP="00E3318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C9" id="Text Box 7" o:spid="_x0000_s1050" type="#_x0000_t202" style="position:absolute;margin-left:42.55pt;margin-top:382.75pt;width:477.65pt;height:170.1pt;z-index:2516582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" fillcolor="#e6e7e8" stroked="f">
                <v:textbox>
                  <w:txbxContent>
                    <w:p w14:paraId="1212E60E" w14:textId="77777777" w:rsidR="00E33183" w:rsidRPr="004A3E58" w:rsidRDefault="00E33183" w:rsidP="00E33183"/>
                  </w:txbxContent>
                </v:textbox>
                <w10:wrap anchorx="page" anchory="page"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57" behindDoc="0" locked="1" layoutInCell="1" allowOverlap="1" wp14:anchorId="1212E5CD" wp14:editId="1212E5CE">
                <wp:simplePos x="0" y="0"/>
                <wp:positionH relativeFrom="page">
                  <wp:posOffset>6912610</wp:posOffset>
                </wp:positionH>
                <wp:positionV relativeFrom="page">
                  <wp:posOffset>4968875</wp:posOffset>
                </wp:positionV>
                <wp:extent cx="3239770" cy="2051685"/>
                <wp:effectExtent l="6985" t="6350" r="10795" b="889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9770" cy="2051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2E60F" w14:textId="4025300E" w:rsidR="00746A3F" w:rsidRPr="009E774C" w:rsidRDefault="002D1870" w:rsidP="00746A3F">
                            <w:pPr>
                              <w:jc w:val="center"/>
                              <w:rPr>
                                <w:szCs w:val="25"/>
                              </w:rPr>
                            </w:pPr>
                            <w:r>
                              <w:rPr>
                                <w:noProof/>
                                <w:szCs w:val="25"/>
                              </w:rPr>
                              <w:drawing>
                                <wp:inline distT="0" distB="0" distL="0" distR="0" wp14:anchorId="6DB1616D" wp14:editId="306E2CE6">
                                  <wp:extent cx="2900614" cy="1917134"/>
                                  <wp:effectExtent l="0" t="0" r="0" b="6985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Picture 28"/>
                                          <pic:cNvPicPr/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0614" cy="19171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CD" id="Text Box 5" o:spid="_x0000_s1051" type="#_x0000_t202" style="position:absolute;margin-left:544.3pt;margin-top:391.25pt;width:255.1pt;height:161.55pt;z-index:25165825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" strokecolor="white" strokeweight=".5pt">
                <v:textbox inset="0,0,0,0">
                  <w:txbxContent>
                    <w:p w14:paraId="1212E60F" w14:textId="4025300E" w:rsidR="00746A3F" w:rsidRPr="009E774C" w:rsidRDefault="002D1870" w:rsidP="00746A3F">
                      <w:pPr>
                        <w:jc w:val="center"/>
                        <w:rPr>
                          <w:szCs w:val="25"/>
                        </w:rPr>
                      </w:pPr>
                      <w:r>
                        <w:rPr>
                          <w:noProof/>
                          <w:szCs w:val="25"/>
                        </w:rPr>
                        <w:drawing>
                          <wp:inline distT="0" distB="0" distL="0" distR="0" wp14:anchorId="6DB1616D" wp14:editId="306E2CE6">
                            <wp:extent cx="2900614" cy="1917134"/>
                            <wp:effectExtent l="0" t="0" r="0" b="6985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Picture 28"/>
                                    <pic:cNvPicPr/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00614" cy="19171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56" behindDoc="0" locked="1" layoutInCell="1" allowOverlap="1" wp14:anchorId="1212E5CF" wp14:editId="1212E5D0">
                <wp:simplePos x="0" y="0"/>
                <wp:positionH relativeFrom="page">
                  <wp:posOffset>6912610</wp:posOffset>
                </wp:positionH>
                <wp:positionV relativeFrom="page">
                  <wp:posOffset>2754630</wp:posOffset>
                </wp:positionV>
                <wp:extent cx="3239770" cy="2051685"/>
                <wp:effectExtent l="6985" t="11430" r="10795" b="1333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9770" cy="2051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2E610" w14:textId="6CAB46A4" w:rsidR="00746A3F" w:rsidRPr="009E774C" w:rsidRDefault="00C12162" w:rsidP="00746A3F">
                            <w:pPr>
                              <w:jc w:val="center"/>
                              <w:rPr>
                                <w:szCs w:val="25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30"/>
                                <w:szCs w:val="30"/>
                              </w:rPr>
                              <w:drawing>
                                <wp:inline distT="0" distB="0" distL="0" distR="0" wp14:anchorId="3B2BFA6D" wp14:editId="6F948C05">
                                  <wp:extent cx="3031565" cy="2003685"/>
                                  <wp:effectExtent l="0" t="0" r="0" b="0"/>
                                  <wp:docPr id="48" name="Pictur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Picture 4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1565" cy="2003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CF" id="Text Box 4" o:spid="_x0000_s1052" type="#_x0000_t202" style="position:absolute;margin-left:544.3pt;margin-top:216.9pt;width:255.1pt;height:161.55pt;z-index:251658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" strokecolor="white" strokeweight=".5pt">
                <v:textbox inset="0,0,0,0">
                  <w:txbxContent>
                    <w:p w14:paraId="1212E610" w14:textId="6CAB46A4" w:rsidR="00746A3F" w:rsidRPr="009E774C" w:rsidRDefault="00C12162" w:rsidP="00746A3F">
                      <w:pPr>
                        <w:jc w:val="center"/>
                        <w:rPr>
                          <w:szCs w:val="25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30"/>
                          <w:szCs w:val="30"/>
                        </w:rPr>
                        <w:drawing>
                          <wp:inline distT="0" distB="0" distL="0" distR="0" wp14:anchorId="3B2BFA6D" wp14:editId="6F948C05">
                            <wp:extent cx="3031565" cy="2003685"/>
                            <wp:effectExtent l="0" t="0" r="0" b="0"/>
                            <wp:docPr id="48" name="Picture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Picture 4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31565" cy="2003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017F21">
        <w:rPr>
          <w:noProof/>
        </w:rPr>
        <mc:AlternateContent>
          <mc:Choice Requires="wps">
            <w:drawing>
              <wp:anchor distT="0" distB="0" distL="114300" distR="114300" simplePos="0" relativeHeight="251658255" behindDoc="0" locked="1" layoutInCell="1" allowOverlap="1" wp14:anchorId="1212E5D1" wp14:editId="1212E5D2">
                <wp:simplePos x="0" y="0"/>
                <wp:positionH relativeFrom="page">
                  <wp:posOffset>6912610</wp:posOffset>
                </wp:positionH>
                <wp:positionV relativeFrom="page">
                  <wp:posOffset>540385</wp:posOffset>
                </wp:positionV>
                <wp:extent cx="3239770" cy="2051685"/>
                <wp:effectExtent l="6985" t="6985" r="10795" b="8255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9770" cy="2051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2E611" w14:textId="3AF7F90B" w:rsidR="00746A3F" w:rsidRPr="009E774C" w:rsidRDefault="00C12162" w:rsidP="00746A3F">
                            <w:pPr>
                              <w:jc w:val="center"/>
                              <w:rPr>
                                <w:szCs w:val="25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30"/>
                                <w:szCs w:val="30"/>
                              </w:rPr>
                              <w:drawing>
                                <wp:inline distT="0" distB="0" distL="0" distR="0" wp14:anchorId="0CFA67E2" wp14:editId="04C50883">
                                  <wp:extent cx="3031565" cy="2003685"/>
                                  <wp:effectExtent l="0" t="0" r="0" b="0"/>
                                  <wp:docPr id="47" name="Picture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Picture 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1565" cy="2003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D1" id="Text Box 3" o:spid="_x0000_s1053" type="#_x0000_t202" style="position:absolute;margin-left:544.3pt;margin-top:42.55pt;width:255.1pt;height:161.55pt;z-index:25165825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" strokecolor="white" strokeweight=".5pt">
                <v:textbox inset="0,0,0,0">
                  <w:txbxContent>
                    <w:p w14:paraId="1212E611" w14:textId="3AF7F90B" w:rsidR="00746A3F" w:rsidRPr="009E774C" w:rsidRDefault="00C12162" w:rsidP="00746A3F">
                      <w:pPr>
                        <w:jc w:val="center"/>
                        <w:rPr>
                          <w:szCs w:val="25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30"/>
                          <w:szCs w:val="30"/>
                        </w:rPr>
                        <w:drawing>
                          <wp:inline distT="0" distB="0" distL="0" distR="0" wp14:anchorId="0CFA67E2" wp14:editId="04C50883">
                            <wp:extent cx="3031565" cy="2003685"/>
                            <wp:effectExtent l="0" t="0" r="0" b="0"/>
                            <wp:docPr id="47" name="Picture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Picture 4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31565" cy="2003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1021F7">
        <w:br w:type="page"/>
      </w:r>
    </w:p>
    <w:p w14:paraId="1212E598" w14:textId="77777777" w:rsidR="00940C16" w:rsidRDefault="00017F21" w:rsidP="00425F4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1212E5D3" wp14:editId="0C763CD6">
                <wp:simplePos x="0" y="0"/>
                <wp:positionH relativeFrom="page">
                  <wp:posOffset>540385</wp:posOffset>
                </wp:positionH>
                <wp:positionV relativeFrom="page">
                  <wp:posOffset>2160270</wp:posOffset>
                </wp:positionV>
                <wp:extent cx="9611995" cy="4860290"/>
                <wp:effectExtent l="0" t="0" r="8255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11995" cy="4860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12E612" w14:textId="1CC6270B" w:rsidR="00E00094" w:rsidRPr="00336B75" w:rsidRDefault="00AD129D" w:rsidP="00FE45FD">
                            <w:pPr>
                              <w:jc w:val="center"/>
                              <w:rPr>
                                <w:rFonts w:ascii="Futura LT Book" w:hAnsi="Futura LT Book"/>
                                <w:color w:val="58595A"/>
                                <w:sz w:val="22"/>
                              </w:rPr>
                            </w:pPr>
                            <w:r>
                              <w:rPr>
                                <w:rFonts w:ascii="Futura LT Book" w:hAnsi="Futura LT Book"/>
                                <w:noProof/>
                                <w:color w:val="58595A"/>
                                <w:sz w:val="22"/>
                              </w:rPr>
                              <w:drawing>
                                <wp:inline distT="0" distB="0" distL="0" distR="0" wp14:anchorId="78D481C5" wp14:editId="2F5AEF61">
                                  <wp:extent cx="6873328" cy="4860284"/>
                                  <wp:effectExtent l="0" t="0" r="3810" b="0"/>
                                  <wp:docPr id="40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Picture 40"/>
                                          <pic:cNvPicPr/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6873328" cy="48602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E5D3" id="Text Box 2" o:spid="_x0000_s1054" type="#_x0000_t202" style="position:absolute;margin-left:42.55pt;margin-top:170.1pt;width:756.85pt;height:382.7pt;z-index:25165826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" stroked="f">
                <v:textbox inset="0,0,0,0">
                  <w:txbxContent>
                    <w:p w14:paraId="1212E612" w14:textId="1CC6270B" w:rsidR="00E00094" w:rsidRPr="00336B75" w:rsidRDefault="00AD129D" w:rsidP="00FE45FD">
                      <w:pPr>
                        <w:jc w:val="center"/>
                        <w:rPr>
                          <w:rFonts w:ascii="Futura LT Book" w:hAnsi="Futura LT Book"/>
                          <w:color w:val="58595A"/>
                          <w:sz w:val="22"/>
                        </w:rPr>
                      </w:pPr>
                      <w:r>
                        <w:rPr>
                          <w:rFonts w:ascii="Futura LT Book" w:hAnsi="Futura LT Book"/>
                          <w:noProof/>
                          <w:color w:val="58595A"/>
                          <w:sz w:val="22"/>
                        </w:rPr>
                        <w:drawing>
                          <wp:inline distT="0" distB="0" distL="0" distR="0" wp14:anchorId="78D481C5" wp14:editId="2F5AEF61">
                            <wp:extent cx="6873328" cy="4860284"/>
                            <wp:effectExtent l="0" t="0" r="3810" b="0"/>
                            <wp:docPr id="40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Picture 40"/>
                                    <pic:cNvPicPr/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6873328" cy="48602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940C16" w:rsidSect="00550843">
      <w:headerReference w:type="default" r:id="rId69"/>
      <w:footerReference w:type="default" r:id="rId70"/>
      <w:pgSz w:w="16839" w:h="11907" w:orient="landscape" w:code="9"/>
      <w:pgMar w:top="0" w:right="0" w:bottom="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698F8FB" w14:textId="77777777" w:rsidR="00AE47F7" w:rsidRDefault="00AE47F7" w:rsidP="003427C3">
      <w:r>
        <w:separator/>
      </w:r>
    </w:p>
  </w:endnote>
  <w:endnote w:type="continuationSeparator" w:id="0">
    <w:p w14:paraId="17DF1FD2" w14:textId="77777777" w:rsidR="00AE47F7" w:rsidRDefault="00AE47F7" w:rsidP="003427C3">
      <w:r>
        <w:continuationSeparator/>
      </w:r>
    </w:p>
  </w:endnote>
  <w:endnote w:type="continuationNotice" w:id="1">
    <w:p w14:paraId="24E8E180" w14:textId="77777777" w:rsidR="00AE47F7" w:rsidRDefault="00AE47F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utura Light">
    <w:panose1 w:val="00000000000000000000"/>
    <w:charset w:val="00"/>
    <w:family w:val="modern"/>
    <w:notTrueType/>
    <w:pitch w:val="variable"/>
    <w:sig w:usb0="A000002F" w:usb1="4000004A" w:usb2="00000000" w:usb3="00000000" w:csb0="0000011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utura LT Light">
    <w:panose1 w:val="00000000000000000000"/>
    <w:charset w:val="00"/>
    <w:family w:val="modern"/>
    <w:notTrueType/>
    <w:pitch w:val="variable"/>
    <w:sig w:usb0="A000002F" w:usb1="4000004A" w:usb2="00000000" w:usb3="00000000" w:csb0="0000011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Futura LT Heavy">
    <w:panose1 w:val="00000000000000000000"/>
    <w:charset w:val="00"/>
    <w:family w:val="modern"/>
    <w:notTrueType/>
    <w:pitch w:val="variable"/>
    <w:sig w:usb0="A000002F" w:usb1="4000004A" w:usb2="00000000" w:usb3="00000000" w:csb0="00000111" w:csb1="00000000"/>
  </w:font>
  <w:font w:name="Futura LT Book">
    <w:panose1 w:val="00000000000000000000"/>
    <w:charset w:val="00"/>
    <w:family w:val="modern"/>
    <w:notTrueType/>
    <w:pitch w:val="variable"/>
    <w:sig w:usb0="A000002F" w:usb1="4000004A" w:usb2="00000000" w:usb3="00000000" w:csb0="0000011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12E5DB" w14:textId="77777777" w:rsidR="008C6B83" w:rsidRDefault="008C6B8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12E5DC" w14:textId="77777777" w:rsidR="008C6B83" w:rsidRDefault="008C6B83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12E5DE" w14:textId="77777777" w:rsidR="008C6B83" w:rsidRDefault="008C6B83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12E5E0" w14:textId="77777777" w:rsidR="007D5185" w:rsidRDefault="007D518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8270DC" w14:textId="77777777" w:rsidR="00AE47F7" w:rsidRDefault="00AE47F7" w:rsidP="003427C3">
      <w:r>
        <w:separator/>
      </w:r>
    </w:p>
  </w:footnote>
  <w:footnote w:type="continuationSeparator" w:id="0">
    <w:p w14:paraId="5014F3DF" w14:textId="77777777" w:rsidR="00AE47F7" w:rsidRDefault="00AE47F7" w:rsidP="003427C3">
      <w:r>
        <w:continuationSeparator/>
      </w:r>
    </w:p>
  </w:footnote>
  <w:footnote w:type="continuationNotice" w:id="1">
    <w:p w14:paraId="7EB2B509" w14:textId="77777777" w:rsidR="00AE47F7" w:rsidRDefault="00AE47F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12E5D9" w14:textId="77777777" w:rsidR="008C6B83" w:rsidRDefault="008C6B8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12E5DA" w14:textId="77777777" w:rsidR="008C6B83" w:rsidRDefault="008C6B83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12E5DD" w14:textId="77777777" w:rsidR="008C6B83" w:rsidRDefault="008C6B83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12E5DF" w14:textId="77777777" w:rsidR="007D5185" w:rsidRDefault="00017F21">
    <w:pPr>
      <w:pStyle w:val="Head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1212E5E1" wp14:editId="1212E5E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692130" cy="7560310"/>
              <wp:effectExtent l="0" t="0" r="4445" b="2540"/>
              <wp:wrapNone/>
              <wp:docPr id="1" name="Text Box 1" descr="Footer_Page_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692130" cy="7560310"/>
                      </a:xfrm>
                      <a:prstGeom prst="rect">
                        <a:avLst/>
                      </a:prstGeom>
                      <a:blipFill dpi="0" rotWithShape="1">
                        <a:blip r:embed="rId1"/>
                        <a:srcRect/>
                        <a:stretch>
                          <a:fillRect/>
                        </a:stretch>
                      </a:blip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2E621" w14:textId="77777777" w:rsidR="007D5185" w:rsidRDefault="007D5185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12E5E1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55" type="#_x0000_t202" alt="Footer_Page_08" style="position:absolute;margin-left:0;margin-top:0;width:841.9pt;height:595.3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Irq&#10;SCsAACAASURBV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MTOHQsAAAAADPK3nsaOAgk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iJ07FgAAAAAY5G89jR0FEg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9GxfNAAA&#10;IABJREFU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YueOBQAAAAAG+VtPY0eBB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DEzh0LAAAAAAzyt57GjgIJ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DV+fO8AAAgAElE&#10;QVQ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IidOxYAAAAAGORvPY0dBRI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NN9QlwAACAASURBV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EDt3LAAAAAAwyN96GjsKJ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gdu5YAAAAAGCQv/U0dhRI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ImfIjgAAIABJREFU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CInTsWAAAAABjkbz2NHQUS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BA7dywAAAAAMMjfeho7CiQ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BbxNIfAAAgAElEQVQ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IHbuWAAAAABgkL/1NHYUS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BA7NyxAAAAAMAgf+tp7CiQ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OhT4vYAACAASURBV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4HYuWMBAAAAgEH+1tPYUSAB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CB27lgAAAAAYJC/&#10;9TR2FEgAAABT4kgAAAAAAAAAAAAAAAAAAAAAAAAAgClxJAAAAAAAAAAAAAAAAAAAAAAAAADAlDgS&#10;AAAAAAAAAAAAAAAAAAAAAAAAAGBKHAkAAAAAAAAAAAAAAAAAAAAAAAAAMCWOBAAAAAAAAAAAAAAA&#10;AAAAAAAAAACYEkcCAAAAAAAAAAAAAAAAAAAAAAAAAEyJIwEAAAAAAAAAAAAAAAAAAAAAAAAApsSR&#10;AAAAAAAAAAAAAAAAAAAAAAAAAABT4kgAAAAAEGtEJQAAIABJREFU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QOzcsQAAAADAIH/raewok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eM028AAAgAElEQVQ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CA2LljAQAAAIBB/tbT2FEgAQ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Cxc8cCAAAAAIP8raexo0AC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IHOhWgAABDVSURBV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" stroked="f">
              <v:fill r:id="rId2" o:title="Footer_Page_08" recolor="t" rotate="t" type="frame"/>
              <v:textbox>
                <w:txbxContent>
                  <w:p w14:paraId="1212E621" w14:textId="77777777" w:rsidR="007D5185" w:rsidRDefault="007D5185"/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0DE1DD3"/>
    <w:multiLevelType w:val="hybridMultilevel"/>
    <w:tmpl w:val="2D58DCD2"/>
    <w:lvl w:ilvl="0" w:tplc="080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num w:numId="1" w16cid:durableId="20969749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7F21"/>
    <w:rsid w:val="00000534"/>
    <w:rsid w:val="000063F4"/>
    <w:rsid w:val="0000652E"/>
    <w:rsid w:val="0001262C"/>
    <w:rsid w:val="00013BCF"/>
    <w:rsid w:val="00016E00"/>
    <w:rsid w:val="00017B4C"/>
    <w:rsid w:val="00017BA0"/>
    <w:rsid w:val="00017F21"/>
    <w:rsid w:val="000204A7"/>
    <w:rsid w:val="000211F2"/>
    <w:rsid w:val="000216B9"/>
    <w:rsid w:val="0002350E"/>
    <w:rsid w:val="000268D5"/>
    <w:rsid w:val="00027F74"/>
    <w:rsid w:val="00040E52"/>
    <w:rsid w:val="0004474E"/>
    <w:rsid w:val="00047E71"/>
    <w:rsid w:val="00051F20"/>
    <w:rsid w:val="0005200B"/>
    <w:rsid w:val="0005472A"/>
    <w:rsid w:val="000549BE"/>
    <w:rsid w:val="00054A7D"/>
    <w:rsid w:val="00055B31"/>
    <w:rsid w:val="00064F41"/>
    <w:rsid w:val="00073109"/>
    <w:rsid w:val="00077DCF"/>
    <w:rsid w:val="00080070"/>
    <w:rsid w:val="00083958"/>
    <w:rsid w:val="00084B39"/>
    <w:rsid w:val="00085823"/>
    <w:rsid w:val="00087669"/>
    <w:rsid w:val="000876BC"/>
    <w:rsid w:val="000902AE"/>
    <w:rsid w:val="00092A1F"/>
    <w:rsid w:val="000948D0"/>
    <w:rsid w:val="000A58F0"/>
    <w:rsid w:val="000B0886"/>
    <w:rsid w:val="000B1FFC"/>
    <w:rsid w:val="000B561A"/>
    <w:rsid w:val="000B5E77"/>
    <w:rsid w:val="000C5157"/>
    <w:rsid w:val="000C6E88"/>
    <w:rsid w:val="000D02C6"/>
    <w:rsid w:val="000D6AB7"/>
    <w:rsid w:val="000D6F90"/>
    <w:rsid w:val="000E7E0A"/>
    <w:rsid w:val="000F2E8C"/>
    <w:rsid w:val="000F6310"/>
    <w:rsid w:val="001021F7"/>
    <w:rsid w:val="00102D1F"/>
    <w:rsid w:val="00107996"/>
    <w:rsid w:val="00120D66"/>
    <w:rsid w:val="00120F82"/>
    <w:rsid w:val="00121750"/>
    <w:rsid w:val="001258ED"/>
    <w:rsid w:val="00131277"/>
    <w:rsid w:val="001335ED"/>
    <w:rsid w:val="00133DBB"/>
    <w:rsid w:val="00136D00"/>
    <w:rsid w:val="00143347"/>
    <w:rsid w:val="001439F3"/>
    <w:rsid w:val="001508BC"/>
    <w:rsid w:val="0015343A"/>
    <w:rsid w:val="001550AA"/>
    <w:rsid w:val="00155D01"/>
    <w:rsid w:val="00160943"/>
    <w:rsid w:val="00161DB1"/>
    <w:rsid w:val="00165D76"/>
    <w:rsid w:val="00166815"/>
    <w:rsid w:val="001707F1"/>
    <w:rsid w:val="00171C3C"/>
    <w:rsid w:val="001745B4"/>
    <w:rsid w:val="00181D65"/>
    <w:rsid w:val="00183902"/>
    <w:rsid w:val="00186355"/>
    <w:rsid w:val="00192625"/>
    <w:rsid w:val="00194BA3"/>
    <w:rsid w:val="00195176"/>
    <w:rsid w:val="001966FA"/>
    <w:rsid w:val="001A1803"/>
    <w:rsid w:val="001A236E"/>
    <w:rsid w:val="001A6127"/>
    <w:rsid w:val="001A637D"/>
    <w:rsid w:val="001A7D6B"/>
    <w:rsid w:val="001B0593"/>
    <w:rsid w:val="001B3039"/>
    <w:rsid w:val="001B31AA"/>
    <w:rsid w:val="001B3585"/>
    <w:rsid w:val="001B3FAF"/>
    <w:rsid w:val="001B45E4"/>
    <w:rsid w:val="001B5BEE"/>
    <w:rsid w:val="001B7C3E"/>
    <w:rsid w:val="001C4720"/>
    <w:rsid w:val="001C7091"/>
    <w:rsid w:val="001D0CFF"/>
    <w:rsid w:val="001D4A0B"/>
    <w:rsid w:val="001D4F45"/>
    <w:rsid w:val="001D6EA5"/>
    <w:rsid w:val="001E1138"/>
    <w:rsid w:val="001E2DE6"/>
    <w:rsid w:val="001E2FCC"/>
    <w:rsid w:val="001E31FF"/>
    <w:rsid w:val="001E7354"/>
    <w:rsid w:val="001F2790"/>
    <w:rsid w:val="001F30E8"/>
    <w:rsid w:val="001F4E63"/>
    <w:rsid w:val="001F5114"/>
    <w:rsid w:val="001F5B52"/>
    <w:rsid w:val="001F7E20"/>
    <w:rsid w:val="001F7FC3"/>
    <w:rsid w:val="00205A6E"/>
    <w:rsid w:val="00206361"/>
    <w:rsid w:val="00216BAB"/>
    <w:rsid w:val="00216E45"/>
    <w:rsid w:val="002219EC"/>
    <w:rsid w:val="00221BBB"/>
    <w:rsid w:val="00225886"/>
    <w:rsid w:val="0023018D"/>
    <w:rsid w:val="0023296F"/>
    <w:rsid w:val="0024353B"/>
    <w:rsid w:val="00244CC6"/>
    <w:rsid w:val="00250BBB"/>
    <w:rsid w:val="0026095A"/>
    <w:rsid w:val="0026780D"/>
    <w:rsid w:val="00267CCC"/>
    <w:rsid w:val="002733D3"/>
    <w:rsid w:val="00281DC8"/>
    <w:rsid w:val="00285358"/>
    <w:rsid w:val="00295D09"/>
    <w:rsid w:val="00296166"/>
    <w:rsid w:val="002966B0"/>
    <w:rsid w:val="002A3514"/>
    <w:rsid w:val="002B152E"/>
    <w:rsid w:val="002B2F3F"/>
    <w:rsid w:val="002B366C"/>
    <w:rsid w:val="002B7AAD"/>
    <w:rsid w:val="002C386A"/>
    <w:rsid w:val="002C6628"/>
    <w:rsid w:val="002C6E59"/>
    <w:rsid w:val="002D1870"/>
    <w:rsid w:val="002D2250"/>
    <w:rsid w:val="002D2BF9"/>
    <w:rsid w:val="002D5E7F"/>
    <w:rsid w:val="002D66B0"/>
    <w:rsid w:val="002E1D50"/>
    <w:rsid w:val="002E3F91"/>
    <w:rsid w:val="002E3FB4"/>
    <w:rsid w:val="002E5475"/>
    <w:rsid w:val="002E5B2B"/>
    <w:rsid w:val="002E6C5C"/>
    <w:rsid w:val="002F0F88"/>
    <w:rsid w:val="002F18C0"/>
    <w:rsid w:val="003012A5"/>
    <w:rsid w:val="00305363"/>
    <w:rsid w:val="003069DB"/>
    <w:rsid w:val="003107D7"/>
    <w:rsid w:val="00312E4E"/>
    <w:rsid w:val="003131DA"/>
    <w:rsid w:val="003158FE"/>
    <w:rsid w:val="00316277"/>
    <w:rsid w:val="00317A41"/>
    <w:rsid w:val="00321B14"/>
    <w:rsid w:val="00321E01"/>
    <w:rsid w:val="00323020"/>
    <w:rsid w:val="003248B8"/>
    <w:rsid w:val="0032692D"/>
    <w:rsid w:val="00327AEC"/>
    <w:rsid w:val="00333655"/>
    <w:rsid w:val="00341175"/>
    <w:rsid w:val="0034161D"/>
    <w:rsid w:val="003427C3"/>
    <w:rsid w:val="00344C3F"/>
    <w:rsid w:val="00346FB8"/>
    <w:rsid w:val="00351323"/>
    <w:rsid w:val="0035374B"/>
    <w:rsid w:val="00354E74"/>
    <w:rsid w:val="00355F68"/>
    <w:rsid w:val="00356BEC"/>
    <w:rsid w:val="00363A9F"/>
    <w:rsid w:val="00365A9F"/>
    <w:rsid w:val="0036757F"/>
    <w:rsid w:val="00375545"/>
    <w:rsid w:val="003769AC"/>
    <w:rsid w:val="00377882"/>
    <w:rsid w:val="00380075"/>
    <w:rsid w:val="00380D28"/>
    <w:rsid w:val="0038217F"/>
    <w:rsid w:val="003830EA"/>
    <w:rsid w:val="00383634"/>
    <w:rsid w:val="00386FA1"/>
    <w:rsid w:val="00387E43"/>
    <w:rsid w:val="0039281D"/>
    <w:rsid w:val="0039627A"/>
    <w:rsid w:val="003A0F7B"/>
    <w:rsid w:val="003A1426"/>
    <w:rsid w:val="003A39DC"/>
    <w:rsid w:val="003B04DB"/>
    <w:rsid w:val="003B5B0B"/>
    <w:rsid w:val="003B6304"/>
    <w:rsid w:val="003B6E75"/>
    <w:rsid w:val="003B7755"/>
    <w:rsid w:val="003B7E28"/>
    <w:rsid w:val="003C17C3"/>
    <w:rsid w:val="003C2C74"/>
    <w:rsid w:val="003C7F33"/>
    <w:rsid w:val="003D5DA5"/>
    <w:rsid w:val="003D662A"/>
    <w:rsid w:val="003D7B55"/>
    <w:rsid w:val="003E752A"/>
    <w:rsid w:val="003F0B1F"/>
    <w:rsid w:val="003F5C03"/>
    <w:rsid w:val="003F72FC"/>
    <w:rsid w:val="00400FD6"/>
    <w:rsid w:val="00402600"/>
    <w:rsid w:val="00404137"/>
    <w:rsid w:val="004051F5"/>
    <w:rsid w:val="004114AA"/>
    <w:rsid w:val="00412600"/>
    <w:rsid w:val="0041298F"/>
    <w:rsid w:val="00413CE0"/>
    <w:rsid w:val="00417CB6"/>
    <w:rsid w:val="004241EF"/>
    <w:rsid w:val="00425858"/>
    <w:rsid w:val="00425F4C"/>
    <w:rsid w:val="004357C0"/>
    <w:rsid w:val="00436F6C"/>
    <w:rsid w:val="00437289"/>
    <w:rsid w:val="00437385"/>
    <w:rsid w:val="00441896"/>
    <w:rsid w:val="00441A93"/>
    <w:rsid w:val="00443974"/>
    <w:rsid w:val="0045421E"/>
    <w:rsid w:val="0045531C"/>
    <w:rsid w:val="00455DAF"/>
    <w:rsid w:val="004569C6"/>
    <w:rsid w:val="00461699"/>
    <w:rsid w:val="00461CC9"/>
    <w:rsid w:val="00462FA4"/>
    <w:rsid w:val="004642D1"/>
    <w:rsid w:val="004654E7"/>
    <w:rsid w:val="00467BE7"/>
    <w:rsid w:val="00474259"/>
    <w:rsid w:val="00474A6C"/>
    <w:rsid w:val="00474C36"/>
    <w:rsid w:val="004759EF"/>
    <w:rsid w:val="00475C09"/>
    <w:rsid w:val="004809C0"/>
    <w:rsid w:val="004816E9"/>
    <w:rsid w:val="00483CC6"/>
    <w:rsid w:val="00484CE9"/>
    <w:rsid w:val="0048514B"/>
    <w:rsid w:val="00485C44"/>
    <w:rsid w:val="00495B9E"/>
    <w:rsid w:val="00495E8A"/>
    <w:rsid w:val="004A5DE7"/>
    <w:rsid w:val="004A68C8"/>
    <w:rsid w:val="004A7E55"/>
    <w:rsid w:val="004B3DFF"/>
    <w:rsid w:val="004B4AEC"/>
    <w:rsid w:val="004B4C12"/>
    <w:rsid w:val="004C0CE3"/>
    <w:rsid w:val="004C446F"/>
    <w:rsid w:val="004C4F2B"/>
    <w:rsid w:val="004D16D5"/>
    <w:rsid w:val="004E0D69"/>
    <w:rsid w:val="004E0FBA"/>
    <w:rsid w:val="004E1840"/>
    <w:rsid w:val="004E48AF"/>
    <w:rsid w:val="004E4D9B"/>
    <w:rsid w:val="004F0FE7"/>
    <w:rsid w:val="004F1A32"/>
    <w:rsid w:val="004F1F6E"/>
    <w:rsid w:val="004F46E0"/>
    <w:rsid w:val="00510B47"/>
    <w:rsid w:val="00510B6E"/>
    <w:rsid w:val="00511448"/>
    <w:rsid w:val="00512F92"/>
    <w:rsid w:val="00515304"/>
    <w:rsid w:val="00516536"/>
    <w:rsid w:val="00517065"/>
    <w:rsid w:val="00520F99"/>
    <w:rsid w:val="005219FB"/>
    <w:rsid w:val="005240ED"/>
    <w:rsid w:val="00525D71"/>
    <w:rsid w:val="0052665D"/>
    <w:rsid w:val="00526E2A"/>
    <w:rsid w:val="00531302"/>
    <w:rsid w:val="00532C17"/>
    <w:rsid w:val="005338E4"/>
    <w:rsid w:val="00537411"/>
    <w:rsid w:val="0053789F"/>
    <w:rsid w:val="00545369"/>
    <w:rsid w:val="0054562D"/>
    <w:rsid w:val="005461E1"/>
    <w:rsid w:val="00550029"/>
    <w:rsid w:val="00550816"/>
    <w:rsid w:val="00550843"/>
    <w:rsid w:val="005546F6"/>
    <w:rsid w:val="00560502"/>
    <w:rsid w:val="005613FA"/>
    <w:rsid w:val="00562A2C"/>
    <w:rsid w:val="00564A87"/>
    <w:rsid w:val="00566D01"/>
    <w:rsid w:val="0057000F"/>
    <w:rsid w:val="00571611"/>
    <w:rsid w:val="00571A15"/>
    <w:rsid w:val="00574A0F"/>
    <w:rsid w:val="00575D65"/>
    <w:rsid w:val="0057614A"/>
    <w:rsid w:val="00580454"/>
    <w:rsid w:val="00583ED6"/>
    <w:rsid w:val="005845B4"/>
    <w:rsid w:val="005861D4"/>
    <w:rsid w:val="005919C4"/>
    <w:rsid w:val="0059382B"/>
    <w:rsid w:val="00594290"/>
    <w:rsid w:val="00596333"/>
    <w:rsid w:val="0059762D"/>
    <w:rsid w:val="005A11F6"/>
    <w:rsid w:val="005A25CC"/>
    <w:rsid w:val="005A718A"/>
    <w:rsid w:val="005B11DF"/>
    <w:rsid w:val="005B128D"/>
    <w:rsid w:val="005B1929"/>
    <w:rsid w:val="005B1E87"/>
    <w:rsid w:val="005B5056"/>
    <w:rsid w:val="005B6E45"/>
    <w:rsid w:val="005C5AF7"/>
    <w:rsid w:val="005D0124"/>
    <w:rsid w:val="005D2762"/>
    <w:rsid w:val="005D2D18"/>
    <w:rsid w:val="005D62A9"/>
    <w:rsid w:val="005D62F0"/>
    <w:rsid w:val="005E1A81"/>
    <w:rsid w:val="005E3DD8"/>
    <w:rsid w:val="005E4D4F"/>
    <w:rsid w:val="005E7BAB"/>
    <w:rsid w:val="005F20C6"/>
    <w:rsid w:val="005F46B4"/>
    <w:rsid w:val="005F5D87"/>
    <w:rsid w:val="005F7D4B"/>
    <w:rsid w:val="00600801"/>
    <w:rsid w:val="00606776"/>
    <w:rsid w:val="00611D0A"/>
    <w:rsid w:val="0061433E"/>
    <w:rsid w:val="0061602E"/>
    <w:rsid w:val="00622349"/>
    <w:rsid w:val="00622BA6"/>
    <w:rsid w:val="0062376F"/>
    <w:rsid w:val="0062508B"/>
    <w:rsid w:val="00630F24"/>
    <w:rsid w:val="00636D11"/>
    <w:rsid w:val="00637A62"/>
    <w:rsid w:val="006409A5"/>
    <w:rsid w:val="00643A40"/>
    <w:rsid w:val="006544A3"/>
    <w:rsid w:val="006564E5"/>
    <w:rsid w:val="00656FB4"/>
    <w:rsid w:val="00663711"/>
    <w:rsid w:val="006671B5"/>
    <w:rsid w:val="006747BE"/>
    <w:rsid w:val="00677092"/>
    <w:rsid w:val="006811C8"/>
    <w:rsid w:val="00681E4A"/>
    <w:rsid w:val="00691F1D"/>
    <w:rsid w:val="00692E4D"/>
    <w:rsid w:val="00693227"/>
    <w:rsid w:val="006942F5"/>
    <w:rsid w:val="0069457E"/>
    <w:rsid w:val="00695F96"/>
    <w:rsid w:val="006A1F6C"/>
    <w:rsid w:val="006A2F8E"/>
    <w:rsid w:val="006A3596"/>
    <w:rsid w:val="006A78B9"/>
    <w:rsid w:val="006A7CDA"/>
    <w:rsid w:val="006B2CC3"/>
    <w:rsid w:val="006B69FE"/>
    <w:rsid w:val="006B7ABD"/>
    <w:rsid w:val="006C1A2E"/>
    <w:rsid w:val="006C1EB4"/>
    <w:rsid w:val="006C6CBD"/>
    <w:rsid w:val="006D4228"/>
    <w:rsid w:val="006D6A19"/>
    <w:rsid w:val="006D7CB9"/>
    <w:rsid w:val="006E031F"/>
    <w:rsid w:val="006E143E"/>
    <w:rsid w:val="006E23DD"/>
    <w:rsid w:val="006E5ECC"/>
    <w:rsid w:val="006F0BA5"/>
    <w:rsid w:val="006F2FEC"/>
    <w:rsid w:val="006F62FC"/>
    <w:rsid w:val="00700CB6"/>
    <w:rsid w:val="0070146E"/>
    <w:rsid w:val="00703E26"/>
    <w:rsid w:val="007102C9"/>
    <w:rsid w:val="00710CBA"/>
    <w:rsid w:val="007129F5"/>
    <w:rsid w:val="00714424"/>
    <w:rsid w:val="00715175"/>
    <w:rsid w:val="007206A6"/>
    <w:rsid w:val="00722AE4"/>
    <w:rsid w:val="0072333C"/>
    <w:rsid w:val="00724163"/>
    <w:rsid w:val="007252D9"/>
    <w:rsid w:val="00736EE4"/>
    <w:rsid w:val="0074042F"/>
    <w:rsid w:val="00743398"/>
    <w:rsid w:val="00743D59"/>
    <w:rsid w:val="00744DFC"/>
    <w:rsid w:val="00745CC4"/>
    <w:rsid w:val="00746A3F"/>
    <w:rsid w:val="00746F86"/>
    <w:rsid w:val="00747FAB"/>
    <w:rsid w:val="00751D11"/>
    <w:rsid w:val="00761450"/>
    <w:rsid w:val="00764E26"/>
    <w:rsid w:val="007672D3"/>
    <w:rsid w:val="00775157"/>
    <w:rsid w:val="0077517F"/>
    <w:rsid w:val="00775A4A"/>
    <w:rsid w:val="00776B61"/>
    <w:rsid w:val="00781CBE"/>
    <w:rsid w:val="00784D78"/>
    <w:rsid w:val="007860C0"/>
    <w:rsid w:val="007967C5"/>
    <w:rsid w:val="007B054A"/>
    <w:rsid w:val="007B08E5"/>
    <w:rsid w:val="007B4509"/>
    <w:rsid w:val="007B5A37"/>
    <w:rsid w:val="007B5BBE"/>
    <w:rsid w:val="007B5F7D"/>
    <w:rsid w:val="007B72B5"/>
    <w:rsid w:val="007C0E87"/>
    <w:rsid w:val="007C25CB"/>
    <w:rsid w:val="007C48BB"/>
    <w:rsid w:val="007D4291"/>
    <w:rsid w:val="007D5185"/>
    <w:rsid w:val="007D69EE"/>
    <w:rsid w:val="007D7031"/>
    <w:rsid w:val="007E021B"/>
    <w:rsid w:val="007E2583"/>
    <w:rsid w:val="007E36E0"/>
    <w:rsid w:val="007E4210"/>
    <w:rsid w:val="007E5B61"/>
    <w:rsid w:val="007F0233"/>
    <w:rsid w:val="007F0B3F"/>
    <w:rsid w:val="007F0DA0"/>
    <w:rsid w:val="007F5630"/>
    <w:rsid w:val="007F6F05"/>
    <w:rsid w:val="007F7728"/>
    <w:rsid w:val="00801375"/>
    <w:rsid w:val="00804FEF"/>
    <w:rsid w:val="00810A1A"/>
    <w:rsid w:val="00811168"/>
    <w:rsid w:val="00811912"/>
    <w:rsid w:val="00812B0E"/>
    <w:rsid w:val="00813718"/>
    <w:rsid w:val="00814970"/>
    <w:rsid w:val="00814D41"/>
    <w:rsid w:val="008219FE"/>
    <w:rsid w:val="00824ED7"/>
    <w:rsid w:val="00825C0F"/>
    <w:rsid w:val="008322AE"/>
    <w:rsid w:val="00840EA0"/>
    <w:rsid w:val="00843492"/>
    <w:rsid w:val="0085044C"/>
    <w:rsid w:val="008611EA"/>
    <w:rsid w:val="008638C2"/>
    <w:rsid w:val="00865AAB"/>
    <w:rsid w:val="00866A94"/>
    <w:rsid w:val="00871532"/>
    <w:rsid w:val="00872C89"/>
    <w:rsid w:val="00876283"/>
    <w:rsid w:val="00877366"/>
    <w:rsid w:val="0087798D"/>
    <w:rsid w:val="0088343E"/>
    <w:rsid w:val="008839F4"/>
    <w:rsid w:val="0088415D"/>
    <w:rsid w:val="00887753"/>
    <w:rsid w:val="00887929"/>
    <w:rsid w:val="00887C5E"/>
    <w:rsid w:val="00890485"/>
    <w:rsid w:val="00892327"/>
    <w:rsid w:val="008925D9"/>
    <w:rsid w:val="008945CD"/>
    <w:rsid w:val="0089796A"/>
    <w:rsid w:val="008A57A4"/>
    <w:rsid w:val="008B16BA"/>
    <w:rsid w:val="008B1F23"/>
    <w:rsid w:val="008B4050"/>
    <w:rsid w:val="008B5A46"/>
    <w:rsid w:val="008B7111"/>
    <w:rsid w:val="008B792E"/>
    <w:rsid w:val="008C6A7F"/>
    <w:rsid w:val="008C6B83"/>
    <w:rsid w:val="008D2C77"/>
    <w:rsid w:val="008E1082"/>
    <w:rsid w:val="008E2691"/>
    <w:rsid w:val="008E3344"/>
    <w:rsid w:val="008E5DDA"/>
    <w:rsid w:val="008E72F4"/>
    <w:rsid w:val="008E7847"/>
    <w:rsid w:val="008E7950"/>
    <w:rsid w:val="008F21AE"/>
    <w:rsid w:val="008F3BE2"/>
    <w:rsid w:val="00900EED"/>
    <w:rsid w:val="00903470"/>
    <w:rsid w:val="00912171"/>
    <w:rsid w:val="00913452"/>
    <w:rsid w:val="009148A1"/>
    <w:rsid w:val="00916A25"/>
    <w:rsid w:val="00920DA6"/>
    <w:rsid w:val="009211BF"/>
    <w:rsid w:val="00921582"/>
    <w:rsid w:val="00924F39"/>
    <w:rsid w:val="009345FC"/>
    <w:rsid w:val="009365CC"/>
    <w:rsid w:val="0093662B"/>
    <w:rsid w:val="00936D73"/>
    <w:rsid w:val="00936E95"/>
    <w:rsid w:val="00937A9D"/>
    <w:rsid w:val="00940C16"/>
    <w:rsid w:val="00946F4C"/>
    <w:rsid w:val="00947550"/>
    <w:rsid w:val="009475A0"/>
    <w:rsid w:val="00951788"/>
    <w:rsid w:val="0095311E"/>
    <w:rsid w:val="00953568"/>
    <w:rsid w:val="0095372B"/>
    <w:rsid w:val="00956C9F"/>
    <w:rsid w:val="009608D9"/>
    <w:rsid w:val="00962413"/>
    <w:rsid w:val="00963CBC"/>
    <w:rsid w:val="00967480"/>
    <w:rsid w:val="009723D6"/>
    <w:rsid w:val="00975494"/>
    <w:rsid w:val="00975739"/>
    <w:rsid w:val="0097721F"/>
    <w:rsid w:val="009774E7"/>
    <w:rsid w:val="00980CCA"/>
    <w:rsid w:val="00981091"/>
    <w:rsid w:val="00981741"/>
    <w:rsid w:val="009854A7"/>
    <w:rsid w:val="00992F3A"/>
    <w:rsid w:val="009963F1"/>
    <w:rsid w:val="009965EE"/>
    <w:rsid w:val="009A2FDA"/>
    <w:rsid w:val="009A383D"/>
    <w:rsid w:val="009A414C"/>
    <w:rsid w:val="009A464D"/>
    <w:rsid w:val="009A6618"/>
    <w:rsid w:val="009A79AC"/>
    <w:rsid w:val="009B16F9"/>
    <w:rsid w:val="009B23EE"/>
    <w:rsid w:val="009B3110"/>
    <w:rsid w:val="009B4B2A"/>
    <w:rsid w:val="009B5720"/>
    <w:rsid w:val="009C0CBC"/>
    <w:rsid w:val="009C1C08"/>
    <w:rsid w:val="009C4B6C"/>
    <w:rsid w:val="009C4EB1"/>
    <w:rsid w:val="009C6914"/>
    <w:rsid w:val="009C6AE2"/>
    <w:rsid w:val="009D3ED7"/>
    <w:rsid w:val="009D67A4"/>
    <w:rsid w:val="009E1360"/>
    <w:rsid w:val="009E18A9"/>
    <w:rsid w:val="009E2614"/>
    <w:rsid w:val="009E3BD7"/>
    <w:rsid w:val="009E7BE4"/>
    <w:rsid w:val="009F2A34"/>
    <w:rsid w:val="009F5486"/>
    <w:rsid w:val="009F5708"/>
    <w:rsid w:val="009F6DB6"/>
    <w:rsid w:val="00A015AA"/>
    <w:rsid w:val="00A019D9"/>
    <w:rsid w:val="00A03E29"/>
    <w:rsid w:val="00A06498"/>
    <w:rsid w:val="00A07C58"/>
    <w:rsid w:val="00A12E11"/>
    <w:rsid w:val="00A13151"/>
    <w:rsid w:val="00A14DC3"/>
    <w:rsid w:val="00A206F3"/>
    <w:rsid w:val="00A222D8"/>
    <w:rsid w:val="00A23294"/>
    <w:rsid w:val="00A25FE1"/>
    <w:rsid w:val="00A26808"/>
    <w:rsid w:val="00A318E3"/>
    <w:rsid w:val="00A3508B"/>
    <w:rsid w:val="00A36A36"/>
    <w:rsid w:val="00A441B0"/>
    <w:rsid w:val="00A457F1"/>
    <w:rsid w:val="00A46224"/>
    <w:rsid w:val="00A46FC6"/>
    <w:rsid w:val="00A47734"/>
    <w:rsid w:val="00A477C8"/>
    <w:rsid w:val="00A50235"/>
    <w:rsid w:val="00A51D64"/>
    <w:rsid w:val="00A527AB"/>
    <w:rsid w:val="00A61051"/>
    <w:rsid w:val="00A67568"/>
    <w:rsid w:val="00A70DF2"/>
    <w:rsid w:val="00A72985"/>
    <w:rsid w:val="00A73E35"/>
    <w:rsid w:val="00A76D4B"/>
    <w:rsid w:val="00A80B8A"/>
    <w:rsid w:val="00A85570"/>
    <w:rsid w:val="00A86A55"/>
    <w:rsid w:val="00A90992"/>
    <w:rsid w:val="00A92414"/>
    <w:rsid w:val="00A93B3F"/>
    <w:rsid w:val="00A94F46"/>
    <w:rsid w:val="00A96561"/>
    <w:rsid w:val="00A97B3D"/>
    <w:rsid w:val="00AA0269"/>
    <w:rsid w:val="00AA2C71"/>
    <w:rsid w:val="00AB001D"/>
    <w:rsid w:val="00AB2054"/>
    <w:rsid w:val="00AB5B59"/>
    <w:rsid w:val="00AB6F3D"/>
    <w:rsid w:val="00AC2CBD"/>
    <w:rsid w:val="00AC3778"/>
    <w:rsid w:val="00AC43F2"/>
    <w:rsid w:val="00AC465F"/>
    <w:rsid w:val="00AC4AB6"/>
    <w:rsid w:val="00AD129D"/>
    <w:rsid w:val="00AD1AFC"/>
    <w:rsid w:val="00AD2F87"/>
    <w:rsid w:val="00AD30F4"/>
    <w:rsid w:val="00AD392C"/>
    <w:rsid w:val="00AD5211"/>
    <w:rsid w:val="00AD5711"/>
    <w:rsid w:val="00AE1903"/>
    <w:rsid w:val="00AE4408"/>
    <w:rsid w:val="00AE47F7"/>
    <w:rsid w:val="00AE5463"/>
    <w:rsid w:val="00AE5CE4"/>
    <w:rsid w:val="00AE5F71"/>
    <w:rsid w:val="00AE6491"/>
    <w:rsid w:val="00AE64C9"/>
    <w:rsid w:val="00AF14C6"/>
    <w:rsid w:val="00AF389E"/>
    <w:rsid w:val="00AF40E4"/>
    <w:rsid w:val="00AF4F90"/>
    <w:rsid w:val="00B04415"/>
    <w:rsid w:val="00B070D4"/>
    <w:rsid w:val="00B1077C"/>
    <w:rsid w:val="00B1332A"/>
    <w:rsid w:val="00B1443F"/>
    <w:rsid w:val="00B14C20"/>
    <w:rsid w:val="00B14F3E"/>
    <w:rsid w:val="00B165F5"/>
    <w:rsid w:val="00B219F3"/>
    <w:rsid w:val="00B22F69"/>
    <w:rsid w:val="00B26B42"/>
    <w:rsid w:val="00B3191F"/>
    <w:rsid w:val="00B32BCF"/>
    <w:rsid w:val="00B340B6"/>
    <w:rsid w:val="00B3605D"/>
    <w:rsid w:val="00B36440"/>
    <w:rsid w:val="00B37F0C"/>
    <w:rsid w:val="00B40BCD"/>
    <w:rsid w:val="00B41440"/>
    <w:rsid w:val="00B427A5"/>
    <w:rsid w:val="00B55B94"/>
    <w:rsid w:val="00B56E7A"/>
    <w:rsid w:val="00B5777B"/>
    <w:rsid w:val="00B577D8"/>
    <w:rsid w:val="00B63B93"/>
    <w:rsid w:val="00B63DE9"/>
    <w:rsid w:val="00B64E95"/>
    <w:rsid w:val="00B675EC"/>
    <w:rsid w:val="00B70C3F"/>
    <w:rsid w:val="00B71A69"/>
    <w:rsid w:val="00B74D53"/>
    <w:rsid w:val="00B854C8"/>
    <w:rsid w:val="00B875DA"/>
    <w:rsid w:val="00B93720"/>
    <w:rsid w:val="00B945F5"/>
    <w:rsid w:val="00B9487F"/>
    <w:rsid w:val="00B96C53"/>
    <w:rsid w:val="00BA103A"/>
    <w:rsid w:val="00BA20C8"/>
    <w:rsid w:val="00BA259B"/>
    <w:rsid w:val="00BB04EF"/>
    <w:rsid w:val="00BB4401"/>
    <w:rsid w:val="00BB48DF"/>
    <w:rsid w:val="00BB4E2E"/>
    <w:rsid w:val="00BB5CEE"/>
    <w:rsid w:val="00BB6A91"/>
    <w:rsid w:val="00BB722B"/>
    <w:rsid w:val="00BC12B4"/>
    <w:rsid w:val="00BC2BC2"/>
    <w:rsid w:val="00BC4C06"/>
    <w:rsid w:val="00BC5F1D"/>
    <w:rsid w:val="00BD5BA0"/>
    <w:rsid w:val="00BD671B"/>
    <w:rsid w:val="00BD6E72"/>
    <w:rsid w:val="00BE1F3C"/>
    <w:rsid w:val="00BE2D77"/>
    <w:rsid w:val="00BE33D8"/>
    <w:rsid w:val="00BE33D9"/>
    <w:rsid w:val="00BE7028"/>
    <w:rsid w:val="00BF18BA"/>
    <w:rsid w:val="00BF4F09"/>
    <w:rsid w:val="00BF525C"/>
    <w:rsid w:val="00BF7578"/>
    <w:rsid w:val="00C0060A"/>
    <w:rsid w:val="00C12162"/>
    <w:rsid w:val="00C12A43"/>
    <w:rsid w:val="00C14FB1"/>
    <w:rsid w:val="00C15C8B"/>
    <w:rsid w:val="00C214C4"/>
    <w:rsid w:val="00C22F31"/>
    <w:rsid w:val="00C2496B"/>
    <w:rsid w:val="00C25090"/>
    <w:rsid w:val="00C25C42"/>
    <w:rsid w:val="00C3213E"/>
    <w:rsid w:val="00C32F84"/>
    <w:rsid w:val="00C3544D"/>
    <w:rsid w:val="00C3728E"/>
    <w:rsid w:val="00C37E2E"/>
    <w:rsid w:val="00C45BC9"/>
    <w:rsid w:val="00C46C95"/>
    <w:rsid w:val="00C4713B"/>
    <w:rsid w:val="00C47764"/>
    <w:rsid w:val="00C51048"/>
    <w:rsid w:val="00C51BB0"/>
    <w:rsid w:val="00C52B60"/>
    <w:rsid w:val="00C5452A"/>
    <w:rsid w:val="00C57C0A"/>
    <w:rsid w:val="00C63F06"/>
    <w:rsid w:val="00C707DD"/>
    <w:rsid w:val="00C70993"/>
    <w:rsid w:val="00C75A04"/>
    <w:rsid w:val="00C75F64"/>
    <w:rsid w:val="00C822A9"/>
    <w:rsid w:val="00C82757"/>
    <w:rsid w:val="00C82CF6"/>
    <w:rsid w:val="00C84EE9"/>
    <w:rsid w:val="00C85FC3"/>
    <w:rsid w:val="00C901D3"/>
    <w:rsid w:val="00C9343E"/>
    <w:rsid w:val="00C939C4"/>
    <w:rsid w:val="00C94E94"/>
    <w:rsid w:val="00C96190"/>
    <w:rsid w:val="00CA0B7A"/>
    <w:rsid w:val="00CA2E26"/>
    <w:rsid w:val="00CA4427"/>
    <w:rsid w:val="00CB73ED"/>
    <w:rsid w:val="00CB7C53"/>
    <w:rsid w:val="00CC0654"/>
    <w:rsid w:val="00CC0C98"/>
    <w:rsid w:val="00CC389E"/>
    <w:rsid w:val="00CC3C80"/>
    <w:rsid w:val="00CC3E92"/>
    <w:rsid w:val="00CC6FE7"/>
    <w:rsid w:val="00CC7333"/>
    <w:rsid w:val="00CD4B58"/>
    <w:rsid w:val="00CD7617"/>
    <w:rsid w:val="00CE1553"/>
    <w:rsid w:val="00CE23F2"/>
    <w:rsid w:val="00CE39DB"/>
    <w:rsid w:val="00CE3BFA"/>
    <w:rsid w:val="00CE3F87"/>
    <w:rsid w:val="00CE42EF"/>
    <w:rsid w:val="00CF15AE"/>
    <w:rsid w:val="00CF1D18"/>
    <w:rsid w:val="00CF1DC8"/>
    <w:rsid w:val="00CF3403"/>
    <w:rsid w:val="00CF4D9A"/>
    <w:rsid w:val="00CF540F"/>
    <w:rsid w:val="00D0181D"/>
    <w:rsid w:val="00D038BE"/>
    <w:rsid w:val="00D06488"/>
    <w:rsid w:val="00D0675C"/>
    <w:rsid w:val="00D11A09"/>
    <w:rsid w:val="00D13401"/>
    <w:rsid w:val="00D13A38"/>
    <w:rsid w:val="00D15D57"/>
    <w:rsid w:val="00D16370"/>
    <w:rsid w:val="00D22D0F"/>
    <w:rsid w:val="00D23435"/>
    <w:rsid w:val="00D243BF"/>
    <w:rsid w:val="00D251A2"/>
    <w:rsid w:val="00D25B79"/>
    <w:rsid w:val="00D27D3F"/>
    <w:rsid w:val="00D31B38"/>
    <w:rsid w:val="00D32131"/>
    <w:rsid w:val="00D335CF"/>
    <w:rsid w:val="00D34787"/>
    <w:rsid w:val="00D3596E"/>
    <w:rsid w:val="00D4038C"/>
    <w:rsid w:val="00D4081D"/>
    <w:rsid w:val="00D40B55"/>
    <w:rsid w:val="00D44E45"/>
    <w:rsid w:val="00D47BDC"/>
    <w:rsid w:val="00D47E58"/>
    <w:rsid w:val="00D5430D"/>
    <w:rsid w:val="00D5649B"/>
    <w:rsid w:val="00D56A4F"/>
    <w:rsid w:val="00D56BF8"/>
    <w:rsid w:val="00D63473"/>
    <w:rsid w:val="00D63C93"/>
    <w:rsid w:val="00D6438E"/>
    <w:rsid w:val="00D64F0A"/>
    <w:rsid w:val="00D659B3"/>
    <w:rsid w:val="00D65B61"/>
    <w:rsid w:val="00D65F80"/>
    <w:rsid w:val="00D66537"/>
    <w:rsid w:val="00D674DB"/>
    <w:rsid w:val="00D72FB7"/>
    <w:rsid w:val="00D74631"/>
    <w:rsid w:val="00D76165"/>
    <w:rsid w:val="00D76677"/>
    <w:rsid w:val="00D77F93"/>
    <w:rsid w:val="00D80853"/>
    <w:rsid w:val="00D82E94"/>
    <w:rsid w:val="00D831CC"/>
    <w:rsid w:val="00D86A32"/>
    <w:rsid w:val="00D87AF7"/>
    <w:rsid w:val="00D914DA"/>
    <w:rsid w:val="00D93305"/>
    <w:rsid w:val="00D937A9"/>
    <w:rsid w:val="00D93D7D"/>
    <w:rsid w:val="00DA0A8D"/>
    <w:rsid w:val="00DA5A61"/>
    <w:rsid w:val="00DB2914"/>
    <w:rsid w:val="00DB543E"/>
    <w:rsid w:val="00DB7035"/>
    <w:rsid w:val="00DC05E3"/>
    <w:rsid w:val="00DC2E2C"/>
    <w:rsid w:val="00DC3178"/>
    <w:rsid w:val="00DC6E8B"/>
    <w:rsid w:val="00DC7B9E"/>
    <w:rsid w:val="00DD1025"/>
    <w:rsid w:val="00DD1A74"/>
    <w:rsid w:val="00DD21C7"/>
    <w:rsid w:val="00DD435A"/>
    <w:rsid w:val="00DD6E10"/>
    <w:rsid w:val="00DE20A2"/>
    <w:rsid w:val="00DE65D1"/>
    <w:rsid w:val="00DE7AFC"/>
    <w:rsid w:val="00DF2F61"/>
    <w:rsid w:val="00DF32D4"/>
    <w:rsid w:val="00E00094"/>
    <w:rsid w:val="00E067AB"/>
    <w:rsid w:val="00E06F8C"/>
    <w:rsid w:val="00E10999"/>
    <w:rsid w:val="00E11677"/>
    <w:rsid w:val="00E12391"/>
    <w:rsid w:val="00E141E6"/>
    <w:rsid w:val="00E1506E"/>
    <w:rsid w:val="00E154E4"/>
    <w:rsid w:val="00E156AC"/>
    <w:rsid w:val="00E23740"/>
    <w:rsid w:val="00E30D2F"/>
    <w:rsid w:val="00E33183"/>
    <w:rsid w:val="00E33F9B"/>
    <w:rsid w:val="00E362F2"/>
    <w:rsid w:val="00E4317A"/>
    <w:rsid w:val="00E43290"/>
    <w:rsid w:val="00E522F0"/>
    <w:rsid w:val="00E54C1C"/>
    <w:rsid w:val="00E56BDB"/>
    <w:rsid w:val="00E57A6F"/>
    <w:rsid w:val="00E67A63"/>
    <w:rsid w:val="00E67BBF"/>
    <w:rsid w:val="00E67C0B"/>
    <w:rsid w:val="00E72CE1"/>
    <w:rsid w:val="00E75A07"/>
    <w:rsid w:val="00E83484"/>
    <w:rsid w:val="00E86FEF"/>
    <w:rsid w:val="00E92D07"/>
    <w:rsid w:val="00E95E0A"/>
    <w:rsid w:val="00EA1962"/>
    <w:rsid w:val="00EA2643"/>
    <w:rsid w:val="00EA47AF"/>
    <w:rsid w:val="00EA484E"/>
    <w:rsid w:val="00EA4AF6"/>
    <w:rsid w:val="00EA6FB1"/>
    <w:rsid w:val="00EB0851"/>
    <w:rsid w:val="00EB13B3"/>
    <w:rsid w:val="00EB2C55"/>
    <w:rsid w:val="00EB3615"/>
    <w:rsid w:val="00EB4911"/>
    <w:rsid w:val="00EB4DA4"/>
    <w:rsid w:val="00EB5415"/>
    <w:rsid w:val="00EB64A7"/>
    <w:rsid w:val="00EC02DE"/>
    <w:rsid w:val="00EC0DBE"/>
    <w:rsid w:val="00EC1BA5"/>
    <w:rsid w:val="00EC7BBF"/>
    <w:rsid w:val="00EE1969"/>
    <w:rsid w:val="00EE34E6"/>
    <w:rsid w:val="00EE54E6"/>
    <w:rsid w:val="00EE5735"/>
    <w:rsid w:val="00EE5CD6"/>
    <w:rsid w:val="00EF084B"/>
    <w:rsid w:val="00EF5B36"/>
    <w:rsid w:val="00F02063"/>
    <w:rsid w:val="00F03164"/>
    <w:rsid w:val="00F10807"/>
    <w:rsid w:val="00F2125A"/>
    <w:rsid w:val="00F220D6"/>
    <w:rsid w:val="00F274C6"/>
    <w:rsid w:val="00F27E68"/>
    <w:rsid w:val="00F336EC"/>
    <w:rsid w:val="00F36693"/>
    <w:rsid w:val="00F36AF1"/>
    <w:rsid w:val="00F419E6"/>
    <w:rsid w:val="00F4404E"/>
    <w:rsid w:val="00F50CC9"/>
    <w:rsid w:val="00F5260A"/>
    <w:rsid w:val="00F543C3"/>
    <w:rsid w:val="00F603BA"/>
    <w:rsid w:val="00F6374C"/>
    <w:rsid w:val="00F70828"/>
    <w:rsid w:val="00F72536"/>
    <w:rsid w:val="00F72B4C"/>
    <w:rsid w:val="00F80852"/>
    <w:rsid w:val="00F81A44"/>
    <w:rsid w:val="00F87A20"/>
    <w:rsid w:val="00F9655E"/>
    <w:rsid w:val="00FA08B9"/>
    <w:rsid w:val="00FA0E8B"/>
    <w:rsid w:val="00FA3C25"/>
    <w:rsid w:val="00FA5B2A"/>
    <w:rsid w:val="00FA6AA4"/>
    <w:rsid w:val="00FA746B"/>
    <w:rsid w:val="00FB71A3"/>
    <w:rsid w:val="00FC0BAD"/>
    <w:rsid w:val="00FC51C6"/>
    <w:rsid w:val="00FC54CA"/>
    <w:rsid w:val="00FC6A37"/>
    <w:rsid w:val="00FC7F9B"/>
    <w:rsid w:val="00FD1100"/>
    <w:rsid w:val="00FD2D18"/>
    <w:rsid w:val="00FD54FE"/>
    <w:rsid w:val="00FD63E2"/>
    <w:rsid w:val="00FE01C5"/>
    <w:rsid w:val="00FE213B"/>
    <w:rsid w:val="00FE274C"/>
    <w:rsid w:val="00FE2A79"/>
    <w:rsid w:val="00FE34B7"/>
    <w:rsid w:val="00FE45FD"/>
    <w:rsid w:val="00FE6863"/>
    <w:rsid w:val="00FE780F"/>
    <w:rsid w:val="00FF3469"/>
    <w:rsid w:val="00FF5F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212E597"/>
  <w15:docId w15:val="{0AD8EFAE-CBE6-434E-8E42-3825734055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16D5"/>
    <w:rPr>
      <w:rFonts w:ascii="Times New Roman" w:eastAsia="Times New Roman" w:hAnsi="Times New Roman"/>
      <w:sz w:val="24"/>
      <w:szCs w:val="24"/>
    </w:rPr>
  </w:style>
  <w:style w:type="paragraph" w:styleId="Heading1">
    <w:name w:val="heading 1"/>
    <w:aliases w:val="Heading"/>
    <w:basedOn w:val="Normal"/>
    <w:next w:val="Body"/>
    <w:link w:val="Heading1Char"/>
    <w:qFormat/>
    <w:rsid w:val="009475A0"/>
    <w:pPr>
      <w:keepNext/>
      <w:spacing w:line="240" w:lineRule="exact"/>
      <w:outlineLvl w:val="0"/>
    </w:pPr>
    <w:rPr>
      <w:rFonts w:ascii="Futura Light" w:hAnsi="Futura Light"/>
      <w:b/>
      <w:color w:val="B21E28"/>
      <w:sz w:val="22"/>
      <w:lang w:eastAsia="en-US"/>
    </w:rPr>
  </w:style>
  <w:style w:type="paragraph" w:styleId="Heading8">
    <w:name w:val="heading 8"/>
    <w:basedOn w:val="Normal"/>
    <w:next w:val="Normal"/>
    <w:link w:val="Heading8Char"/>
    <w:rsid w:val="00EB4911"/>
    <w:pPr>
      <w:keepNext/>
      <w:jc w:val="center"/>
      <w:outlineLvl w:val="7"/>
    </w:pPr>
    <w:rPr>
      <w:b/>
      <w:bCs/>
      <w:spacing w:val="-5"/>
      <w:sz w:val="40"/>
      <w:szCs w:val="20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EB4911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link w:val="BalloonText"/>
    <w:rsid w:val="003158FE"/>
    <w:rPr>
      <w:rFonts w:ascii="Tahoma" w:eastAsia="Times New Roman" w:hAnsi="Tahoma" w:cs="Tahoma"/>
      <w:sz w:val="16"/>
      <w:szCs w:val="16"/>
      <w:lang w:eastAsia="en-US"/>
    </w:rPr>
  </w:style>
  <w:style w:type="paragraph" w:customStyle="1" w:styleId="Address">
    <w:name w:val="Address"/>
    <w:rsid w:val="005E4D4F"/>
    <w:pPr>
      <w:jc w:val="center"/>
    </w:pPr>
    <w:rPr>
      <w:rFonts w:ascii="Arial" w:eastAsia="Times New Roman" w:hAnsi="Arial"/>
      <w:bCs/>
      <w:spacing w:val="-5"/>
      <w:sz w:val="42"/>
      <w:szCs w:val="50"/>
      <w:lang w:eastAsia="en-US"/>
    </w:rPr>
  </w:style>
  <w:style w:type="paragraph" w:customStyle="1" w:styleId="BranchAdd">
    <w:name w:val="BranchAdd"/>
    <w:basedOn w:val="Normal"/>
    <w:rsid w:val="00940C16"/>
    <w:pPr>
      <w:jc w:val="center"/>
    </w:pPr>
    <w:rPr>
      <w:sz w:val="20"/>
      <w:lang w:eastAsia="en-US"/>
    </w:rPr>
  </w:style>
  <w:style w:type="paragraph" w:customStyle="1" w:styleId="headerF12">
    <w:name w:val="header F12"/>
    <w:rsid w:val="008D2C77"/>
    <w:rPr>
      <w:rFonts w:ascii="Arial" w:eastAsia="Times New Roman" w:hAnsi="Arial"/>
      <w:b/>
      <w:bCs/>
      <w:color w:val="C22B2C"/>
      <w:lang w:eastAsia="en-US"/>
    </w:rPr>
  </w:style>
  <w:style w:type="paragraph" w:customStyle="1" w:styleId="Body">
    <w:name w:val="Body"/>
    <w:basedOn w:val="Normal"/>
    <w:qFormat/>
    <w:rsid w:val="009475A0"/>
    <w:pPr>
      <w:spacing w:line="240" w:lineRule="exact"/>
      <w:jc w:val="both"/>
    </w:pPr>
    <w:rPr>
      <w:rFonts w:ascii="Futura Light" w:hAnsi="Futura Light"/>
      <w:color w:val="58595A"/>
      <w:sz w:val="22"/>
      <w:lang w:eastAsia="en-US"/>
    </w:rPr>
  </w:style>
  <w:style w:type="paragraph" w:styleId="BodyText">
    <w:name w:val="Body Text"/>
    <w:basedOn w:val="Normal"/>
    <w:link w:val="BodyTextChar"/>
    <w:rsid w:val="00EB4911"/>
    <w:pPr>
      <w:spacing w:after="120"/>
    </w:pPr>
    <w:rPr>
      <w:lang w:eastAsia="en-US"/>
    </w:rPr>
  </w:style>
  <w:style w:type="character" w:customStyle="1" w:styleId="BodyTextChar">
    <w:name w:val="Body Text Char"/>
    <w:basedOn w:val="DefaultParagraphFont"/>
    <w:link w:val="BodyText"/>
    <w:rsid w:val="00EB4911"/>
    <w:rPr>
      <w:rFonts w:ascii="Times New Roman" w:eastAsia="Times New Roman" w:hAnsi="Times New Roman"/>
      <w:sz w:val="24"/>
      <w:szCs w:val="24"/>
      <w:lang w:eastAsia="en-US"/>
    </w:rPr>
  </w:style>
  <w:style w:type="paragraph" w:styleId="BodyText2">
    <w:name w:val="Body Text 2"/>
    <w:basedOn w:val="Normal"/>
    <w:link w:val="BodyText2Char"/>
    <w:rsid w:val="00EB4911"/>
    <w:pPr>
      <w:spacing w:after="120" w:line="480" w:lineRule="auto"/>
    </w:pPr>
    <w:rPr>
      <w:lang w:eastAsia="en-US"/>
    </w:rPr>
  </w:style>
  <w:style w:type="character" w:customStyle="1" w:styleId="BodyText2Char">
    <w:name w:val="Body Text 2 Char"/>
    <w:basedOn w:val="DefaultParagraphFont"/>
    <w:link w:val="BodyText2"/>
    <w:rsid w:val="00EB4911"/>
    <w:rPr>
      <w:rFonts w:ascii="Times New Roman" w:eastAsia="Times New Roman" w:hAnsi="Times New Roman"/>
      <w:sz w:val="24"/>
      <w:szCs w:val="24"/>
      <w:lang w:eastAsia="en-US"/>
    </w:rPr>
  </w:style>
  <w:style w:type="paragraph" w:customStyle="1" w:styleId="DescriptionF11">
    <w:name w:val="DescriptionF11"/>
    <w:rsid w:val="00EB4911"/>
    <w:pPr>
      <w:jc w:val="both"/>
    </w:pPr>
    <w:rPr>
      <w:rFonts w:ascii="Arial" w:eastAsia="Times New Roman" w:hAnsi="Arial" w:cs="Arial"/>
      <w:color w:val="000000"/>
      <w:sz w:val="24"/>
      <w:lang w:eastAsia="en-US"/>
    </w:rPr>
  </w:style>
  <w:style w:type="character" w:styleId="Emphasis">
    <w:name w:val="Emphasis"/>
    <w:aliases w:val="Body text"/>
    <w:rsid w:val="00EB4911"/>
    <w:rPr>
      <w:rFonts w:ascii="Futura LT Light" w:hAnsi="Futura LT Light"/>
      <w:color w:val="58595A"/>
      <w:sz w:val="22"/>
      <w:szCs w:val="22"/>
    </w:rPr>
  </w:style>
  <w:style w:type="paragraph" w:styleId="Footer">
    <w:name w:val="footer"/>
    <w:basedOn w:val="Normal"/>
    <w:link w:val="FooterChar"/>
    <w:rsid w:val="00EB4911"/>
    <w:pPr>
      <w:tabs>
        <w:tab w:val="center" w:pos="4153"/>
        <w:tab w:val="right" w:pos="8306"/>
      </w:tabs>
    </w:pPr>
    <w:rPr>
      <w:lang w:eastAsia="en-US"/>
    </w:rPr>
  </w:style>
  <w:style w:type="character" w:customStyle="1" w:styleId="FooterChar">
    <w:name w:val="Footer Char"/>
    <w:basedOn w:val="DefaultParagraphFont"/>
    <w:link w:val="Footer"/>
    <w:rsid w:val="00EB4911"/>
    <w:rPr>
      <w:rFonts w:ascii="Times New Roman" w:eastAsia="Times New Roman" w:hAnsi="Times New Roman"/>
      <w:sz w:val="24"/>
      <w:szCs w:val="24"/>
      <w:lang w:eastAsia="en-US"/>
    </w:rPr>
  </w:style>
  <w:style w:type="paragraph" w:styleId="Header">
    <w:name w:val="header"/>
    <w:basedOn w:val="Normal"/>
    <w:link w:val="HeaderChar"/>
    <w:rsid w:val="00EB4911"/>
    <w:pPr>
      <w:tabs>
        <w:tab w:val="center" w:pos="4153"/>
        <w:tab w:val="right" w:pos="8306"/>
      </w:tabs>
    </w:pPr>
    <w:rPr>
      <w:lang w:eastAsia="en-US"/>
    </w:rPr>
  </w:style>
  <w:style w:type="character" w:customStyle="1" w:styleId="HeaderChar">
    <w:name w:val="Header Char"/>
    <w:basedOn w:val="DefaultParagraphFont"/>
    <w:link w:val="Header"/>
    <w:rsid w:val="00EB4911"/>
    <w:rPr>
      <w:rFonts w:ascii="Times New Roman" w:eastAsia="Times New Roman" w:hAnsi="Times New Roman"/>
      <w:sz w:val="24"/>
      <w:szCs w:val="24"/>
      <w:lang w:eastAsia="en-US"/>
    </w:rPr>
  </w:style>
  <w:style w:type="paragraph" w:customStyle="1" w:styleId="HeaderF120">
    <w:name w:val="HeaderF12"/>
    <w:rsid w:val="00EB4911"/>
    <w:pPr>
      <w:spacing w:after="40"/>
    </w:pPr>
    <w:rPr>
      <w:rFonts w:ascii="Arial" w:eastAsia="Times New Roman" w:hAnsi="Arial" w:cs="Arial"/>
      <w:b/>
      <w:color w:val="000000"/>
      <w:sz w:val="24"/>
      <w:szCs w:val="24"/>
      <w:lang w:eastAsia="en-US"/>
    </w:rPr>
  </w:style>
  <w:style w:type="character" w:customStyle="1" w:styleId="Heading1Char">
    <w:name w:val="Heading 1 Char"/>
    <w:aliases w:val="Heading Char"/>
    <w:basedOn w:val="DefaultParagraphFont"/>
    <w:link w:val="Heading1"/>
    <w:rsid w:val="009475A0"/>
    <w:rPr>
      <w:rFonts w:ascii="Futura Light" w:eastAsia="Times New Roman" w:hAnsi="Futura Light"/>
      <w:b/>
      <w:color w:val="B21E28"/>
      <w:sz w:val="22"/>
      <w:szCs w:val="24"/>
      <w:lang w:eastAsia="en-US"/>
    </w:rPr>
  </w:style>
  <w:style w:type="character" w:customStyle="1" w:styleId="Heading8Char">
    <w:name w:val="Heading 8 Char"/>
    <w:basedOn w:val="DefaultParagraphFont"/>
    <w:link w:val="Heading8"/>
    <w:rsid w:val="00EB4911"/>
    <w:rPr>
      <w:rFonts w:ascii="Times New Roman" w:eastAsia="Times New Roman" w:hAnsi="Times New Roman"/>
      <w:b/>
      <w:bCs/>
      <w:spacing w:val="-5"/>
      <w:sz w:val="40"/>
      <w:lang w:eastAsia="en-US"/>
    </w:rPr>
  </w:style>
  <w:style w:type="paragraph" w:styleId="ListParagraph">
    <w:name w:val="List Paragraph"/>
    <w:basedOn w:val="Normal"/>
    <w:uiPriority w:val="34"/>
    <w:rsid w:val="00EB4911"/>
    <w:pPr>
      <w:ind w:left="720"/>
      <w:contextualSpacing/>
    </w:pPr>
    <w:rPr>
      <w:lang w:eastAsia="en-US"/>
    </w:rPr>
  </w:style>
  <w:style w:type="paragraph" w:styleId="NoSpacing">
    <w:name w:val="No Spacing"/>
    <w:rsid w:val="00EB4911"/>
    <w:rPr>
      <w:sz w:val="2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4D16D5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semiHidden/>
    <w:unhideWhenUsed/>
    <w:rsid w:val="00F87A20"/>
    <w:rPr>
      <w:color w:val="0000FF"/>
      <w:u w:val="single"/>
    </w:rPr>
  </w:style>
  <w:style w:type="character" w:customStyle="1" w:styleId="cite-bracket">
    <w:name w:val="cite-bracket"/>
    <w:basedOn w:val="DefaultParagraphFont"/>
    <w:rsid w:val="00F87A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3747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15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4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7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3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.jpeg"/><Relationship Id="rId34" Type="http://schemas.openxmlformats.org/officeDocument/2006/relationships/image" Target="media/image50.png"/><Relationship Id="rId42" Type="http://schemas.openxmlformats.org/officeDocument/2006/relationships/image" Target="media/image100.jpg"/><Relationship Id="rId47" Type="http://schemas.openxmlformats.org/officeDocument/2006/relationships/image" Target="media/image13.jpg"/><Relationship Id="rId50" Type="http://schemas.openxmlformats.org/officeDocument/2006/relationships/image" Target="media/image140.jpg"/><Relationship Id="rId55" Type="http://schemas.openxmlformats.org/officeDocument/2006/relationships/image" Target="media/image17.png"/><Relationship Id="rId63" Type="http://schemas.openxmlformats.org/officeDocument/2006/relationships/image" Target="media/image21.jpg"/><Relationship Id="rId68" Type="http://schemas.openxmlformats.org/officeDocument/2006/relationships/image" Target="media/image230.jpg"/><Relationship Id="rId7" Type="http://schemas.openxmlformats.org/officeDocument/2006/relationships/webSettings" Target="webSettings.xml"/><Relationship Id="rId71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customXml" Target="ink/ink1.xml"/><Relationship Id="rId29" Type="http://schemas.openxmlformats.org/officeDocument/2006/relationships/image" Target="media/image4.jpg"/><Relationship Id="rId11" Type="http://schemas.openxmlformats.org/officeDocument/2006/relationships/header" Target="header2.xml"/><Relationship Id="rId24" Type="http://schemas.openxmlformats.org/officeDocument/2006/relationships/image" Target="media/image1.png"/><Relationship Id="rId32" Type="http://schemas.openxmlformats.org/officeDocument/2006/relationships/image" Target="media/image6.png"/><Relationship Id="rId37" Type="http://schemas.openxmlformats.org/officeDocument/2006/relationships/image" Target="media/image8.jpg"/><Relationship Id="rId40" Type="http://schemas.openxmlformats.org/officeDocument/2006/relationships/image" Target="media/image90.jpg"/><Relationship Id="rId45" Type="http://schemas.openxmlformats.org/officeDocument/2006/relationships/image" Target="media/image12.jpg"/><Relationship Id="rId53" Type="http://schemas.openxmlformats.org/officeDocument/2006/relationships/image" Target="media/image16.jpg"/><Relationship Id="rId58" Type="http://schemas.openxmlformats.org/officeDocument/2006/relationships/image" Target="media/image170.png"/><Relationship Id="rId66" Type="http://schemas.openxmlformats.org/officeDocument/2006/relationships/image" Target="media/image220.jpg"/><Relationship Id="rId5" Type="http://schemas.openxmlformats.org/officeDocument/2006/relationships/styles" Target="styles.xml"/><Relationship Id="rId61" Type="http://schemas.openxmlformats.org/officeDocument/2006/relationships/image" Target="media/image20.jpg"/><Relationship Id="rId14" Type="http://schemas.openxmlformats.org/officeDocument/2006/relationships/header" Target="header3.xml"/><Relationship Id="rId27" Type="http://schemas.openxmlformats.org/officeDocument/2006/relationships/image" Target="media/image2.jpg"/><Relationship Id="rId30" Type="http://schemas.openxmlformats.org/officeDocument/2006/relationships/image" Target="media/image40.jpg"/><Relationship Id="rId35" Type="http://schemas.openxmlformats.org/officeDocument/2006/relationships/image" Target="media/image60.png"/><Relationship Id="rId43" Type="http://schemas.openxmlformats.org/officeDocument/2006/relationships/image" Target="media/image11.jpg"/><Relationship Id="rId48" Type="http://schemas.openxmlformats.org/officeDocument/2006/relationships/image" Target="media/image130.jpg"/><Relationship Id="rId56" Type="http://schemas.openxmlformats.org/officeDocument/2006/relationships/image" Target="media/image18.png"/><Relationship Id="rId64" Type="http://schemas.openxmlformats.org/officeDocument/2006/relationships/image" Target="media/image210.jpg"/><Relationship Id="rId69" Type="http://schemas.openxmlformats.org/officeDocument/2006/relationships/header" Target="header4.xml"/><Relationship Id="rId8" Type="http://schemas.openxmlformats.org/officeDocument/2006/relationships/footnotes" Target="footnotes.xml"/><Relationship Id="rId51" Type="http://schemas.openxmlformats.org/officeDocument/2006/relationships/image" Target="media/image15.jpg"/><Relationship Id="rId72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25" Type="http://schemas.openxmlformats.org/officeDocument/2006/relationships/image" Target="media/image1.jpeg"/><Relationship Id="rId33" Type="http://schemas.openxmlformats.org/officeDocument/2006/relationships/image" Target="media/image7.png"/><Relationship Id="rId38" Type="http://schemas.openxmlformats.org/officeDocument/2006/relationships/image" Target="media/image80.jpg"/><Relationship Id="rId46" Type="http://schemas.openxmlformats.org/officeDocument/2006/relationships/image" Target="media/image120.jpg"/><Relationship Id="rId59" Type="http://schemas.openxmlformats.org/officeDocument/2006/relationships/image" Target="media/image180.png"/><Relationship Id="rId67" Type="http://schemas.openxmlformats.org/officeDocument/2006/relationships/image" Target="media/image23.jpg"/><Relationship Id="rId41" Type="http://schemas.openxmlformats.org/officeDocument/2006/relationships/image" Target="media/image10.jpg"/><Relationship Id="rId54" Type="http://schemas.openxmlformats.org/officeDocument/2006/relationships/image" Target="media/image160.jpg"/><Relationship Id="rId62" Type="http://schemas.openxmlformats.org/officeDocument/2006/relationships/image" Target="media/image200.jpg"/><Relationship Id="rId70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footer" Target="footer3.xml"/><Relationship Id="rId28" Type="http://schemas.openxmlformats.org/officeDocument/2006/relationships/image" Target="media/image3.jpg"/><Relationship Id="rId36" Type="http://schemas.openxmlformats.org/officeDocument/2006/relationships/image" Target="media/image70.png"/><Relationship Id="rId49" Type="http://schemas.openxmlformats.org/officeDocument/2006/relationships/image" Target="media/image14.jpg"/><Relationship Id="rId57" Type="http://schemas.openxmlformats.org/officeDocument/2006/relationships/image" Target="media/image19.png"/><Relationship Id="rId10" Type="http://schemas.openxmlformats.org/officeDocument/2006/relationships/header" Target="header1.xml"/><Relationship Id="rId31" Type="http://schemas.openxmlformats.org/officeDocument/2006/relationships/image" Target="media/image5.png"/><Relationship Id="rId44" Type="http://schemas.openxmlformats.org/officeDocument/2006/relationships/image" Target="media/image110.jpg"/><Relationship Id="rId52" Type="http://schemas.openxmlformats.org/officeDocument/2006/relationships/image" Target="media/image150.jpg"/><Relationship Id="rId60" Type="http://schemas.openxmlformats.org/officeDocument/2006/relationships/image" Target="media/image190.png"/><Relationship Id="rId65" Type="http://schemas.openxmlformats.org/officeDocument/2006/relationships/image" Target="media/image22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footer" Target="footer2.xml"/><Relationship Id="rId39" Type="http://schemas.openxmlformats.org/officeDocument/2006/relationships/image" Target="media/image9.jp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25.png"/><Relationship Id="rId1" Type="http://schemas.openxmlformats.org/officeDocument/2006/relationships/image" Target="media/image2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ayli.plummer\AppData\Local\Temp\Temp5_Residential%208pp%20details%20template%20(A4%20landscape)%20M1589%20(All%20branches%2024-04-2018).zip\Residential%208pp%20details%20template%20(A4%20landscape)%20M1589%20(Warminster).dotx" TargetMode="Externa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2-03-11T10:15:42.08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 4831 0 0,'0'0'472'0'0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B168BA02FFE3B459F57E0A799F433CF" ma:contentTypeVersion="18" ma:contentTypeDescription="Create a new document." ma:contentTypeScope="" ma:versionID="8a5a5c2bee9aa6497fa0fb4a94edea74">
  <xsd:schema xmlns:xsd="http://www.w3.org/2001/XMLSchema" xmlns:xs="http://www.w3.org/2001/XMLSchema" xmlns:p="http://schemas.microsoft.com/office/2006/metadata/properties" xmlns:ns2="e552cc9b-4279-44a5-b988-f9ea1ad1745d" xmlns:ns3="deeffb58-ec38-4aa6-a7e3-c8157be98740" targetNamespace="http://schemas.microsoft.com/office/2006/metadata/properties" ma:root="true" ma:fieldsID="d7c2d58133bfc348e075e8caccaacf00" ns2:_="" ns3:_="">
    <xsd:import namespace="e552cc9b-4279-44a5-b988-f9ea1ad1745d"/>
    <xsd:import namespace="deeffb58-ec38-4aa6-a7e3-c8157be9874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552cc9b-4279-44a5-b988-f9ea1ad1745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5f12535e-0792-4d03-b1a2-efc0cfca14c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effb58-ec38-4aa6-a7e3-c8157be98740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8e0b75e5-5f90-44f1-836b-efd1237e1f22}" ma:internalName="TaxCatchAll" ma:showField="CatchAllData" ma:web="deeffb58-ec38-4aa6-a7e3-c8157be9874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552cc9b-4279-44a5-b988-f9ea1ad1745d">
      <Terms xmlns="http://schemas.microsoft.com/office/infopath/2007/PartnerControls"/>
    </lcf76f155ced4ddcb4097134ff3c332f>
    <TaxCatchAll xmlns="deeffb58-ec38-4aa6-a7e3-c8157be98740" xsi:nil="true"/>
  </documentManagement>
</p:properties>
</file>

<file path=customXml/itemProps1.xml><?xml version="1.0" encoding="utf-8"?>
<ds:datastoreItem xmlns:ds="http://schemas.openxmlformats.org/officeDocument/2006/customXml" ds:itemID="{AA723391-C7DE-4C14-92DB-D4ADC15EFEE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552cc9b-4279-44a5-b988-f9ea1ad1745d"/>
    <ds:schemaRef ds:uri="deeffb58-ec38-4aa6-a7e3-c8157be9874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DE0A366-0175-4468-BA8E-D5B6ED73FD2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9D05C3D-CDB4-4469-8C7D-3CEA7B1B7F01}">
  <ds:schemaRefs>
    <ds:schemaRef ds:uri="http://schemas.microsoft.com/office/2006/metadata/properties"/>
    <ds:schemaRef ds:uri="http://schemas.microsoft.com/office/infopath/2007/PartnerControls"/>
    <ds:schemaRef ds:uri="e552cc9b-4279-44a5-b988-f9ea1ad1745d"/>
    <ds:schemaRef ds:uri="deeffb58-ec38-4aa6-a7e3-c8157be98740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Residential 8pp details template (A4 landscape) M1589 (Warminster).dotx</Template>
  <TotalTime>0</TotalTime>
  <Pages>8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Kayli Plummer</dc:creator>
  <cp:keywords/>
  <cp:lastModifiedBy>Alison Rice</cp:lastModifiedBy>
  <cp:revision>4</cp:revision>
  <cp:lastPrinted>2025-10-09T09:18:00Z</cp:lastPrinted>
  <dcterms:created xsi:type="dcterms:W3CDTF">2025-10-09T09:06:00Z</dcterms:created>
  <dcterms:modified xsi:type="dcterms:W3CDTF">2025-10-24T14:57:00Z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0x010100FB168BA02FFE3B459F57E0A799F433CF</vt:lpwstr>
  </property>
  <property fmtid="{D5CDD505-2E9C-101B-9397-08002B2CF9AE}" pid="3" name="MediaServiceImageTags">
    <vt:lpwstr/>
  </property>
</Properties>
</file>