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ADD0CE" w14:textId="1AA6BAA5" w:rsidR="00BA34AE" w:rsidRDefault="00CF38C4">
      <w:pPr>
        <w:sectPr w:rsidR="00BA34AE" w:rsidSect="003A2C6C">
          <w:pgSz w:w="16840" w:h="11907" w:orient="landscape"/>
          <w:pgMar w:top="0" w:right="0" w:bottom="0" w:left="0" w:header="0" w:footer="0" w:gutter="0"/>
          <w:cols w:space="708"/>
          <w:docGrid w:linePitch="360"/>
        </w:sectPr>
      </w:pPr>
      <w:r>
        <w:rPr>
          <w:rFonts w:ascii="Arial" w:hAnsi="Arial" w:cs="Arial"/>
          <w:noProof/>
          <w:sz w:val="50"/>
          <w:szCs w:val="50"/>
        </w:rPr>
        <w:drawing>
          <wp:anchor distT="0" distB="0" distL="114300" distR="114300" simplePos="0" relativeHeight="251639807" behindDoc="1" locked="0" layoutInCell="1" allowOverlap="0" wp14:anchorId="501EFF6B" wp14:editId="2C688F00">
            <wp:simplePos x="0" y="0"/>
            <wp:positionH relativeFrom="column">
              <wp:posOffset>0</wp:posOffset>
            </wp:positionH>
            <wp:positionV relativeFrom="page">
              <wp:posOffset>-18415</wp:posOffset>
            </wp:positionV>
            <wp:extent cx="10688320" cy="7123430"/>
            <wp:effectExtent l="0" t="0" r="0" b="1270"/>
            <wp:wrapTight wrapText="bothSides">
              <wp:wrapPolygon edited="0">
                <wp:start x="0" y="0"/>
                <wp:lineTo x="0" y="21546"/>
                <wp:lineTo x="21559" y="21546"/>
                <wp:lineTo x="21559" y="0"/>
                <wp:lineTo x="0" y="0"/>
              </wp:wrapPolygon>
            </wp:wrapTight>
            <wp:docPr id="658785683" name="Pictur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785683" name="Picture 3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8320" cy="712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03C1">
        <w:rPr>
          <w:noProof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 wp14:anchorId="10AC0368" wp14:editId="09530BA2">
                <wp:simplePos x="0" y="0"/>
                <wp:positionH relativeFrom="page">
                  <wp:posOffset>361950</wp:posOffset>
                </wp:positionH>
                <wp:positionV relativeFrom="page">
                  <wp:posOffset>6562725</wp:posOffset>
                </wp:positionV>
                <wp:extent cx="5734050" cy="620395"/>
                <wp:effectExtent l="0" t="0" r="0" b="8255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C74DBB" w14:textId="08D4A288" w:rsidR="00AB3965" w:rsidRPr="00AB3965" w:rsidRDefault="004B03C1">
                            <w:pPr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  <w:t>5</w:t>
                            </w:r>
                            <w:r w:rsidR="005378B1"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  <w:t xml:space="preserve"> Bedroom Detached </w:t>
                            </w:r>
                            <w:r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  <w:t>Bungalow</w:t>
                            </w:r>
                            <w:r w:rsidR="00330743"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9048FF"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  <w:t>£</w:t>
                            </w:r>
                            <w:r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  <w:t>900,000</w:t>
                            </w:r>
                            <w:r w:rsidR="009048FF"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  <w:t xml:space="preserve"> –</w:t>
                            </w:r>
                            <w:r w:rsidR="00330743"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  <w:t xml:space="preserve"> F</w:t>
                            </w:r>
                            <w:r w:rsidR="009048FF">
                              <w:rPr>
                                <w:rFonts w:ascii="Gill Sans Std Light" w:hAnsi="Gill Sans Std Light"/>
                                <w:color w:val="FFFFFF"/>
                                <w:sz w:val="40"/>
                                <w:szCs w:val="40"/>
                              </w:rPr>
                              <w:t xml:space="preserve">REEHOLD </w:t>
                            </w:r>
                          </w:p>
                          <w:p w14:paraId="10FDFB51" w14:textId="2EEB9C7C" w:rsidR="00AB3965" w:rsidRPr="00AB3965" w:rsidRDefault="005378B1">
                            <w:pPr>
                              <w:rPr>
                                <w:rFonts w:ascii="Gill Sans Std Light" w:hAnsi="Gill Sans Std Light"/>
                                <w:color w:val="9D9D9C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Gill Sans Std Light" w:hAnsi="Gill Sans Std Light"/>
                                <w:color w:val="9D9D9C"/>
                                <w:sz w:val="40"/>
                                <w:szCs w:val="40"/>
                              </w:rPr>
                              <w:t>4</w:t>
                            </w:r>
                            <w:r w:rsidR="004B03C1">
                              <w:rPr>
                                <w:rFonts w:ascii="Gill Sans Std Light" w:hAnsi="Gill Sans Std Light"/>
                                <w:color w:val="9D9D9C"/>
                                <w:sz w:val="40"/>
                                <w:szCs w:val="40"/>
                              </w:rPr>
                              <w:t xml:space="preserve">0 </w:t>
                            </w:r>
                            <w:proofErr w:type="spellStart"/>
                            <w:r w:rsidR="004B03C1">
                              <w:rPr>
                                <w:rFonts w:ascii="Gill Sans Std Light" w:hAnsi="Gill Sans Std Light"/>
                                <w:color w:val="9D9D9C"/>
                                <w:sz w:val="40"/>
                                <w:szCs w:val="40"/>
                              </w:rPr>
                              <w:t>Longmead</w:t>
                            </w:r>
                            <w:proofErr w:type="spellEnd"/>
                            <w:r w:rsidR="00AB3965" w:rsidRPr="00AB3965">
                              <w:rPr>
                                <w:rFonts w:ascii="Gill Sans Std Light" w:hAnsi="Gill Sans Std Light"/>
                                <w:color w:val="9D9D9C"/>
                                <w:sz w:val="40"/>
                                <w:szCs w:val="40"/>
                              </w:rPr>
                              <w:t xml:space="preserve">| </w:t>
                            </w:r>
                            <w:r w:rsidR="004B03C1">
                              <w:rPr>
                                <w:rFonts w:ascii="Gill Sans Std Light" w:hAnsi="Gill Sans Std Light"/>
                                <w:color w:val="9D9D9C"/>
                                <w:sz w:val="40"/>
                                <w:szCs w:val="40"/>
                              </w:rPr>
                              <w:t xml:space="preserve">Letchworth Garden City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0AC036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8.5pt;margin-top:516.75pt;width:451.5pt;height:48.85pt;z-index:25164390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" filled="f" stroked="f">
                <v:textbox style="mso-fit-shape-to-text:t" inset="0,0,0,0">
                  <w:txbxContent>
                    <w:p w14:paraId="78C74DBB" w14:textId="08D4A288" w:rsidR="00AB3965" w:rsidRPr="00AB3965" w:rsidRDefault="004B03C1">
                      <w:pPr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</w:pPr>
                      <w:r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  <w:t>5</w:t>
                      </w:r>
                      <w:r w:rsidR="005378B1"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  <w:t xml:space="preserve"> Bedroom Detached </w:t>
                      </w:r>
                      <w:r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  <w:t>Bungalow</w:t>
                      </w:r>
                      <w:r w:rsidR="00330743"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  <w:t xml:space="preserve"> </w:t>
                      </w:r>
                      <w:r w:rsidR="009048FF"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  <w:t>£</w:t>
                      </w:r>
                      <w:r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  <w:t>900,000</w:t>
                      </w:r>
                      <w:r w:rsidR="009048FF"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  <w:t xml:space="preserve"> –</w:t>
                      </w:r>
                      <w:r w:rsidR="00330743"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  <w:t xml:space="preserve"> F</w:t>
                      </w:r>
                      <w:r w:rsidR="009048FF">
                        <w:rPr>
                          <w:rFonts w:ascii="Gill Sans Std Light" w:hAnsi="Gill Sans Std Light"/>
                          <w:color w:val="FFFFFF"/>
                          <w:sz w:val="40"/>
                          <w:szCs w:val="40"/>
                        </w:rPr>
                        <w:t xml:space="preserve">REEHOLD </w:t>
                      </w:r>
                    </w:p>
                    <w:p w14:paraId="10FDFB51" w14:textId="2EEB9C7C" w:rsidR="00AB3965" w:rsidRPr="00AB3965" w:rsidRDefault="005378B1">
                      <w:pPr>
                        <w:rPr>
                          <w:rFonts w:ascii="Gill Sans Std Light" w:hAnsi="Gill Sans Std Light"/>
                          <w:color w:val="9D9D9C"/>
                          <w:sz w:val="40"/>
                          <w:szCs w:val="40"/>
                        </w:rPr>
                      </w:pPr>
                      <w:r>
                        <w:rPr>
                          <w:rFonts w:ascii="Gill Sans Std Light" w:hAnsi="Gill Sans Std Light"/>
                          <w:color w:val="9D9D9C"/>
                          <w:sz w:val="40"/>
                          <w:szCs w:val="40"/>
                        </w:rPr>
                        <w:t>4</w:t>
                      </w:r>
                      <w:r w:rsidR="004B03C1">
                        <w:rPr>
                          <w:rFonts w:ascii="Gill Sans Std Light" w:hAnsi="Gill Sans Std Light"/>
                          <w:color w:val="9D9D9C"/>
                          <w:sz w:val="40"/>
                          <w:szCs w:val="40"/>
                        </w:rPr>
                        <w:t xml:space="preserve">0 </w:t>
                      </w:r>
                      <w:proofErr w:type="spellStart"/>
                      <w:r w:rsidR="004B03C1">
                        <w:rPr>
                          <w:rFonts w:ascii="Gill Sans Std Light" w:hAnsi="Gill Sans Std Light"/>
                          <w:color w:val="9D9D9C"/>
                          <w:sz w:val="40"/>
                          <w:szCs w:val="40"/>
                        </w:rPr>
                        <w:t>Longmead</w:t>
                      </w:r>
                      <w:proofErr w:type="spellEnd"/>
                      <w:r w:rsidR="00AB3965" w:rsidRPr="00AB3965">
                        <w:rPr>
                          <w:rFonts w:ascii="Gill Sans Std Light" w:hAnsi="Gill Sans Std Light"/>
                          <w:color w:val="9D9D9C"/>
                          <w:sz w:val="40"/>
                          <w:szCs w:val="40"/>
                        </w:rPr>
                        <w:t xml:space="preserve">| </w:t>
                      </w:r>
                      <w:r w:rsidR="004B03C1">
                        <w:rPr>
                          <w:rFonts w:ascii="Gill Sans Std Light" w:hAnsi="Gill Sans Std Light"/>
                          <w:color w:val="9D9D9C"/>
                          <w:sz w:val="40"/>
                          <w:szCs w:val="40"/>
                        </w:rPr>
                        <w:t xml:space="preserve">Letchworth Garden City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C5A75">
        <w:rPr>
          <w:noProof/>
        </w:rPr>
        <w:drawing>
          <wp:anchor distT="0" distB="0" distL="114300" distR="114300" simplePos="0" relativeHeight="251640832" behindDoc="0" locked="0" layoutInCell="1" allowOverlap="1" wp14:anchorId="63860F79" wp14:editId="290C7192">
            <wp:simplePos x="0" y="0"/>
            <wp:positionH relativeFrom="page">
              <wp:posOffset>-174625</wp:posOffset>
            </wp:positionH>
            <wp:positionV relativeFrom="page">
              <wp:posOffset>6424295</wp:posOffset>
            </wp:positionV>
            <wp:extent cx="11147425" cy="1130935"/>
            <wp:effectExtent l="0" t="0" r="0" b="0"/>
            <wp:wrapNone/>
            <wp:docPr id="39" name="Picture 3" descr="Black Satu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lack Saturated"/>
                    <pic:cNvPicPr preferRelativeResize="0"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74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A75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D6DB4FF" wp14:editId="54C57500">
                <wp:simplePos x="0" y="0"/>
                <wp:positionH relativeFrom="page">
                  <wp:posOffset>7477760</wp:posOffset>
                </wp:positionH>
                <wp:positionV relativeFrom="page">
                  <wp:posOffset>6647180</wp:posOffset>
                </wp:positionV>
                <wp:extent cx="7620" cy="525145"/>
                <wp:effectExtent l="10160" t="8255" r="10795" b="9525"/>
                <wp:wrapNone/>
                <wp:docPr id="38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5251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CAE15A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588.8pt;margin-top:523.4pt;width:.6pt;height:41.35pt;flip:x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" strokecolor="white">
                <w10:wrap anchorx="page" anchory="page"/>
              </v:shape>
            </w:pict>
          </mc:Fallback>
        </mc:AlternateContent>
      </w:r>
      <w:r w:rsidR="00EC5A75">
        <w:rPr>
          <w:noProof/>
        </w:rPr>
        <w:drawing>
          <wp:anchor distT="0" distB="0" distL="114300" distR="114300" simplePos="0" relativeHeight="251641856" behindDoc="0" locked="0" layoutInCell="1" allowOverlap="1" wp14:anchorId="36265D16" wp14:editId="7524C38B">
            <wp:simplePos x="0" y="0"/>
            <wp:positionH relativeFrom="page">
              <wp:posOffset>7806055</wp:posOffset>
            </wp:positionH>
            <wp:positionV relativeFrom="page">
              <wp:posOffset>6625590</wp:posOffset>
            </wp:positionV>
            <wp:extent cx="2544445" cy="558800"/>
            <wp:effectExtent l="0" t="0" r="0" b="0"/>
            <wp:wrapNone/>
            <wp:docPr id="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965">
        <w:t>|</w:t>
      </w:r>
    </w:p>
    <w:p w14:paraId="3F30787B" w14:textId="23A61759" w:rsidR="004E6FE5" w:rsidRDefault="008F5E06">
      <w:pPr>
        <w:sectPr w:rsidR="004E6FE5" w:rsidSect="003A2C6C">
          <w:headerReference w:type="default" r:id="rId9"/>
          <w:footerReference w:type="default" r:id="rId10"/>
          <w:pgSz w:w="16840" w:h="11907" w:orient="landscape"/>
          <w:pgMar w:top="0" w:right="0" w:bottom="0" w:left="0" w:header="0" w:footer="0" w:gutter="0"/>
          <w:cols w:space="708"/>
          <w:docGrid w:linePitch="360"/>
        </w:sectPr>
      </w:pPr>
      <w:r>
        <w:rPr>
          <w:rFonts w:ascii="Arial" w:hAnsi="Arial" w:cs="Arial"/>
          <w:noProof/>
          <w:sz w:val="50"/>
          <w:szCs w:val="50"/>
        </w:rPr>
        <w:lastRenderedPageBreak/>
        <w:drawing>
          <wp:anchor distT="0" distB="0" distL="114300" distR="114300" simplePos="0" relativeHeight="251680768" behindDoc="1" locked="0" layoutInCell="1" allowOverlap="0" wp14:anchorId="50ED7E74" wp14:editId="3A99146E">
            <wp:simplePos x="0" y="0"/>
            <wp:positionH relativeFrom="page">
              <wp:posOffset>-180975</wp:posOffset>
            </wp:positionH>
            <wp:positionV relativeFrom="margin">
              <wp:posOffset>40640</wp:posOffset>
            </wp:positionV>
            <wp:extent cx="10982325" cy="7321550"/>
            <wp:effectExtent l="0" t="0" r="9525" b="0"/>
            <wp:wrapTight wrapText="bothSides">
              <wp:wrapPolygon edited="0">
                <wp:start x="0" y="0"/>
                <wp:lineTo x="0" y="21525"/>
                <wp:lineTo x="21581" y="21525"/>
                <wp:lineTo x="21581" y="0"/>
                <wp:lineTo x="0" y="0"/>
              </wp:wrapPolygon>
            </wp:wrapTight>
            <wp:docPr id="410657944" name="Pictur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657944" name="Picture 3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2325" cy="732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AD416" w14:textId="21231F1C" w:rsidR="004E6FE5" w:rsidRDefault="00237DC4">
      <w:pPr>
        <w:sectPr w:rsidR="004E6FE5" w:rsidSect="003A2C6C">
          <w:headerReference w:type="default" r:id="rId12"/>
          <w:footerReference w:type="default" r:id="rId13"/>
          <w:pgSz w:w="16840" w:h="11907" w:orient="landscape"/>
          <w:pgMar w:top="0" w:right="0" w:bottom="0" w:left="0" w:header="0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7D223A6" wp14:editId="2BDFD202">
                <wp:simplePos x="0" y="0"/>
                <wp:positionH relativeFrom="page">
                  <wp:posOffset>361950</wp:posOffset>
                </wp:positionH>
                <wp:positionV relativeFrom="page">
                  <wp:posOffset>4410075</wp:posOffset>
                </wp:positionV>
                <wp:extent cx="4286250" cy="845820"/>
                <wp:effectExtent l="0" t="0" r="0" b="11430"/>
                <wp:wrapNone/>
                <wp:docPr id="6499742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845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FB97AE" w14:textId="77777777" w:rsidR="00C85813" w:rsidRPr="008F5E06" w:rsidRDefault="00C85813" w:rsidP="00C85813">
                            <w:pPr>
                              <w:rPr>
                                <w:rFonts w:ascii="Gill Sans Std Light" w:hAnsi="Gill Sans Std Light"/>
                                <w:color w:val="000000"/>
                                <w:sz w:val="76"/>
                                <w:szCs w:val="48"/>
                              </w:rPr>
                            </w:pPr>
                            <w:r w:rsidRPr="008F5E06">
                              <w:rPr>
                                <w:rFonts w:ascii="Gill Sans Std Light" w:hAnsi="Gill Sans Std Light"/>
                                <w:color w:val="000000"/>
                                <w:sz w:val="76"/>
                                <w:szCs w:val="48"/>
                              </w:rPr>
                              <w:t>Step inside</w:t>
                            </w:r>
                          </w:p>
                          <w:p w14:paraId="34F6A356" w14:textId="00705CC3" w:rsidR="00C85813" w:rsidRPr="00C85813" w:rsidRDefault="004B03C1" w:rsidP="00C85813">
                            <w:pPr>
                              <w:rPr>
                                <w:rFonts w:ascii="Gill Sans Std Light" w:hAnsi="Gill Sans Std Light"/>
                                <w:color w:val="9D9D9C"/>
                                <w:sz w:val="36"/>
                                <w:szCs w:val="32"/>
                              </w:rPr>
                            </w:pPr>
                            <w:r>
                              <w:rPr>
                                <w:rFonts w:ascii="Gill Sans Std Light" w:hAnsi="Gill Sans Std Light"/>
                                <w:color w:val="9D9D9C"/>
                                <w:sz w:val="36"/>
                                <w:szCs w:val="32"/>
                              </w:rPr>
                              <w:t>About the area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223A6" id="_x0000_s1027" type="#_x0000_t202" style="position:absolute;margin-left:28.5pt;margin-top:347.25pt;width:337.5pt;height:66.6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" filled="f" stroked="f">
                <v:textbox inset="0,0,0,0">
                  <w:txbxContent>
                    <w:p w14:paraId="1EFB97AE" w14:textId="77777777" w:rsidR="00C85813" w:rsidRPr="008F5E06" w:rsidRDefault="00C85813" w:rsidP="00C85813">
                      <w:pPr>
                        <w:rPr>
                          <w:rFonts w:ascii="Gill Sans Std Light" w:hAnsi="Gill Sans Std Light"/>
                          <w:color w:val="000000"/>
                          <w:sz w:val="76"/>
                          <w:szCs w:val="48"/>
                        </w:rPr>
                      </w:pPr>
                      <w:r w:rsidRPr="008F5E06">
                        <w:rPr>
                          <w:rFonts w:ascii="Gill Sans Std Light" w:hAnsi="Gill Sans Std Light"/>
                          <w:color w:val="000000"/>
                          <w:sz w:val="76"/>
                          <w:szCs w:val="48"/>
                        </w:rPr>
                        <w:t>Step inside</w:t>
                      </w:r>
                    </w:p>
                    <w:p w14:paraId="34F6A356" w14:textId="00705CC3" w:rsidR="00C85813" w:rsidRPr="00C85813" w:rsidRDefault="004B03C1" w:rsidP="00C85813">
                      <w:pPr>
                        <w:rPr>
                          <w:rFonts w:ascii="Gill Sans Std Light" w:hAnsi="Gill Sans Std Light"/>
                          <w:color w:val="9D9D9C"/>
                          <w:sz w:val="36"/>
                          <w:szCs w:val="32"/>
                        </w:rPr>
                      </w:pPr>
                      <w:r>
                        <w:rPr>
                          <w:rFonts w:ascii="Gill Sans Std Light" w:hAnsi="Gill Sans Std Light"/>
                          <w:color w:val="9D9D9C"/>
                          <w:sz w:val="36"/>
                          <w:szCs w:val="32"/>
                        </w:rPr>
                        <w:t>About the area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5952" behindDoc="0" locked="0" layoutInCell="1" allowOverlap="1" wp14:anchorId="50D1F306" wp14:editId="498E51B7">
                <wp:simplePos x="0" y="0"/>
                <wp:positionH relativeFrom="page">
                  <wp:posOffset>390525</wp:posOffset>
                </wp:positionH>
                <wp:positionV relativeFrom="page">
                  <wp:posOffset>1028700</wp:posOffset>
                </wp:positionV>
                <wp:extent cx="4829175" cy="3467100"/>
                <wp:effectExtent l="0" t="0" r="9525" b="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9175" cy="346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41B691" w14:textId="77777777" w:rsidR="004B03C1" w:rsidRPr="00237DC4" w:rsidRDefault="004B03C1" w:rsidP="004B03C1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Welcome to an exceptional detached bungalow that effortlessly combines sophisticated design with modern practicality. Thoughtfully extended and fully </w:t>
                            </w:r>
                            <w:proofErr w:type="spellStart"/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modernised</w:t>
                            </w:r>
                            <w:proofErr w:type="spellEnd"/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 to an impeccable standard, this elegant residence offers generous proportions, premium finishes, and outstanding versatility throughout.</w:t>
                            </w:r>
                          </w:p>
                          <w:p w14:paraId="16058290" w14:textId="77777777" w:rsidR="004B03C1" w:rsidRPr="00237DC4" w:rsidRDefault="004B03C1" w:rsidP="004B03C1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Boasting five well-appointed bedrooms and three luxurious bathrooms, the home offers an abundance of space for both family living and elegant entertaining. Two expansive reception rooms provide a seamless flow for relaxation and social occasions, each filled with natural light and styled with understated elegance.</w:t>
                            </w:r>
                          </w:p>
                          <w:p w14:paraId="218CBB66" w14:textId="77777777" w:rsidR="00237DC4" w:rsidRDefault="004B03C1" w:rsidP="004B03C1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At the heart of the home is a beautifully crafted Howdens kitchen, where contemporary design meets functionality. Finished to a high specification, it features sleek cabinetry, quality appliances, and ample space for informal dining, perfect for hosting or enjoying everyday life in style.</w:t>
                            </w:r>
                            <w:r w:rsid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One of the home’s standout features is the self-contained one-bedroom annex, ideal for extended family, guests, or private work from home quarters, offering independence without compromise on luxury.</w:t>
                            </w:r>
                            <w:r w:rsid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4BC4567B" w14:textId="70A914B8" w:rsidR="004B03C1" w:rsidRPr="00237DC4" w:rsidRDefault="004B03C1" w:rsidP="004B03C1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The property extends into the first floor, </w:t>
                            </w:r>
                            <w:proofErr w:type="spellStart"/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maximising</w:t>
                            </w:r>
                            <w:proofErr w:type="spellEnd"/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 space while maintaining the convenience of single-level living, and every element has been curated with care to provide a turn-key experience for the discerning buyer.</w:t>
                            </w:r>
                          </w:p>
                          <w:p w14:paraId="36C174D4" w14:textId="46369C2D" w:rsidR="00AB3965" w:rsidRPr="00237DC4" w:rsidRDefault="004B03C1" w:rsidP="004B03C1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This is a rare opportunity to acquire a home that offers both refined comfort and architectural charm, set in the tranquil surroundings of </w:t>
                            </w:r>
                            <w:proofErr w:type="spellStart"/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Longmead</w:t>
                            </w:r>
                            <w:proofErr w:type="spellEnd"/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, Letchworth Garden City.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1F306" id="_x0000_s1028" type="#_x0000_t202" style="position:absolute;margin-left:30.75pt;margin-top:81pt;width:380.25pt;height:273pt;z-index:2516459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" filled="f" stroked="f">
                <v:textbox inset="0,0,0,0">
                  <w:txbxContent>
                    <w:p w14:paraId="0A41B691" w14:textId="77777777" w:rsidR="004B03C1" w:rsidRPr="00237DC4" w:rsidRDefault="004B03C1" w:rsidP="004B03C1">
                      <w:pPr>
                        <w:jc w:val="both"/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</w:pPr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Welcome to an exceptional detached bungalow that effortlessly combines sophisticated design with modern practicality. Thoughtfully extended and fully </w:t>
                      </w:r>
                      <w:proofErr w:type="spellStart"/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modernised</w:t>
                      </w:r>
                      <w:proofErr w:type="spellEnd"/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 to an impeccable standard, this elegant residence offers generous proportions, premium finishes, and outstanding versatility throughout.</w:t>
                      </w:r>
                    </w:p>
                    <w:p w14:paraId="16058290" w14:textId="77777777" w:rsidR="004B03C1" w:rsidRPr="00237DC4" w:rsidRDefault="004B03C1" w:rsidP="004B03C1">
                      <w:pPr>
                        <w:jc w:val="both"/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</w:pPr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Boasting five well-appointed bedrooms and three luxurious bathrooms, the home offers an abundance of space for both family living and elegant entertaining. Two expansive reception rooms provide a seamless flow for relaxation and social occasions, each filled with natural light and styled with understated elegance.</w:t>
                      </w:r>
                    </w:p>
                    <w:p w14:paraId="218CBB66" w14:textId="77777777" w:rsidR="00237DC4" w:rsidRDefault="004B03C1" w:rsidP="004B03C1">
                      <w:pPr>
                        <w:jc w:val="both"/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</w:pPr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At the heart of the home is a beautifully crafted Howdens kitchen, where contemporary design meets functionality. Finished to a high specification, it features sleek cabinetry, quality appliances, and ample space for informal dining, perfect for hosting or enjoying everyday life in style.</w:t>
                      </w:r>
                      <w:r w:rsid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One of the home’s standout features is the self-contained one-bedroom annex, ideal for extended family, guests, or private work from home quarters, offering independence without compromise on luxury.</w:t>
                      </w:r>
                      <w:r w:rsid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4BC4567B" w14:textId="70A914B8" w:rsidR="004B03C1" w:rsidRPr="00237DC4" w:rsidRDefault="004B03C1" w:rsidP="004B03C1">
                      <w:pPr>
                        <w:jc w:val="both"/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</w:pPr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The property extends into the first floor, </w:t>
                      </w:r>
                      <w:proofErr w:type="spellStart"/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maximising</w:t>
                      </w:r>
                      <w:proofErr w:type="spellEnd"/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 space while maintaining the convenience of single-level living, and every element has been curated with care to provide a turn-key experience for the discerning buyer.</w:t>
                      </w:r>
                    </w:p>
                    <w:p w14:paraId="36C174D4" w14:textId="46369C2D" w:rsidR="00AB3965" w:rsidRPr="00237DC4" w:rsidRDefault="004B03C1" w:rsidP="004B03C1">
                      <w:pPr>
                        <w:jc w:val="both"/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</w:pPr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This is a rare opportunity to acquire a home that offers both refined comfort and architectural charm, set in the tranquil surroundings of </w:t>
                      </w:r>
                      <w:proofErr w:type="spellStart"/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Longmead</w:t>
                      </w:r>
                      <w:proofErr w:type="spellEnd"/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, Letchworth Garden City.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05AED9E" wp14:editId="47B85002">
                <wp:simplePos x="0" y="0"/>
                <wp:positionH relativeFrom="page">
                  <wp:posOffset>352425</wp:posOffset>
                </wp:positionH>
                <wp:positionV relativeFrom="margin">
                  <wp:posOffset>5149215</wp:posOffset>
                </wp:positionV>
                <wp:extent cx="4886325" cy="1933575"/>
                <wp:effectExtent l="0" t="0" r="9525" b="9525"/>
                <wp:wrapNone/>
                <wp:docPr id="21308505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6325" cy="1933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141A39" w14:textId="069CF61C" w:rsidR="00C85813" w:rsidRPr="00330743" w:rsidRDefault="004B03C1" w:rsidP="004B03C1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4B03C1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Set into a prime location, </w:t>
                            </w:r>
                            <w:proofErr w:type="spellStart"/>
                            <w:r w:rsidRPr="004B03C1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Longmead</w:t>
                            </w:r>
                            <w:proofErr w:type="spellEnd"/>
                            <w:r w:rsidRPr="004B03C1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 offers a quiet, community-focused atmosphere while still being just minutes from the heart of Letchworth. Residents enjoy easy access to local amenities, including a variety of independent shops, cafes, and the popular Broadway cinema.</w:t>
                            </w:r>
                            <w:r w:rsid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4B03C1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The area is also well-served by supermarkets, leisure facilities, and highly regarded schools, making it an excellent choice for families and professionals alike.</w:t>
                            </w:r>
                            <w:r w:rsid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4B03C1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For commuters, Letchworth Garden City station is nearby, offering regular services into London King’s Cross in under 40 minutes, while the A1(M) is just a short drive away for convenient road links north and south.</w:t>
                            </w:r>
                            <w:r w:rsid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4B03C1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Surrounded by leafy avenues, parks, and the signature open green spaces that define Letchworth, </w:t>
                            </w:r>
                            <w:proofErr w:type="spellStart"/>
                            <w:r w:rsidRPr="004B03C1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Longmead</w:t>
                            </w:r>
                            <w:proofErr w:type="spellEnd"/>
                            <w:r w:rsidRPr="004B03C1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 xml:space="preserve"> combines the best of town and country living, offering a peaceful retreat without sacrificing connectivity or convenience.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AED9E" id="_x0000_s1029" type="#_x0000_t202" style="position:absolute;margin-left:27.75pt;margin-top:405.45pt;width:384.75pt;height:152.2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" filled="f" stroked="f">
                <v:textbox inset="0,0,0,0">
                  <w:txbxContent>
                    <w:p w14:paraId="71141A39" w14:textId="069CF61C" w:rsidR="00C85813" w:rsidRPr="00330743" w:rsidRDefault="004B03C1" w:rsidP="004B03C1">
                      <w:pPr>
                        <w:jc w:val="both"/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</w:pPr>
                      <w:r w:rsidRPr="004B03C1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Set into a prime location, </w:t>
                      </w:r>
                      <w:proofErr w:type="spellStart"/>
                      <w:r w:rsidRPr="004B03C1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Longmead</w:t>
                      </w:r>
                      <w:proofErr w:type="spellEnd"/>
                      <w:r w:rsidRPr="004B03C1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 offers a quiet, community-focused atmosphere while still being just minutes from the heart of Letchworth. Residents enjoy easy access to local amenities, including a variety of independent shops, cafes, and the popular Broadway cinema.</w:t>
                      </w:r>
                      <w:r w:rsid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4B03C1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The area is also well-served by supermarkets, leisure facilities, and highly regarded schools, making it an excellent choice for families and professionals alike.</w:t>
                      </w:r>
                      <w:r w:rsid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4B03C1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For commuters, Letchworth Garden City station is nearby, offering regular services into London King’s Cross in under 40 minutes, while the A1(M) is just a short drive away for convenient road links north and south.</w:t>
                      </w:r>
                      <w:r w:rsid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4B03C1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Surrounded by leafy avenues, parks, and the signature open green spaces that define Letchworth, </w:t>
                      </w:r>
                      <w:proofErr w:type="spellStart"/>
                      <w:r w:rsidRPr="004B03C1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Longmead</w:t>
                      </w:r>
                      <w:proofErr w:type="spellEnd"/>
                      <w:r w:rsidRPr="004B03C1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 xml:space="preserve"> combines the best of town and country living, offering a peaceful retreat without sacrificing connectivity or convenience.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4DDCF8E" wp14:editId="5B6D2B0B">
                <wp:simplePos x="0" y="0"/>
                <wp:positionH relativeFrom="page">
                  <wp:posOffset>353060</wp:posOffset>
                </wp:positionH>
                <wp:positionV relativeFrom="page">
                  <wp:posOffset>5278755</wp:posOffset>
                </wp:positionV>
                <wp:extent cx="4914265" cy="0"/>
                <wp:effectExtent l="0" t="0" r="0" b="0"/>
                <wp:wrapNone/>
                <wp:docPr id="581239223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142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BA5EF9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8" o:spid="_x0000_s1026" type="#_x0000_t32" style="position:absolute;margin-left:27.8pt;margin-top:415.65pt;width:386.95pt;height:0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"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4928" behindDoc="0" locked="0" layoutInCell="1" allowOverlap="1" wp14:anchorId="081DE860" wp14:editId="10189E53">
                <wp:simplePos x="0" y="0"/>
                <wp:positionH relativeFrom="page">
                  <wp:posOffset>352425</wp:posOffset>
                </wp:positionH>
                <wp:positionV relativeFrom="page">
                  <wp:posOffset>123825</wp:posOffset>
                </wp:positionV>
                <wp:extent cx="4438650" cy="941070"/>
                <wp:effectExtent l="0" t="0" r="0" b="11430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8650" cy="941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92BB32" w14:textId="77777777" w:rsidR="00AB3965" w:rsidRPr="008F5E06" w:rsidRDefault="00AB3965" w:rsidP="00AB3965">
                            <w:pPr>
                              <w:rPr>
                                <w:rFonts w:ascii="Gill Sans Std Light" w:hAnsi="Gill Sans Std Light"/>
                                <w:color w:val="000000"/>
                                <w:sz w:val="76"/>
                                <w:szCs w:val="48"/>
                              </w:rPr>
                            </w:pPr>
                            <w:r w:rsidRPr="008F5E06">
                              <w:rPr>
                                <w:rFonts w:ascii="Gill Sans Std Light" w:hAnsi="Gill Sans Std Light"/>
                                <w:color w:val="000000"/>
                                <w:sz w:val="76"/>
                                <w:szCs w:val="48"/>
                              </w:rPr>
                              <w:t>Step inside</w:t>
                            </w:r>
                          </w:p>
                          <w:p w14:paraId="662423EF" w14:textId="127265F0" w:rsidR="00AB3965" w:rsidRPr="00C85813" w:rsidRDefault="004B03C1" w:rsidP="00AB3965">
                            <w:pPr>
                              <w:rPr>
                                <w:rFonts w:ascii="Gill Sans Std Light" w:hAnsi="Gill Sans Std Light"/>
                                <w:color w:val="9D9D9C"/>
                                <w:sz w:val="36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Gill Sans Std Light" w:hAnsi="Gill Sans Std Light"/>
                                <w:color w:val="9D9D9C"/>
                                <w:sz w:val="36"/>
                                <w:szCs w:val="32"/>
                              </w:rPr>
                              <w:t>Longmead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DE860" id="_x0000_s1030" type="#_x0000_t202" style="position:absolute;margin-left:27.75pt;margin-top:9.75pt;width:349.5pt;height:74.1pt;z-index:2516449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" filled="f" stroked="f">
                <v:textbox inset="0,0,0,0">
                  <w:txbxContent>
                    <w:p w14:paraId="2692BB32" w14:textId="77777777" w:rsidR="00AB3965" w:rsidRPr="008F5E06" w:rsidRDefault="00AB3965" w:rsidP="00AB3965">
                      <w:pPr>
                        <w:rPr>
                          <w:rFonts w:ascii="Gill Sans Std Light" w:hAnsi="Gill Sans Std Light"/>
                          <w:color w:val="000000"/>
                          <w:sz w:val="76"/>
                          <w:szCs w:val="48"/>
                        </w:rPr>
                      </w:pPr>
                      <w:r w:rsidRPr="008F5E06">
                        <w:rPr>
                          <w:rFonts w:ascii="Gill Sans Std Light" w:hAnsi="Gill Sans Std Light"/>
                          <w:color w:val="000000"/>
                          <w:sz w:val="76"/>
                          <w:szCs w:val="48"/>
                        </w:rPr>
                        <w:t>Step inside</w:t>
                      </w:r>
                    </w:p>
                    <w:p w14:paraId="662423EF" w14:textId="127265F0" w:rsidR="00AB3965" w:rsidRPr="00C85813" w:rsidRDefault="004B03C1" w:rsidP="00AB3965">
                      <w:pPr>
                        <w:rPr>
                          <w:rFonts w:ascii="Gill Sans Std Light" w:hAnsi="Gill Sans Std Light"/>
                          <w:color w:val="9D9D9C"/>
                          <w:sz w:val="36"/>
                          <w:szCs w:val="32"/>
                        </w:rPr>
                      </w:pPr>
                      <w:proofErr w:type="spellStart"/>
                      <w:r>
                        <w:rPr>
                          <w:rFonts w:ascii="Gill Sans Std Light" w:hAnsi="Gill Sans Std Light"/>
                          <w:color w:val="9D9D9C"/>
                          <w:sz w:val="36"/>
                          <w:szCs w:val="32"/>
                        </w:rPr>
                        <w:t>Longmead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4F59480" wp14:editId="1818A2D3">
                <wp:simplePos x="0" y="0"/>
                <wp:positionH relativeFrom="page">
                  <wp:posOffset>377190</wp:posOffset>
                </wp:positionH>
                <wp:positionV relativeFrom="page">
                  <wp:posOffset>1006475</wp:posOffset>
                </wp:positionV>
                <wp:extent cx="4914265" cy="0"/>
                <wp:effectExtent l="0" t="0" r="0" b="0"/>
                <wp:wrapNone/>
                <wp:docPr id="31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142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84D5A1" id="AutoShape 8" o:spid="_x0000_s1026" type="#_x0000_t32" style="position:absolute;margin-left:29.7pt;margin-top:79.25pt;width:386.95pt;height:0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">
                <w10:wrap anchorx="page" anchory="page"/>
              </v:shape>
            </w:pict>
          </mc:Fallback>
        </mc:AlternateContent>
      </w:r>
      <w:r w:rsidR="00EC5A75">
        <w:rPr>
          <w:noProof/>
        </w:rPr>
        <mc:AlternateContent>
          <mc:Choice Requires="wps">
            <w:drawing>
              <wp:anchor distT="45720" distB="45720" distL="114300" distR="114300" simplePos="0" relativeHeight="251649024" behindDoc="0" locked="0" layoutInCell="1" allowOverlap="1" wp14:anchorId="796D162A" wp14:editId="68F83321">
                <wp:simplePos x="0" y="0"/>
                <wp:positionH relativeFrom="page">
                  <wp:posOffset>5417820</wp:posOffset>
                </wp:positionH>
                <wp:positionV relativeFrom="page">
                  <wp:posOffset>3867785</wp:posOffset>
                </wp:positionV>
                <wp:extent cx="4894580" cy="3340100"/>
                <wp:effectExtent l="0" t="635" r="3175" b="2540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580" cy="334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B49DEE" w14:textId="0CD9DFC9" w:rsidR="00AB3965" w:rsidRDefault="005378B1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0F9BDFBA" wp14:editId="68041AD6">
                                  <wp:extent cx="4700587" cy="3133725"/>
                                  <wp:effectExtent l="0" t="0" r="5080" b="0"/>
                                  <wp:docPr id="457591390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759139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00587" cy="3133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D162A" id="_x0000_s1031" type="#_x0000_t202" style="position:absolute;margin-left:426.6pt;margin-top:304.55pt;width:385.4pt;height:263pt;z-index:2516490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" filled="f" fillcolor="red" stroked="f">
                <v:textbox>
                  <w:txbxContent>
                    <w:p w14:paraId="44B49DEE" w14:textId="0CD9DFC9" w:rsidR="00AB3965" w:rsidRDefault="005378B1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0F9BDFBA" wp14:editId="68041AD6">
                            <wp:extent cx="4700587" cy="3133725"/>
                            <wp:effectExtent l="0" t="0" r="5080" b="0"/>
                            <wp:docPr id="457591390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759139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00587" cy="3133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C5A75">
        <w:rPr>
          <w:noProof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14CE6C28" wp14:editId="04E91A06">
                <wp:simplePos x="0" y="0"/>
                <wp:positionH relativeFrom="page">
                  <wp:posOffset>5417820</wp:posOffset>
                </wp:positionH>
                <wp:positionV relativeFrom="page">
                  <wp:posOffset>358140</wp:posOffset>
                </wp:positionV>
                <wp:extent cx="4894580" cy="3340100"/>
                <wp:effectExtent l="0" t="0" r="3175" b="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580" cy="334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338732" w14:textId="3DF465EC" w:rsidR="00AB3965" w:rsidRDefault="005378B1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13D6AD3C" wp14:editId="2326D08A">
                                  <wp:extent cx="4700587" cy="3133725"/>
                                  <wp:effectExtent l="0" t="0" r="5080" b="0"/>
                                  <wp:docPr id="834133193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4133193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00587" cy="3133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E6C28" id="_x0000_s1032" type="#_x0000_t202" style="position:absolute;margin-left:426.6pt;margin-top:28.2pt;width:385.4pt;height:263pt;z-index:2516480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" filled="f" fillcolor="red" stroked="f">
                <v:textbox>
                  <w:txbxContent>
                    <w:p w14:paraId="1D338732" w14:textId="3DF465EC" w:rsidR="00AB3965" w:rsidRDefault="005378B1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13D6AD3C" wp14:editId="2326D08A">
                            <wp:extent cx="4700587" cy="3133725"/>
                            <wp:effectExtent l="0" t="0" r="5080" b="0"/>
                            <wp:docPr id="834133193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4133193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00587" cy="3133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5F71BD3" w14:textId="77777777" w:rsidR="002969C1" w:rsidRDefault="00EC5A75">
      <w:pPr>
        <w:sectPr w:rsidR="002969C1" w:rsidSect="003A2C6C">
          <w:headerReference w:type="default" r:id="rId16"/>
          <w:footerReference w:type="default" r:id="rId17"/>
          <w:pgSz w:w="16840" w:h="11907" w:orient="landscape"/>
          <w:pgMar w:top="0" w:right="0" w:bottom="0" w:left="0" w:header="0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3F57739F" wp14:editId="18FB7640">
                <wp:simplePos x="0" y="0"/>
                <wp:positionH relativeFrom="page">
                  <wp:posOffset>363220</wp:posOffset>
                </wp:positionH>
                <wp:positionV relativeFrom="page">
                  <wp:posOffset>3863340</wp:posOffset>
                </wp:positionV>
                <wp:extent cx="4894580" cy="3340100"/>
                <wp:effectExtent l="127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580" cy="334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19F4D2" w14:textId="3C925249" w:rsidR="00AB3965" w:rsidRDefault="005378B1" w:rsidP="00AB3965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7AD71CF7" wp14:editId="0529A94B">
                                  <wp:extent cx="4700587" cy="3133724"/>
                                  <wp:effectExtent l="0" t="0" r="5080" b="0"/>
                                  <wp:docPr id="3905432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05432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00587" cy="3133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7739F" id="_x0000_s1033" type="#_x0000_t202" style="position:absolute;margin-left:28.6pt;margin-top:304.2pt;width:385.4pt;height:263pt;z-index:2516520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" filled="f" fillcolor="red" stroked="f">
                <v:textbox>
                  <w:txbxContent>
                    <w:p w14:paraId="7719F4D2" w14:textId="3C925249" w:rsidR="00AB3965" w:rsidRDefault="005378B1" w:rsidP="00AB3965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7AD71CF7" wp14:editId="0529A94B">
                            <wp:extent cx="4700587" cy="3133724"/>
                            <wp:effectExtent l="0" t="0" r="5080" b="0"/>
                            <wp:docPr id="3905432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05432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00587" cy="3133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01F446C7" wp14:editId="134BE563">
                <wp:simplePos x="0" y="0"/>
                <wp:positionH relativeFrom="page">
                  <wp:posOffset>5426075</wp:posOffset>
                </wp:positionH>
                <wp:positionV relativeFrom="page">
                  <wp:posOffset>3863340</wp:posOffset>
                </wp:positionV>
                <wp:extent cx="4894580" cy="3340100"/>
                <wp:effectExtent l="0" t="0" r="4445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580" cy="334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A47F35" w14:textId="6417E4A8" w:rsidR="00AB3965" w:rsidRDefault="005378B1" w:rsidP="00AB3965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3F13147D" wp14:editId="66E42CA7">
                                  <wp:extent cx="4700587" cy="3133725"/>
                                  <wp:effectExtent l="0" t="0" r="5080" b="0"/>
                                  <wp:docPr id="1454312639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4312639" name="Picture 4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00587" cy="3133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446C7" id="_x0000_s1034" type="#_x0000_t202" style="position:absolute;margin-left:427.25pt;margin-top:304.2pt;width:385.4pt;height:263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" filled="f" fillcolor="red" stroked="f">
                <v:textbox>
                  <w:txbxContent>
                    <w:p w14:paraId="4CA47F35" w14:textId="6417E4A8" w:rsidR="00AB3965" w:rsidRDefault="005378B1" w:rsidP="00AB3965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3F13147D" wp14:editId="66E42CA7">
                            <wp:extent cx="4700587" cy="3133725"/>
                            <wp:effectExtent l="0" t="0" r="5080" b="0"/>
                            <wp:docPr id="1454312639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54312639" name="Picture 4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00587" cy="3133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1072" behindDoc="0" locked="0" layoutInCell="1" allowOverlap="1" wp14:anchorId="61ABB712" wp14:editId="139B0F8C">
                <wp:simplePos x="0" y="0"/>
                <wp:positionH relativeFrom="page">
                  <wp:posOffset>5426075</wp:posOffset>
                </wp:positionH>
                <wp:positionV relativeFrom="page">
                  <wp:posOffset>349885</wp:posOffset>
                </wp:positionV>
                <wp:extent cx="4894580" cy="3340100"/>
                <wp:effectExtent l="0" t="0" r="4445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580" cy="334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D5FE73" w14:textId="436E3566" w:rsidR="00AB3965" w:rsidRDefault="005378B1" w:rsidP="00AB3965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7F0EE6D1" wp14:editId="23B215A6">
                                  <wp:extent cx="4700587" cy="3133724"/>
                                  <wp:effectExtent l="0" t="0" r="5080" b="0"/>
                                  <wp:docPr id="1144826095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4826095" name="Picture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00587" cy="3133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BB712" id="_x0000_s1035" type="#_x0000_t202" style="position:absolute;margin-left:427.25pt;margin-top:27.55pt;width:385.4pt;height:263pt;z-index:2516510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" filled="f" fillcolor="red" stroked="f">
                <v:textbox>
                  <w:txbxContent>
                    <w:p w14:paraId="67D5FE73" w14:textId="436E3566" w:rsidR="00AB3965" w:rsidRDefault="005378B1" w:rsidP="00AB3965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7F0EE6D1" wp14:editId="23B215A6">
                            <wp:extent cx="4700587" cy="3133724"/>
                            <wp:effectExtent l="0" t="0" r="5080" b="0"/>
                            <wp:docPr id="1144826095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4826095" name="Picture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00587" cy="3133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0048" behindDoc="0" locked="0" layoutInCell="1" allowOverlap="1" wp14:anchorId="3EB037D0" wp14:editId="095A0B1F">
                <wp:simplePos x="0" y="0"/>
                <wp:positionH relativeFrom="page">
                  <wp:posOffset>363220</wp:posOffset>
                </wp:positionH>
                <wp:positionV relativeFrom="page">
                  <wp:posOffset>349885</wp:posOffset>
                </wp:positionV>
                <wp:extent cx="4894580" cy="3340100"/>
                <wp:effectExtent l="127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580" cy="334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E5551C" w14:textId="6EDB086C" w:rsidR="00AB3965" w:rsidRDefault="005378B1" w:rsidP="00AB3965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06CF9F62" wp14:editId="3FAC78B0">
                                  <wp:extent cx="4700587" cy="3133724"/>
                                  <wp:effectExtent l="0" t="0" r="5080" b="0"/>
                                  <wp:docPr id="2061905070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190507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00587" cy="3133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037D0" id="_x0000_s1036" type="#_x0000_t202" style="position:absolute;margin-left:28.6pt;margin-top:27.55pt;width:385.4pt;height:263pt;z-index:2516500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" filled="f" fillcolor="red" stroked="f">
                <v:textbox>
                  <w:txbxContent>
                    <w:p w14:paraId="73E5551C" w14:textId="6EDB086C" w:rsidR="00AB3965" w:rsidRDefault="005378B1" w:rsidP="00AB3965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06CF9F62" wp14:editId="3FAC78B0">
                            <wp:extent cx="4700587" cy="3133724"/>
                            <wp:effectExtent l="0" t="0" r="5080" b="0"/>
                            <wp:docPr id="2061905070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190507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00587" cy="3133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3F31A3B" w14:textId="77777777" w:rsidR="002969C1" w:rsidRDefault="00EC5A75">
      <w:pPr>
        <w:sectPr w:rsidR="002969C1" w:rsidSect="003A2C6C">
          <w:headerReference w:type="default" r:id="rId22"/>
          <w:footerReference w:type="default" r:id="rId23"/>
          <w:pgSz w:w="16840" w:h="11907" w:orient="landscape"/>
          <w:pgMar w:top="0" w:right="0" w:bottom="0" w:left="0" w:header="0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5E694E98" wp14:editId="08F90F1D">
                <wp:simplePos x="0" y="0"/>
                <wp:positionH relativeFrom="page">
                  <wp:posOffset>368300</wp:posOffset>
                </wp:positionH>
                <wp:positionV relativeFrom="page">
                  <wp:posOffset>4618355</wp:posOffset>
                </wp:positionV>
                <wp:extent cx="3217545" cy="2585720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7545" cy="258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4FECF9" w14:textId="4651B5F4" w:rsidR="00047A37" w:rsidRDefault="00330743" w:rsidP="00047A37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164BA8E6" wp14:editId="255665D0">
                                  <wp:extent cx="3232722" cy="2155148"/>
                                  <wp:effectExtent l="0" t="0" r="6350" b="0"/>
                                  <wp:docPr id="1554431409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54431409" name="Picture 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2722" cy="2155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94E98" id="_x0000_s1037" type="#_x0000_t202" style="position:absolute;margin-left:29pt;margin-top:363.65pt;width:253.35pt;height:203.6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" filled="f" fillcolor="red" stroked="f">
                <v:textbox>
                  <w:txbxContent>
                    <w:p w14:paraId="334FECF9" w14:textId="4651B5F4" w:rsidR="00047A37" w:rsidRDefault="00330743" w:rsidP="00047A37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164BA8E6" wp14:editId="255665D0">
                            <wp:extent cx="3232722" cy="2155148"/>
                            <wp:effectExtent l="0" t="0" r="6350" b="0"/>
                            <wp:docPr id="1554431409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54431409" name="Picture 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2722" cy="21551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55C5829B" wp14:editId="1530618F">
                <wp:simplePos x="0" y="0"/>
                <wp:positionH relativeFrom="page">
                  <wp:posOffset>3738245</wp:posOffset>
                </wp:positionH>
                <wp:positionV relativeFrom="page">
                  <wp:posOffset>4618355</wp:posOffset>
                </wp:positionV>
                <wp:extent cx="3217545" cy="2585720"/>
                <wp:effectExtent l="4445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7545" cy="258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51301" w14:textId="6B190E10" w:rsidR="00047A37" w:rsidRDefault="00330743" w:rsidP="00047A37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68430093" wp14:editId="531FC6C9">
                                  <wp:extent cx="3238824" cy="2159216"/>
                                  <wp:effectExtent l="0" t="0" r="0" b="0"/>
                                  <wp:docPr id="2143115473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3115473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824" cy="21592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5829B" id="_x0000_s1038" type="#_x0000_t202" style="position:absolute;margin-left:294.35pt;margin-top:363.65pt;width:253.35pt;height:203.6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" filled="f" fillcolor="red" stroked="f">
                <v:textbox>
                  <w:txbxContent>
                    <w:p w14:paraId="49651301" w14:textId="6B190E10" w:rsidR="00047A37" w:rsidRDefault="00330743" w:rsidP="00047A37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68430093" wp14:editId="531FC6C9">
                            <wp:extent cx="3238824" cy="2159216"/>
                            <wp:effectExtent l="0" t="0" r="0" b="0"/>
                            <wp:docPr id="2143115473" name="Pictur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3115473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824" cy="21592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7C1B57FA" wp14:editId="400B1864">
                <wp:simplePos x="0" y="0"/>
                <wp:positionH relativeFrom="page">
                  <wp:posOffset>7112000</wp:posOffset>
                </wp:positionH>
                <wp:positionV relativeFrom="page">
                  <wp:posOffset>4618355</wp:posOffset>
                </wp:positionV>
                <wp:extent cx="3217545" cy="2585720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7545" cy="258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0B8043" w14:textId="6E9D7D66" w:rsidR="00047A37" w:rsidRDefault="00330743" w:rsidP="00047A37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D30C0CA" wp14:editId="50217BEB">
                                  <wp:extent cx="3261481" cy="2174321"/>
                                  <wp:effectExtent l="0" t="0" r="0" b="0"/>
                                  <wp:docPr id="641422195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1422195" name="Picture 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1481" cy="2174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B57FA" id="_x0000_s1039" type="#_x0000_t202" style="position:absolute;margin-left:560pt;margin-top:363.65pt;width:253.35pt;height:203.6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" filled="f" fillcolor="red" stroked="f">
                <v:textbox>
                  <w:txbxContent>
                    <w:p w14:paraId="470B8043" w14:textId="6E9D7D66" w:rsidR="00047A37" w:rsidRDefault="00330743" w:rsidP="00047A37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D30C0CA" wp14:editId="50217BEB">
                            <wp:extent cx="3261481" cy="2174321"/>
                            <wp:effectExtent l="0" t="0" r="0" b="0"/>
                            <wp:docPr id="641422195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1422195" name="Picture 5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61481" cy="2174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04B396DD" wp14:editId="78AF4A4A">
                <wp:simplePos x="0" y="0"/>
                <wp:positionH relativeFrom="page">
                  <wp:posOffset>5434965</wp:posOffset>
                </wp:positionH>
                <wp:positionV relativeFrom="page">
                  <wp:posOffset>349885</wp:posOffset>
                </wp:positionV>
                <wp:extent cx="4894580" cy="4110990"/>
                <wp:effectExtent l="0" t="0" r="0" b="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580" cy="411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AC88E4" w14:textId="77A85671" w:rsidR="00047A37" w:rsidRDefault="005378B1" w:rsidP="00047A37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550FC4DC" wp14:editId="793818F2">
                                  <wp:extent cx="4778497" cy="3185665"/>
                                  <wp:effectExtent l="0" t="0" r="3175" b="0"/>
                                  <wp:docPr id="853201030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3201030" name="Picture 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78497" cy="3185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396DD" id="_x0000_s1040" type="#_x0000_t202" style="position:absolute;margin-left:427.95pt;margin-top:27.55pt;width:385.4pt;height:323.7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" filled="f" fillcolor="red" stroked="f">
                <v:textbox>
                  <w:txbxContent>
                    <w:p w14:paraId="20AC88E4" w14:textId="77A85671" w:rsidR="00047A37" w:rsidRDefault="005378B1" w:rsidP="00047A37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550FC4DC" wp14:editId="793818F2">
                            <wp:extent cx="4778497" cy="3185665"/>
                            <wp:effectExtent l="0" t="0" r="3175" b="0"/>
                            <wp:docPr id="853201030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3201030" name="Picture 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78497" cy="3185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4144" behindDoc="0" locked="0" layoutInCell="1" allowOverlap="1" wp14:anchorId="77C1E6F3" wp14:editId="64C5F209">
                <wp:simplePos x="0" y="0"/>
                <wp:positionH relativeFrom="page">
                  <wp:posOffset>363220</wp:posOffset>
                </wp:positionH>
                <wp:positionV relativeFrom="page">
                  <wp:posOffset>349885</wp:posOffset>
                </wp:positionV>
                <wp:extent cx="4894580" cy="4110990"/>
                <wp:effectExtent l="127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4580" cy="411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E64503" w14:textId="0586EDD3" w:rsidR="00047A37" w:rsidRDefault="005378B1" w:rsidP="00047A37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2E682E4F" wp14:editId="1A75AD83">
                                  <wp:extent cx="4763662" cy="3175775"/>
                                  <wp:effectExtent l="0" t="0" r="0" b="5715"/>
                                  <wp:docPr id="373995857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3995857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63662" cy="3175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1E6F3" id="_x0000_s1041" type="#_x0000_t202" style="position:absolute;margin-left:28.6pt;margin-top:27.55pt;width:385.4pt;height:323.7pt;z-index:2516541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" filled="f" fillcolor="red" stroked="f">
                <v:textbox>
                  <w:txbxContent>
                    <w:p w14:paraId="70E64503" w14:textId="0586EDD3" w:rsidR="00047A37" w:rsidRDefault="005378B1" w:rsidP="00047A37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2E682E4F" wp14:editId="1A75AD83">
                            <wp:extent cx="4763662" cy="3175775"/>
                            <wp:effectExtent l="0" t="0" r="0" b="5715"/>
                            <wp:docPr id="373995857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3995857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63662" cy="317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0424C8F" w14:textId="0F71F56B" w:rsidR="008D30BF" w:rsidRDefault="00237DC4">
      <w:pPr>
        <w:sectPr w:rsidR="008D30BF" w:rsidSect="003A2C6C">
          <w:headerReference w:type="default" r:id="rId29"/>
          <w:footerReference w:type="default" r:id="rId30"/>
          <w:pgSz w:w="16840" w:h="11907" w:orient="landscape"/>
          <w:pgMar w:top="0" w:right="0" w:bottom="0" w:left="0" w:header="0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DFDB04A" wp14:editId="05A08032">
                <wp:simplePos x="0" y="0"/>
                <wp:positionH relativeFrom="page">
                  <wp:posOffset>7096125</wp:posOffset>
                </wp:positionH>
                <wp:positionV relativeFrom="page">
                  <wp:posOffset>1266825</wp:posOffset>
                </wp:positionV>
                <wp:extent cx="3252470" cy="2847975"/>
                <wp:effectExtent l="0" t="0" r="5080" b="952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2470" cy="284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E5B61F" w14:textId="77777777" w:rsidR="00237DC4" w:rsidRPr="00237DC4" w:rsidRDefault="00237DC4" w:rsidP="00237DC4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The exterior of this home is just as impressive as the interior. Step outside into a fully landscaped garden offering beautifully curated spaces for both relaxation and entertainment. Whether you're hosting guests under the pergola-covered seating area, soaking up the sun in the dedicated sunbathing zone, or enjoying alfresco dining on the patio, this outdoor space has been thoughtfully designed for all lifestyles. A mix of laid astro lawn and paving ensures a low-maintenance yet visually stunning setting, ideal for year-round enjoyment.</w:t>
                            </w:r>
                          </w:p>
                          <w:p w14:paraId="19502766" w14:textId="34888EF1" w:rsidR="00237DC4" w:rsidRPr="00237DC4" w:rsidRDefault="00237DC4" w:rsidP="00237DC4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237DC4">
                              <w:rPr>
                                <w:rFonts w:ascii="Gill Sans Std Light" w:hAnsi="Gill Sans Std Light"/>
                                <w:color w:val="000000"/>
                                <w:sz w:val="22"/>
                                <w:szCs w:val="22"/>
                              </w:rPr>
                              <w:t>The ample off-street parking provides room for multiple vehicles, and the home's curb appeal is enhanced by well-maintained front and side gardens, completing this exceptional offering.</w:t>
                            </w:r>
                          </w:p>
                          <w:p w14:paraId="5F27B365" w14:textId="4488573D" w:rsidR="00FC185A" w:rsidRPr="008F5E06" w:rsidRDefault="00FC185A" w:rsidP="008F5E06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DB04A" id="_x0000_s1042" type="#_x0000_t202" style="position:absolute;margin-left:558.75pt;margin-top:99.75pt;width:256.1pt;height:224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" filled="f" stroked="f">
                <v:textbox inset="0,0,0,0">
                  <w:txbxContent>
                    <w:p w14:paraId="11E5B61F" w14:textId="77777777" w:rsidR="00237DC4" w:rsidRPr="00237DC4" w:rsidRDefault="00237DC4" w:rsidP="00237DC4">
                      <w:pPr>
                        <w:jc w:val="both"/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</w:pPr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The exterior of this home is just as impressive as the interior. Step outside into a fully landscaped garden offering beautifully curated spaces for both relaxation and entertainment. Whether you're hosting guests under the pergola-covered seating area, soaking up the sun in the dedicated sunbathing zone, or enjoying alfresco dining on the patio, this outdoor space has been thoughtfully designed for all lifestyles. A mix of laid astro lawn and paving ensures a low-maintenance yet visually stunning setting, ideal for year-round enjoyment.</w:t>
                      </w:r>
                    </w:p>
                    <w:p w14:paraId="19502766" w14:textId="34888EF1" w:rsidR="00237DC4" w:rsidRPr="00237DC4" w:rsidRDefault="00237DC4" w:rsidP="00237DC4">
                      <w:pPr>
                        <w:jc w:val="both"/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</w:pPr>
                      <w:r w:rsidRPr="00237DC4">
                        <w:rPr>
                          <w:rFonts w:ascii="Gill Sans Std Light" w:hAnsi="Gill Sans Std Light"/>
                          <w:color w:val="000000"/>
                          <w:sz w:val="22"/>
                          <w:szCs w:val="22"/>
                        </w:rPr>
                        <w:t>The ample off-street parking provides room for multiple vehicles, and the home's curb appeal is enhanced by well-maintained front and side gardens, completing this exceptional offering.</w:t>
                      </w:r>
                    </w:p>
                    <w:p w14:paraId="5F27B365" w14:textId="4488573D" w:rsidR="00FC185A" w:rsidRPr="008F5E06" w:rsidRDefault="00FC185A" w:rsidP="008F5E06">
                      <w:pPr>
                        <w:jc w:val="both"/>
                        <w:rPr>
                          <w:rFonts w:ascii="Gill Sans Std Light" w:hAnsi="Gill Sans Std Light"/>
                          <w:color w:val="00000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E3238E" wp14:editId="21E0C751">
                <wp:simplePos x="0" y="0"/>
                <wp:positionH relativeFrom="page">
                  <wp:posOffset>7122160</wp:posOffset>
                </wp:positionH>
                <wp:positionV relativeFrom="page">
                  <wp:posOffset>1223645</wp:posOffset>
                </wp:positionV>
                <wp:extent cx="3187065" cy="635"/>
                <wp:effectExtent l="0" t="0" r="32385" b="37465"/>
                <wp:wrapNone/>
                <wp:docPr id="20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8706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5BA2DE" id="AutoShape 25" o:spid="_x0000_s1026" type="#_x0000_t32" style="position:absolute;margin-left:560.8pt;margin-top:96.35pt;width:250.95pt;height:.0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">
                <w10:wrap anchorx="page" anchory="page"/>
              </v:shape>
            </w:pict>
          </mc:Fallback>
        </mc:AlternateContent>
      </w:r>
      <w:r w:rsidR="008F5E06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6760E5A5" wp14:editId="3E71C665">
                <wp:simplePos x="0" y="0"/>
                <wp:positionH relativeFrom="page">
                  <wp:posOffset>363855</wp:posOffset>
                </wp:positionH>
                <wp:positionV relativeFrom="page">
                  <wp:posOffset>4821555</wp:posOffset>
                </wp:positionV>
                <wp:extent cx="3398520" cy="2655570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8520" cy="2655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E41233" w14:textId="0D3AB9CE" w:rsidR="00FC185A" w:rsidRDefault="005378B1" w:rsidP="000D6BA8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5960F1C7" wp14:editId="265F3B7D">
                                  <wp:extent cx="3343947" cy="2191190"/>
                                  <wp:effectExtent l="0" t="0" r="8890" b="0"/>
                                  <wp:docPr id="1330845229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0845229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27" b="82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3947" cy="2191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0E5A5" id="_x0000_s1043" type="#_x0000_t202" style="position:absolute;margin-left:28.65pt;margin-top:379.65pt;width:267.6pt;height:209.1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" filled="f" fillcolor="red" stroked="f">
                <v:textbox>
                  <w:txbxContent>
                    <w:p w14:paraId="28E41233" w14:textId="0D3AB9CE" w:rsidR="00FC185A" w:rsidRDefault="005378B1" w:rsidP="000D6BA8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5960F1C7" wp14:editId="265F3B7D">
                            <wp:extent cx="3343947" cy="2191190"/>
                            <wp:effectExtent l="0" t="0" r="8890" b="0"/>
                            <wp:docPr id="1330845229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0845229" name="Picture 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27" b="82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3947" cy="2191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C5A75"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5C2FA674" wp14:editId="437AB481">
                <wp:simplePos x="0" y="0"/>
                <wp:positionH relativeFrom="page">
                  <wp:posOffset>7099935</wp:posOffset>
                </wp:positionH>
                <wp:positionV relativeFrom="page">
                  <wp:posOffset>259715</wp:posOffset>
                </wp:positionV>
                <wp:extent cx="3252470" cy="998220"/>
                <wp:effectExtent l="3810" t="2540" r="127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2470" cy="998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F82C83" w14:textId="77777777" w:rsidR="00FC185A" w:rsidRPr="008F5E06" w:rsidRDefault="00FC185A" w:rsidP="00FC185A">
                            <w:pPr>
                              <w:rPr>
                                <w:rFonts w:ascii="Gill Sans Std Light" w:hAnsi="Gill Sans Std Light"/>
                                <w:color w:val="000000"/>
                                <w:sz w:val="76"/>
                                <w:szCs w:val="48"/>
                              </w:rPr>
                            </w:pPr>
                            <w:r w:rsidRPr="008F5E06">
                              <w:rPr>
                                <w:rFonts w:ascii="Gill Sans Std Light" w:hAnsi="Gill Sans Std Light"/>
                                <w:color w:val="000000"/>
                                <w:sz w:val="76"/>
                                <w:szCs w:val="48"/>
                              </w:rPr>
                              <w:t xml:space="preserve">Step </w:t>
                            </w:r>
                            <w:r w:rsidR="00027CA4" w:rsidRPr="008F5E06">
                              <w:rPr>
                                <w:rFonts w:ascii="Gill Sans Std Light" w:hAnsi="Gill Sans Std Light"/>
                                <w:color w:val="000000"/>
                                <w:sz w:val="76"/>
                                <w:szCs w:val="48"/>
                              </w:rPr>
                              <w:t>out</w:t>
                            </w:r>
                            <w:r w:rsidRPr="008F5E06">
                              <w:rPr>
                                <w:rFonts w:ascii="Gill Sans Std Light" w:hAnsi="Gill Sans Std Light"/>
                                <w:color w:val="000000"/>
                                <w:sz w:val="76"/>
                                <w:szCs w:val="48"/>
                              </w:rPr>
                              <w:t>side</w:t>
                            </w:r>
                          </w:p>
                          <w:p w14:paraId="04D0587D" w14:textId="56728484" w:rsidR="00FC185A" w:rsidRPr="008F5E06" w:rsidRDefault="00237DC4" w:rsidP="00FC185A">
                            <w:pPr>
                              <w:rPr>
                                <w:rFonts w:ascii="Gill Sans Std Light" w:hAnsi="Gill Sans Std Light"/>
                                <w:color w:val="9D9D9C"/>
                                <w:sz w:val="36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Gill Sans Std Light" w:hAnsi="Gill Sans Std Light"/>
                                <w:color w:val="9D9D9C"/>
                                <w:sz w:val="36"/>
                                <w:szCs w:val="32"/>
                              </w:rPr>
                              <w:t>Longmead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FA674" id="_x0000_s1044" type="#_x0000_t202" style="position:absolute;margin-left:559.05pt;margin-top:20.45pt;width:256.1pt;height:78.6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" filled="f" stroked="f">
                <v:textbox inset="0,0,0,0">
                  <w:txbxContent>
                    <w:p w14:paraId="0DF82C83" w14:textId="77777777" w:rsidR="00FC185A" w:rsidRPr="008F5E06" w:rsidRDefault="00FC185A" w:rsidP="00FC185A">
                      <w:pPr>
                        <w:rPr>
                          <w:rFonts w:ascii="Gill Sans Std Light" w:hAnsi="Gill Sans Std Light"/>
                          <w:color w:val="000000"/>
                          <w:sz w:val="76"/>
                          <w:szCs w:val="48"/>
                        </w:rPr>
                      </w:pPr>
                      <w:r w:rsidRPr="008F5E06">
                        <w:rPr>
                          <w:rFonts w:ascii="Gill Sans Std Light" w:hAnsi="Gill Sans Std Light"/>
                          <w:color w:val="000000"/>
                          <w:sz w:val="76"/>
                          <w:szCs w:val="48"/>
                        </w:rPr>
                        <w:t xml:space="preserve">Step </w:t>
                      </w:r>
                      <w:r w:rsidR="00027CA4" w:rsidRPr="008F5E06">
                        <w:rPr>
                          <w:rFonts w:ascii="Gill Sans Std Light" w:hAnsi="Gill Sans Std Light"/>
                          <w:color w:val="000000"/>
                          <w:sz w:val="76"/>
                          <w:szCs w:val="48"/>
                        </w:rPr>
                        <w:t>out</w:t>
                      </w:r>
                      <w:r w:rsidRPr="008F5E06">
                        <w:rPr>
                          <w:rFonts w:ascii="Gill Sans Std Light" w:hAnsi="Gill Sans Std Light"/>
                          <w:color w:val="000000"/>
                          <w:sz w:val="76"/>
                          <w:szCs w:val="48"/>
                        </w:rPr>
                        <w:t>side</w:t>
                      </w:r>
                    </w:p>
                    <w:p w14:paraId="04D0587D" w14:textId="56728484" w:rsidR="00FC185A" w:rsidRPr="008F5E06" w:rsidRDefault="00237DC4" w:rsidP="00FC185A">
                      <w:pPr>
                        <w:rPr>
                          <w:rFonts w:ascii="Gill Sans Std Light" w:hAnsi="Gill Sans Std Light"/>
                          <w:color w:val="9D9D9C"/>
                          <w:sz w:val="36"/>
                          <w:szCs w:val="32"/>
                        </w:rPr>
                      </w:pPr>
                      <w:proofErr w:type="spellStart"/>
                      <w:r>
                        <w:rPr>
                          <w:rFonts w:ascii="Gill Sans Std Light" w:hAnsi="Gill Sans Std Light"/>
                          <w:color w:val="9D9D9C"/>
                          <w:sz w:val="36"/>
                          <w:szCs w:val="32"/>
                        </w:rPr>
                        <w:t>Longmead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C5A75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A2C2D43" wp14:editId="4AC1B2DA">
                <wp:simplePos x="0" y="0"/>
                <wp:positionH relativeFrom="page">
                  <wp:posOffset>3725545</wp:posOffset>
                </wp:positionH>
                <wp:positionV relativeFrom="page">
                  <wp:posOffset>4821555</wp:posOffset>
                </wp:positionV>
                <wp:extent cx="3217545" cy="2383155"/>
                <wp:effectExtent l="1270" t="1905" r="635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7545" cy="2383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79E1C" w14:textId="06005227" w:rsidR="00FC185A" w:rsidRDefault="005378B1" w:rsidP="000D6BA8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68E16A2" wp14:editId="165E86D4">
                                  <wp:extent cx="3315761" cy="2210507"/>
                                  <wp:effectExtent l="0" t="0" r="0" b="0"/>
                                  <wp:docPr id="1540203380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020338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5761" cy="22105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C2D43" id="_x0000_s1045" type="#_x0000_t202" style="position:absolute;margin-left:293.35pt;margin-top:379.65pt;width:253.35pt;height:187.6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" filled="f" fillcolor="red" stroked="f">
                <v:textbox>
                  <w:txbxContent>
                    <w:p w14:paraId="31D79E1C" w14:textId="06005227" w:rsidR="00FC185A" w:rsidRDefault="005378B1" w:rsidP="000D6BA8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68E16A2" wp14:editId="165E86D4">
                            <wp:extent cx="3315761" cy="2210507"/>
                            <wp:effectExtent l="0" t="0" r="0" b="0"/>
                            <wp:docPr id="1540203380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0203380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5761" cy="22105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C5A75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E4BB5DA" wp14:editId="598C2DAE">
                <wp:simplePos x="0" y="0"/>
                <wp:positionH relativeFrom="page">
                  <wp:posOffset>363855</wp:posOffset>
                </wp:positionH>
                <wp:positionV relativeFrom="page">
                  <wp:posOffset>359410</wp:posOffset>
                </wp:positionV>
                <wp:extent cx="6595745" cy="4271010"/>
                <wp:effectExtent l="1905" t="0" r="3175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5745" cy="4271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49F619" w14:textId="12D55CB6" w:rsidR="000D6BA8" w:rsidRDefault="005378B1" w:rsidP="000D6BA8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4AC68C2F" wp14:editId="28271B9E">
                                  <wp:extent cx="6400800" cy="4267200"/>
                                  <wp:effectExtent l="0" t="0" r="0" b="0"/>
                                  <wp:docPr id="1763950241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3950241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00800" cy="426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BB5DA" id="_x0000_s1046" type="#_x0000_t202" style="position:absolute;margin-left:28.65pt;margin-top:28.3pt;width:519.35pt;height:336.3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" filled="f" fillcolor="red" stroked="f">
                <v:textbox>
                  <w:txbxContent>
                    <w:p w14:paraId="6349F619" w14:textId="12D55CB6" w:rsidR="000D6BA8" w:rsidRDefault="005378B1" w:rsidP="000D6BA8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4AC68C2F" wp14:editId="28271B9E">
                            <wp:extent cx="6400800" cy="4267200"/>
                            <wp:effectExtent l="0" t="0" r="0" b="0"/>
                            <wp:docPr id="1763950241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3950241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00800" cy="426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A7FDEFF" w14:textId="508D98C0" w:rsidR="008D30BF" w:rsidRDefault="00330743">
      <w:pPr>
        <w:sectPr w:rsidR="008D30BF" w:rsidSect="003A2C6C">
          <w:headerReference w:type="default" r:id="rId34"/>
          <w:footerReference w:type="default" r:id="rId35"/>
          <w:pgSz w:w="16840" w:h="11907" w:orient="landscape"/>
          <w:pgMar w:top="0" w:right="0" w:bottom="0" w:left="0" w:header="0" w:footer="0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4E421307" wp14:editId="5A91F4C8">
            <wp:simplePos x="0" y="0"/>
            <wp:positionH relativeFrom="margin">
              <wp:posOffset>1457325</wp:posOffset>
            </wp:positionH>
            <wp:positionV relativeFrom="paragraph">
              <wp:posOffset>367665</wp:posOffset>
            </wp:positionV>
            <wp:extent cx="7773035" cy="5652770"/>
            <wp:effectExtent l="0" t="0" r="0" b="5080"/>
            <wp:wrapTight wrapText="bothSides">
              <wp:wrapPolygon edited="0">
                <wp:start x="0" y="0"/>
                <wp:lineTo x="0" y="21547"/>
                <wp:lineTo x="21545" y="21547"/>
                <wp:lineTo x="21545" y="0"/>
                <wp:lineTo x="0" y="0"/>
              </wp:wrapPolygon>
            </wp:wrapTight>
            <wp:docPr id="77069311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693117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035" cy="56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40F276BE" wp14:editId="6329D74A">
                <wp:simplePos x="0" y="0"/>
                <wp:positionH relativeFrom="page">
                  <wp:posOffset>532130</wp:posOffset>
                </wp:positionH>
                <wp:positionV relativeFrom="paragraph">
                  <wp:posOffset>288290</wp:posOffset>
                </wp:positionV>
                <wp:extent cx="9676130" cy="5800090"/>
                <wp:effectExtent l="0" t="0" r="1270" b="0"/>
                <wp:wrapTight wrapText="bothSides">
                  <wp:wrapPolygon edited="0">
                    <wp:start x="0" y="0"/>
                    <wp:lineTo x="0" y="21496"/>
                    <wp:lineTo x="21560" y="21496"/>
                    <wp:lineTo x="21560" y="0"/>
                    <wp:lineTo x="0" y="0"/>
                  </wp:wrapPolygon>
                </wp:wrapTight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6130" cy="5800090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9C0992" w14:textId="33650645" w:rsidR="00193E1C" w:rsidRDefault="00193E1C" w:rsidP="00193E1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276BE" id="_x0000_s1047" type="#_x0000_t202" style="position:absolute;margin-left:41.9pt;margin-top:22.7pt;width:761.9pt;height:456.7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" fillcolor="#d8d8d8" stroked="f" strokeweight=".5pt">
                <v:textbox>
                  <w:txbxContent>
                    <w:p w14:paraId="6B9C0992" w14:textId="33650645" w:rsidR="00193E1C" w:rsidRDefault="00193E1C" w:rsidP="00193E1C"/>
                  </w:txbxContent>
                </v:textbox>
                <w10:wrap type="tight" anchorx="page"/>
              </v:shape>
            </w:pict>
          </mc:Fallback>
        </mc:AlternateContent>
      </w:r>
      <w:r w:rsidR="00EC5A75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C162F8" wp14:editId="4C9B3A68">
                <wp:simplePos x="0" y="0"/>
                <wp:positionH relativeFrom="column">
                  <wp:posOffset>1798955</wp:posOffset>
                </wp:positionH>
                <wp:positionV relativeFrom="paragraph">
                  <wp:posOffset>6519545</wp:posOffset>
                </wp:positionV>
                <wp:extent cx="5483860" cy="501015"/>
                <wp:effectExtent l="0" t="0" r="3810" b="0"/>
                <wp:wrapNone/>
                <wp:docPr id="1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3860" cy="50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FB196C" w14:textId="77777777" w:rsidR="003901DB" w:rsidRPr="003901DB" w:rsidRDefault="003901DB" w:rsidP="003901DB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</w:pPr>
                            <w:r w:rsidRPr="003901DB"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>Agents notes: All measurements are approximate and for general guidance only and whilst every attempt has been made to ensure accuracy, they must</w:t>
                            </w:r>
                          </w:p>
                          <w:p w14:paraId="300AF038" w14:textId="77777777" w:rsidR="003901DB" w:rsidRPr="003901DB" w:rsidRDefault="003901DB" w:rsidP="003901DB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</w:pPr>
                            <w:r w:rsidRPr="003901DB"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>not be relied on. The fixtures, fittings and appliances referred to have not been tested and therefore no guarantee can be given that they are in working</w:t>
                            </w:r>
                          </w:p>
                          <w:p w14:paraId="2EAE5FB9" w14:textId="77777777" w:rsidR="003901DB" w:rsidRPr="003901DB" w:rsidRDefault="003901DB" w:rsidP="003901DB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</w:pPr>
                            <w:r w:rsidRPr="003901DB"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>order. Internal photographs are reproduced for general information and it must not be inferred that any item shown is included with the property. For a</w:t>
                            </w:r>
                          </w:p>
                          <w:p w14:paraId="729B0BB4" w14:textId="77777777" w:rsidR="003901DB" w:rsidRPr="003901DB" w:rsidRDefault="003901DB" w:rsidP="003901DB">
                            <w:pPr>
                              <w:jc w:val="both"/>
                              <w:rPr>
                                <w:rFonts w:ascii="Gill Sans Std Light" w:hAnsi="Gill Sans Std Light"/>
                              </w:rPr>
                            </w:pPr>
                            <w:r w:rsidRPr="003901DB"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>free valuation, contact the numbers listed on the brochure.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C162F8" id="Text Box 33" o:spid="_x0000_s1048" type="#_x0000_t202" style="position:absolute;margin-left:141.65pt;margin-top:513.35pt;width:431.8pt;height:39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" filled="f" stroked="f">
                <v:textbox inset="0,0,0,0">
                  <w:txbxContent>
                    <w:p w14:paraId="04FB196C" w14:textId="77777777" w:rsidR="003901DB" w:rsidRPr="003901DB" w:rsidRDefault="003901DB" w:rsidP="003901DB">
                      <w:p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</w:pPr>
                      <w:r w:rsidRPr="003901DB"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>Agents notes: All measurements are approximate and for general guidance only and whilst every attempt has been made to ensure accuracy, they must</w:t>
                      </w:r>
                    </w:p>
                    <w:p w14:paraId="300AF038" w14:textId="77777777" w:rsidR="003901DB" w:rsidRPr="003901DB" w:rsidRDefault="003901DB" w:rsidP="003901DB">
                      <w:p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</w:pPr>
                      <w:r w:rsidRPr="003901DB"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>not be relied on. The fixtures, fittings and appliances referred to have not been tested and therefore no guarantee can be given that they are in working</w:t>
                      </w:r>
                    </w:p>
                    <w:p w14:paraId="2EAE5FB9" w14:textId="77777777" w:rsidR="003901DB" w:rsidRPr="003901DB" w:rsidRDefault="003901DB" w:rsidP="003901DB">
                      <w:p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</w:pPr>
                      <w:r w:rsidRPr="003901DB"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>order. Internal photographs are reproduced for general information and it must not be inferred that any item shown is included with the property. For a</w:t>
                      </w:r>
                    </w:p>
                    <w:p w14:paraId="729B0BB4" w14:textId="77777777" w:rsidR="003901DB" w:rsidRPr="003901DB" w:rsidRDefault="003901DB" w:rsidP="003901DB">
                      <w:pPr>
                        <w:jc w:val="both"/>
                        <w:rPr>
                          <w:rFonts w:ascii="Gill Sans Std Light" w:hAnsi="Gill Sans Std Light"/>
                        </w:rPr>
                      </w:pPr>
                      <w:r w:rsidRPr="003901DB"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>free valuation, contact the numbers listed on the brochure.</w:t>
                      </w:r>
                    </w:p>
                  </w:txbxContent>
                </v:textbox>
              </v:shape>
            </w:pict>
          </mc:Fallback>
        </mc:AlternateContent>
      </w:r>
      <w:r w:rsidR="00EC5A75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A82B23" wp14:editId="1C8BABCB">
                <wp:simplePos x="0" y="0"/>
                <wp:positionH relativeFrom="page">
                  <wp:posOffset>7421245</wp:posOffset>
                </wp:positionH>
                <wp:positionV relativeFrom="page">
                  <wp:posOffset>6615430</wp:posOffset>
                </wp:positionV>
                <wp:extent cx="7620" cy="525145"/>
                <wp:effectExtent l="10795" t="5080" r="10160" b="12700"/>
                <wp:wrapNone/>
                <wp:docPr id="11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5251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2D964F" id="AutoShape 30" o:spid="_x0000_s1026" type="#_x0000_t32" style="position:absolute;margin-left:584.35pt;margin-top:520.9pt;width:.6pt;height:41.3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">
                <w10:wrap anchorx="page" anchory="page"/>
              </v:shape>
            </w:pict>
          </mc:Fallback>
        </mc:AlternateContent>
      </w:r>
      <w:r w:rsidR="00EC5A7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54A4890" wp14:editId="7DCE9087">
                <wp:simplePos x="0" y="0"/>
                <wp:positionH relativeFrom="column">
                  <wp:posOffset>1938655</wp:posOffset>
                </wp:positionH>
                <wp:positionV relativeFrom="paragraph">
                  <wp:posOffset>-890270</wp:posOffset>
                </wp:positionV>
                <wp:extent cx="5041900" cy="457835"/>
                <wp:effectExtent l="0" t="0" r="1270" b="0"/>
                <wp:wrapNone/>
                <wp:docPr id="10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1900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EE5A1B" w14:textId="77777777" w:rsidR="00193E1C" w:rsidRPr="00193E1C" w:rsidRDefault="00193E1C" w:rsidP="00193E1C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Gill Sans Std Light" w:hAnsi="Gill Sans Std Light"/>
                              </w:rPr>
                            </w:pPr>
                            <w:r w:rsidRPr="00193E1C"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>Agents notes: All measurements are approximate and for general guidance only and whilst every attempt has been made to ensure accuracy, they must</w:t>
                            </w:r>
                            <w:r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Pr="00193E1C"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>not be relied on. The fixtures, fittings and appliances referred to have not been tested and therefore no guarantee can be given that they are in working</w:t>
                            </w:r>
                            <w:r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Pr="00193E1C"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>order. Internal photographs are reproduced for general information and it must not be inferred that any item shown is included with the property. For a</w:t>
                            </w:r>
                            <w:r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Pr="00193E1C">
                              <w:rPr>
                                <w:rFonts w:ascii="Gill Sans Std Light" w:hAnsi="Gill Sans Std Light" w:cs="ÜM∆¬˛"/>
                                <w:sz w:val="14"/>
                                <w:szCs w:val="14"/>
                              </w:rPr>
                              <w:t>free valuation, contact the numbers listed on the brochure.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A4890" id="Text Box 29" o:spid="_x0000_s1049" type="#_x0000_t202" style="position:absolute;margin-left:152.65pt;margin-top:-70.1pt;width:397pt;height:36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" filled="f" stroked="f">
                <v:textbox inset="0,0,0,0">
                  <w:txbxContent>
                    <w:p w14:paraId="09EE5A1B" w14:textId="77777777" w:rsidR="00193E1C" w:rsidRPr="00193E1C" w:rsidRDefault="00193E1C" w:rsidP="00193E1C">
                      <w:pPr>
                        <w:autoSpaceDE w:val="0"/>
                        <w:autoSpaceDN w:val="0"/>
                        <w:adjustRightInd w:val="0"/>
                        <w:jc w:val="both"/>
                        <w:rPr>
                          <w:rFonts w:ascii="Gill Sans Std Light" w:hAnsi="Gill Sans Std Light"/>
                        </w:rPr>
                      </w:pPr>
                      <w:r w:rsidRPr="00193E1C"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>Agents notes: All measurements are approximate and for general guidance only and whilst every attempt has been made to ensure accuracy, they must</w:t>
                      </w:r>
                      <w:r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 xml:space="preserve"> </w:t>
                      </w:r>
                      <w:r w:rsidRPr="00193E1C"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>not be relied on. The fixtures, fittings and appliances referred to have not been tested and therefore no guarantee can be given that they are in working</w:t>
                      </w:r>
                      <w:r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 xml:space="preserve"> </w:t>
                      </w:r>
                      <w:r w:rsidRPr="00193E1C"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>order. Internal photographs are reproduced for general information and it must not be inferred that any item shown is included with the property. For a</w:t>
                      </w:r>
                      <w:r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 xml:space="preserve"> </w:t>
                      </w:r>
                      <w:r w:rsidRPr="00193E1C">
                        <w:rPr>
                          <w:rFonts w:ascii="Gill Sans Std Light" w:hAnsi="Gill Sans Std Light" w:cs="ÜM∆¬˛"/>
                          <w:sz w:val="14"/>
                          <w:szCs w:val="14"/>
                        </w:rPr>
                        <w:t>free valuation, contact the numbers listed on the brochure.</w:t>
                      </w:r>
                    </w:p>
                  </w:txbxContent>
                </v:textbox>
              </v:shape>
            </w:pict>
          </mc:Fallback>
        </mc:AlternateContent>
      </w:r>
      <w:r w:rsidR="00EC5A75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88B9189" wp14:editId="1D5B36C6">
                <wp:simplePos x="0" y="0"/>
                <wp:positionH relativeFrom="column">
                  <wp:posOffset>8288655</wp:posOffset>
                </wp:positionH>
                <wp:positionV relativeFrom="paragraph">
                  <wp:posOffset>-2604770</wp:posOffset>
                </wp:positionV>
                <wp:extent cx="1830070" cy="1092835"/>
                <wp:effectExtent l="1905" t="0" r="0" b="3175"/>
                <wp:wrapNone/>
                <wp:docPr id="9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0070" cy="1092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45E1DF" w14:textId="77777777" w:rsidR="00193E1C" w:rsidRPr="001B7248" w:rsidRDefault="00EC5A75" w:rsidP="00193E1C"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3F2A381B" wp14:editId="51B7424B">
                                  <wp:extent cx="1828800" cy="1085850"/>
                                  <wp:effectExtent l="0" t="0" r="0" b="0"/>
                                  <wp:docPr id="2" name="Picture 1" descr="EPC Graph Ne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PC Graph New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8800" cy="1085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8B9189" id="Text Box 28" o:spid="_x0000_s1050" type="#_x0000_t202" style="position:absolute;margin-left:652.65pt;margin-top:-205.1pt;width:144.1pt;height:86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" filled="f" stroked="f">
                <v:textbox inset="0,0,0,0">
                  <w:txbxContent>
                    <w:p w14:paraId="5845E1DF" w14:textId="77777777" w:rsidR="00193E1C" w:rsidRPr="001B7248" w:rsidRDefault="00EC5A75" w:rsidP="00193E1C"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3F2A381B" wp14:editId="51B7424B">
                            <wp:extent cx="1828800" cy="1085850"/>
                            <wp:effectExtent l="0" t="0" r="0" b="0"/>
                            <wp:docPr id="2" name="Picture 1" descr="EPC Graph New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PC Graph New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8800" cy="1085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69A9655" w14:textId="77777777" w:rsidR="00C03E30" w:rsidRDefault="00EC5A7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F510319" wp14:editId="71F0C69F">
                <wp:simplePos x="0" y="0"/>
                <wp:positionH relativeFrom="column">
                  <wp:posOffset>370205</wp:posOffset>
                </wp:positionH>
                <wp:positionV relativeFrom="paragraph">
                  <wp:posOffset>6172835</wp:posOffset>
                </wp:positionV>
                <wp:extent cx="5483860" cy="1113790"/>
                <wp:effectExtent l="0" t="4445" r="3810" b="0"/>
                <wp:wrapNone/>
                <wp:docPr id="8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3860" cy="1113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9EBEEA" w14:textId="77777777" w:rsidR="00B71A4E" w:rsidRPr="00024393" w:rsidRDefault="00B71A4E" w:rsidP="00B71A4E">
                            <w:pPr>
                              <w:jc w:val="both"/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</w:pPr>
                            <w:r w:rsidRPr="00024393"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  <w:t>Fine &amp; Country</w:t>
                            </w:r>
                          </w:p>
                          <w:p w14:paraId="6E0ED14D" w14:textId="77777777" w:rsidR="00B71A4E" w:rsidRPr="00024393" w:rsidRDefault="00B71A4E" w:rsidP="00B71A4E">
                            <w:pPr>
                              <w:jc w:val="both"/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</w:pPr>
                            <w:r w:rsidRPr="00024393"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  <w:t xml:space="preserve">Tel: </w:t>
                            </w:r>
                            <w:r w:rsidR="0047205A" w:rsidRPr="0047205A"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  <w:t>+44(0) 1462 222555</w:t>
                            </w:r>
                          </w:p>
                          <w:p w14:paraId="49805CF3" w14:textId="77777777" w:rsidR="00B71A4E" w:rsidRPr="00024393" w:rsidRDefault="0047205A" w:rsidP="00B71A4E">
                            <w:pPr>
                              <w:jc w:val="both"/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</w:pPr>
                            <w:r w:rsidRPr="0047205A"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  <w:t>northherts@fineandcountry.com</w:t>
                            </w:r>
                          </w:p>
                          <w:p w14:paraId="5C7AB85B" w14:textId="77777777" w:rsidR="00B71A4E" w:rsidRPr="00B71A4E" w:rsidRDefault="0047205A" w:rsidP="00B71A4E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9D9D9C"/>
                                <w:sz w:val="26"/>
                                <w:szCs w:val="26"/>
                              </w:rPr>
                            </w:pPr>
                            <w:r w:rsidRPr="0047205A">
                              <w:rPr>
                                <w:rFonts w:ascii="Gill Sans Std Light" w:hAnsi="Gill Sans Std Light" w:cs="ÜM∆¬˛"/>
                                <w:color w:val="9D9D9C"/>
                                <w:sz w:val="26"/>
                                <w:szCs w:val="26"/>
                              </w:rPr>
                              <w:t xml:space="preserve">Station Place, Letchworth Garden </w:t>
                            </w:r>
                            <w:r w:rsidR="00E82C03">
                              <w:rPr>
                                <w:rFonts w:ascii="Gill Sans Std Light" w:hAnsi="Gill Sans Std Light" w:cs="ÜM∆¬˛"/>
                                <w:color w:val="9D9D9C"/>
                                <w:sz w:val="26"/>
                                <w:szCs w:val="26"/>
                              </w:rPr>
                              <w:t>C</w:t>
                            </w:r>
                            <w:r w:rsidRPr="0047205A">
                              <w:rPr>
                                <w:rFonts w:ascii="Gill Sans Std Light" w:hAnsi="Gill Sans Std Light" w:cs="ÜM∆¬˛"/>
                                <w:color w:val="9D9D9C"/>
                                <w:sz w:val="26"/>
                                <w:szCs w:val="26"/>
                              </w:rPr>
                              <w:t>ity, Hertfordshire SG6 3AQ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510319" id="Text Box 37" o:spid="_x0000_s1051" type="#_x0000_t202" style="position:absolute;margin-left:29.15pt;margin-top:486.05pt;width:431.8pt;height:87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" filled="f" stroked="f">
                <v:textbox inset="0,0,0,0">
                  <w:txbxContent>
                    <w:p w14:paraId="1D9EBEEA" w14:textId="77777777" w:rsidR="00B71A4E" w:rsidRPr="00024393" w:rsidRDefault="00B71A4E" w:rsidP="00B71A4E">
                      <w:pPr>
                        <w:jc w:val="both"/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</w:pPr>
                      <w:r w:rsidRPr="00024393"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  <w:t>Fine &amp; Country</w:t>
                      </w:r>
                    </w:p>
                    <w:p w14:paraId="6E0ED14D" w14:textId="77777777" w:rsidR="00B71A4E" w:rsidRPr="00024393" w:rsidRDefault="00B71A4E" w:rsidP="00B71A4E">
                      <w:pPr>
                        <w:jc w:val="both"/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</w:pPr>
                      <w:r w:rsidRPr="00024393"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  <w:t xml:space="preserve">Tel: </w:t>
                      </w:r>
                      <w:r w:rsidR="0047205A" w:rsidRPr="0047205A"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  <w:t>+44(0) 1462 222555</w:t>
                      </w:r>
                    </w:p>
                    <w:p w14:paraId="49805CF3" w14:textId="77777777" w:rsidR="00B71A4E" w:rsidRPr="00024393" w:rsidRDefault="0047205A" w:rsidP="00B71A4E">
                      <w:pPr>
                        <w:jc w:val="both"/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</w:pPr>
                      <w:r w:rsidRPr="0047205A"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  <w:t>northherts@fineandcountry.com</w:t>
                      </w:r>
                    </w:p>
                    <w:p w14:paraId="5C7AB85B" w14:textId="77777777" w:rsidR="00B71A4E" w:rsidRPr="00B71A4E" w:rsidRDefault="0047205A" w:rsidP="00B71A4E">
                      <w:pPr>
                        <w:jc w:val="both"/>
                        <w:rPr>
                          <w:rFonts w:ascii="Gill Sans Std Light" w:hAnsi="Gill Sans Std Light"/>
                          <w:color w:val="9D9D9C"/>
                          <w:sz w:val="26"/>
                          <w:szCs w:val="26"/>
                        </w:rPr>
                      </w:pPr>
                      <w:r w:rsidRPr="0047205A">
                        <w:rPr>
                          <w:rFonts w:ascii="Gill Sans Std Light" w:hAnsi="Gill Sans Std Light" w:cs="ÜM∆¬˛"/>
                          <w:color w:val="9D9D9C"/>
                          <w:sz w:val="26"/>
                          <w:szCs w:val="26"/>
                        </w:rPr>
                        <w:t xml:space="preserve">Station Place, Letchworth Garden </w:t>
                      </w:r>
                      <w:r w:rsidR="00E82C03">
                        <w:rPr>
                          <w:rFonts w:ascii="Gill Sans Std Light" w:hAnsi="Gill Sans Std Light" w:cs="ÜM∆¬˛"/>
                          <w:color w:val="9D9D9C"/>
                          <w:sz w:val="26"/>
                          <w:szCs w:val="26"/>
                        </w:rPr>
                        <w:t>C</w:t>
                      </w:r>
                      <w:r w:rsidRPr="0047205A">
                        <w:rPr>
                          <w:rFonts w:ascii="Gill Sans Std Light" w:hAnsi="Gill Sans Std Light" w:cs="ÜM∆¬˛"/>
                          <w:color w:val="9D9D9C"/>
                          <w:sz w:val="26"/>
                          <w:szCs w:val="26"/>
                        </w:rPr>
                        <w:t>ity, Hertfordshire SG6 3AQ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D00BB39" wp14:editId="601B3E1D">
                <wp:simplePos x="0" y="0"/>
                <wp:positionH relativeFrom="page">
                  <wp:posOffset>8851265</wp:posOffset>
                </wp:positionH>
                <wp:positionV relativeFrom="page">
                  <wp:posOffset>6382385</wp:posOffset>
                </wp:positionV>
                <wp:extent cx="7620" cy="726440"/>
                <wp:effectExtent l="12065" t="10160" r="8890" b="6350"/>
                <wp:wrapNone/>
                <wp:docPr id="7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726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FC9F4" id="AutoShape 35" o:spid="_x0000_s1026" type="#_x0000_t32" style="position:absolute;margin-left:696.95pt;margin-top:502.55pt;width:.6pt;height:57.2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" strokecolor="white"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02AD886" wp14:editId="56C13511">
            <wp:simplePos x="0" y="0"/>
            <wp:positionH relativeFrom="page">
              <wp:posOffset>9112885</wp:posOffset>
            </wp:positionH>
            <wp:positionV relativeFrom="page">
              <wp:posOffset>6277610</wp:posOffset>
            </wp:positionV>
            <wp:extent cx="1025525" cy="851535"/>
            <wp:effectExtent l="0" t="0" r="0" b="0"/>
            <wp:wrapNone/>
            <wp:docPr id="36" name="Picture 36" descr="Fine &amp; country Stacked logo 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ine &amp; country Stacked logo whit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85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1DA358" wp14:editId="05103C77">
                <wp:simplePos x="0" y="0"/>
                <wp:positionH relativeFrom="column">
                  <wp:posOffset>371475</wp:posOffset>
                </wp:positionH>
                <wp:positionV relativeFrom="paragraph">
                  <wp:posOffset>-1112520</wp:posOffset>
                </wp:positionV>
                <wp:extent cx="4152265" cy="932815"/>
                <wp:effectExtent l="0" t="0" r="635" b="4445"/>
                <wp:wrapNone/>
                <wp:docPr id="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265" cy="932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D27A66" w14:textId="77777777" w:rsidR="00B71A4E" w:rsidRPr="00B71A4E" w:rsidRDefault="00B71A4E" w:rsidP="00B71A4E">
                            <w:pPr>
                              <w:jc w:val="both"/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</w:pPr>
                            <w:r w:rsidRPr="00B71A4E"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  <w:t>Fine &amp; Country</w:t>
                            </w:r>
                          </w:p>
                          <w:p w14:paraId="79AE9290" w14:textId="77777777" w:rsidR="00B71A4E" w:rsidRPr="00B71A4E" w:rsidRDefault="00B71A4E" w:rsidP="00B71A4E">
                            <w:pPr>
                              <w:jc w:val="both"/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</w:pPr>
                            <w:r w:rsidRPr="00B71A4E"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  <w:t>Tel: +44 (0)1462 222555</w:t>
                            </w:r>
                          </w:p>
                          <w:p w14:paraId="393993A7" w14:textId="77777777" w:rsidR="00B71A4E" w:rsidRPr="00B71A4E" w:rsidRDefault="00B71A4E" w:rsidP="00B71A4E">
                            <w:pPr>
                              <w:jc w:val="both"/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</w:pPr>
                            <w:r w:rsidRPr="00B71A4E">
                              <w:rPr>
                                <w:rFonts w:ascii="Gill Sans Std Light" w:hAnsi="Gill Sans Std Light" w:cs="ÜM∆¬˛"/>
                                <w:color w:val="FFFFFF"/>
                                <w:sz w:val="26"/>
                                <w:szCs w:val="26"/>
                              </w:rPr>
                              <w:t>northherts@fineandcountry.com</w:t>
                            </w:r>
                          </w:p>
                          <w:p w14:paraId="70E23286" w14:textId="77777777" w:rsidR="00B71A4E" w:rsidRPr="00B71A4E" w:rsidRDefault="00B71A4E" w:rsidP="00B71A4E">
                            <w:pPr>
                              <w:jc w:val="both"/>
                              <w:rPr>
                                <w:rFonts w:ascii="Gill Sans Std Light" w:hAnsi="Gill Sans Std Light"/>
                                <w:color w:val="9D9D9C"/>
                              </w:rPr>
                            </w:pPr>
                            <w:r w:rsidRPr="00B71A4E">
                              <w:rPr>
                                <w:rFonts w:ascii="Gill Sans Std Light" w:hAnsi="Gill Sans Std Light" w:cs="ÜM∆¬˛"/>
                                <w:color w:val="9D9D9C"/>
                              </w:rPr>
                              <w:t>Station Place, Letchworth Garden City, Hertfordshire SG6 3AQ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1DA358" id="Text Box 34" o:spid="_x0000_s1052" type="#_x0000_t202" style="position:absolute;margin-left:29.25pt;margin-top:-87.6pt;width:326.95pt;height:73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" filled="f" stroked="f">
                <v:textbox inset="0,0,0,0">
                  <w:txbxContent>
                    <w:p w14:paraId="64D27A66" w14:textId="77777777" w:rsidR="00B71A4E" w:rsidRPr="00B71A4E" w:rsidRDefault="00B71A4E" w:rsidP="00B71A4E">
                      <w:pPr>
                        <w:jc w:val="both"/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</w:pPr>
                      <w:r w:rsidRPr="00B71A4E"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  <w:t>Fine &amp; Country</w:t>
                      </w:r>
                    </w:p>
                    <w:p w14:paraId="79AE9290" w14:textId="77777777" w:rsidR="00B71A4E" w:rsidRPr="00B71A4E" w:rsidRDefault="00B71A4E" w:rsidP="00B71A4E">
                      <w:pPr>
                        <w:jc w:val="both"/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</w:pPr>
                      <w:r w:rsidRPr="00B71A4E"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  <w:t>Tel: +44 (0)1462 222555</w:t>
                      </w:r>
                    </w:p>
                    <w:p w14:paraId="393993A7" w14:textId="77777777" w:rsidR="00B71A4E" w:rsidRPr="00B71A4E" w:rsidRDefault="00B71A4E" w:rsidP="00B71A4E">
                      <w:pPr>
                        <w:jc w:val="both"/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</w:pPr>
                      <w:r w:rsidRPr="00B71A4E">
                        <w:rPr>
                          <w:rFonts w:ascii="Gill Sans Std Light" w:hAnsi="Gill Sans Std Light" w:cs="ÜM∆¬˛"/>
                          <w:color w:val="FFFFFF"/>
                          <w:sz w:val="26"/>
                          <w:szCs w:val="26"/>
                        </w:rPr>
                        <w:t>northherts@fineandcountry.com</w:t>
                      </w:r>
                    </w:p>
                    <w:p w14:paraId="70E23286" w14:textId="77777777" w:rsidR="00B71A4E" w:rsidRPr="00B71A4E" w:rsidRDefault="00B71A4E" w:rsidP="00B71A4E">
                      <w:pPr>
                        <w:jc w:val="both"/>
                        <w:rPr>
                          <w:rFonts w:ascii="Gill Sans Std Light" w:hAnsi="Gill Sans Std Light"/>
                          <w:color w:val="9D9D9C"/>
                        </w:rPr>
                      </w:pPr>
                      <w:r w:rsidRPr="00B71A4E">
                        <w:rPr>
                          <w:rFonts w:ascii="Gill Sans Std Light" w:hAnsi="Gill Sans Std Light" w:cs="ÜM∆¬˛"/>
                          <w:color w:val="9D9D9C"/>
                        </w:rPr>
                        <w:t>Station Place, Letchworth Garden City, Hertfordshire SG6 3AQ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03E30" w:rsidSect="003A2C6C">
      <w:headerReference w:type="default" r:id="rId39"/>
      <w:footerReference w:type="default" r:id="rId40"/>
      <w:pgSz w:w="16840" w:h="11907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D8287B" w14:textId="77777777" w:rsidR="00983188" w:rsidRDefault="00983188">
      <w:r>
        <w:separator/>
      </w:r>
    </w:p>
  </w:endnote>
  <w:endnote w:type="continuationSeparator" w:id="0">
    <w:p w14:paraId="4DA7F8D3" w14:textId="77777777" w:rsidR="00983188" w:rsidRDefault="009831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Std Light">
    <w:altName w:val="Calibri"/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ÜM∆¬˛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84212" w14:textId="77777777" w:rsidR="008D30BF" w:rsidRDefault="008D30B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E0C585" w14:textId="77777777" w:rsidR="008D30BF" w:rsidRDefault="008D30B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06E397" w14:textId="77777777" w:rsidR="008D30BF" w:rsidRDefault="008D30BF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A8796E" w14:textId="77777777" w:rsidR="008D30BF" w:rsidRDefault="008D30BF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AB640E" w14:textId="77777777" w:rsidR="008D30BF" w:rsidRDefault="008D30BF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403857" w14:textId="77777777" w:rsidR="008D30BF" w:rsidRDefault="00EC5A75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9BF499C" wp14:editId="1A77BF10">
          <wp:simplePos x="0" y="0"/>
          <wp:positionH relativeFrom="page">
            <wp:posOffset>7679690</wp:posOffset>
          </wp:positionH>
          <wp:positionV relativeFrom="page">
            <wp:posOffset>6604000</wp:posOffset>
          </wp:positionV>
          <wp:extent cx="2662555" cy="584835"/>
          <wp:effectExtent l="0" t="0" r="0" b="0"/>
          <wp:wrapNone/>
          <wp:docPr id="5" name="Picture 5" descr="Fine &amp; country Long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Fine &amp; country Long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62555" cy="5848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1" locked="0" layoutInCell="1" allowOverlap="1" wp14:anchorId="7EE99709" wp14:editId="62542662">
          <wp:simplePos x="0" y="0"/>
          <wp:positionH relativeFrom="page">
            <wp:posOffset>0</wp:posOffset>
          </wp:positionH>
          <wp:positionV relativeFrom="page">
            <wp:posOffset>6671945</wp:posOffset>
          </wp:positionV>
          <wp:extent cx="1527810" cy="889000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8242" r="85707"/>
                  <a:stretch>
                    <a:fillRect/>
                  </a:stretch>
                </pic:blipFill>
                <pic:spPr bwMode="auto">
                  <a:xfrm>
                    <a:off x="0" y="0"/>
                    <a:ext cx="1527810" cy="889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59147A" w14:textId="77777777" w:rsidR="008D30BF" w:rsidRDefault="008D30B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F2C825" w14:textId="77777777" w:rsidR="00983188" w:rsidRDefault="00983188">
      <w:r>
        <w:separator/>
      </w:r>
    </w:p>
  </w:footnote>
  <w:footnote w:type="continuationSeparator" w:id="0">
    <w:p w14:paraId="414A0F74" w14:textId="77777777" w:rsidR="00983188" w:rsidRDefault="009831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38E9D6" w14:textId="77777777" w:rsidR="008D30BF" w:rsidRDefault="008D30B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5BC79E" w14:textId="77777777" w:rsidR="008D30BF" w:rsidRDefault="008D30B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B335DF" w14:textId="77777777" w:rsidR="008D30BF" w:rsidRDefault="008D30BF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1986DE" w14:textId="77777777" w:rsidR="008D30BF" w:rsidRDefault="008D30BF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BECABA" w14:textId="77777777" w:rsidR="008D30BF" w:rsidRDefault="008D30BF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B5415F" w14:textId="77777777" w:rsidR="008D30BF" w:rsidRDefault="00EC5A75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56192" behindDoc="1" locked="0" layoutInCell="1" allowOverlap="1" wp14:anchorId="40F9DAAD" wp14:editId="4C46F8B0">
              <wp:simplePos x="0" y="0"/>
              <wp:positionH relativeFrom="page">
                <wp:posOffset>360045</wp:posOffset>
              </wp:positionH>
              <wp:positionV relativeFrom="page">
                <wp:posOffset>360045</wp:posOffset>
              </wp:positionV>
              <wp:extent cx="9972040" cy="5977255"/>
              <wp:effectExtent l="7620" t="7620" r="12065" b="6350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972040" cy="5977255"/>
                      </a:xfrm>
                      <a:prstGeom prst="rect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14:paraId="7E7712F4" w14:textId="77777777" w:rsidR="00193E1C" w:rsidRDefault="00193E1C" w:rsidP="00193E1C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0F9DAAD" id="_x0000_t202" coordsize="21600,21600" o:spt="202" path="m,l,21600r21600,l21600,xe">
              <v:stroke joinstyle="miter"/>
              <v:path gradientshapeok="t" o:connecttype="rect"/>
            </v:shapetype>
            <v:shape id="_x0000_s1053" type="#_x0000_t202" style="position:absolute;margin-left:28.35pt;margin-top:28.35pt;width:785.2pt;height:470.65pt;z-index:-251660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" filled="f" strokeweight=".5pt">
              <v:textbox>
                <w:txbxContent>
                  <w:p w14:paraId="7E7712F4" w14:textId="77777777" w:rsidR="00193E1C" w:rsidRDefault="00193E1C" w:rsidP="00193E1C"/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9ED7B2" w14:textId="77777777" w:rsidR="008D30BF" w:rsidRDefault="00EC5A75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51517004" wp14:editId="3C43314E">
          <wp:simplePos x="0" y="0"/>
          <wp:positionH relativeFrom="page">
            <wp:posOffset>-172720</wp:posOffset>
          </wp:positionH>
          <wp:positionV relativeFrom="page">
            <wp:posOffset>-66040</wp:posOffset>
          </wp:positionV>
          <wp:extent cx="11147425" cy="7621270"/>
          <wp:effectExtent l="0" t="0" r="0" b="0"/>
          <wp:wrapNone/>
          <wp:docPr id="6" name="Picture 6" descr="Black Saturated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lack Saturated"/>
                  <pic:cNvPicPr preferRelativeResize="0"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47425" cy="76212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5A75"/>
    <w:rsid w:val="00024393"/>
    <w:rsid w:val="00027CA4"/>
    <w:rsid w:val="00047A37"/>
    <w:rsid w:val="000D6BA8"/>
    <w:rsid w:val="000F18EA"/>
    <w:rsid w:val="00191D23"/>
    <w:rsid w:val="00193E1C"/>
    <w:rsid w:val="001D4490"/>
    <w:rsid w:val="001F115A"/>
    <w:rsid w:val="00237DC4"/>
    <w:rsid w:val="002969C1"/>
    <w:rsid w:val="002B7E5F"/>
    <w:rsid w:val="00330743"/>
    <w:rsid w:val="003901DB"/>
    <w:rsid w:val="003A2C6C"/>
    <w:rsid w:val="0047205A"/>
    <w:rsid w:val="004B03C1"/>
    <w:rsid w:val="004E6FE5"/>
    <w:rsid w:val="005378B1"/>
    <w:rsid w:val="00552DC3"/>
    <w:rsid w:val="00591BFF"/>
    <w:rsid w:val="00753E3A"/>
    <w:rsid w:val="008766C1"/>
    <w:rsid w:val="00894D0A"/>
    <w:rsid w:val="008D30BF"/>
    <w:rsid w:val="008F5E06"/>
    <w:rsid w:val="00901885"/>
    <w:rsid w:val="009048FF"/>
    <w:rsid w:val="00983188"/>
    <w:rsid w:val="00A4592C"/>
    <w:rsid w:val="00AB3965"/>
    <w:rsid w:val="00B71A4E"/>
    <w:rsid w:val="00BA34AE"/>
    <w:rsid w:val="00C03E30"/>
    <w:rsid w:val="00C85813"/>
    <w:rsid w:val="00C96072"/>
    <w:rsid w:val="00CF38C4"/>
    <w:rsid w:val="00DA05B7"/>
    <w:rsid w:val="00E107BC"/>
    <w:rsid w:val="00E31FA0"/>
    <w:rsid w:val="00E43CCC"/>
    <w:rsid w:val="00E82C03"/>
    <w:rsid w:val="00E8639F"/>
    <w:rsid w:val="00E8765C"/>
    <w:rsid w:val="00EC5A75"/>
    <w:rsid w:val="00FC1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9248DED"/>
  <w15:chartTrackingRefBased/>
  <w15:docId w15:val="{BAF727A9-0041-4B40-8C2B-BA49DA740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BA34A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BA34AE"/>
    <w:pPr>
      <w:tabs>
        <w:tab w:val="center" w:pos="4320"/>
        <w:tab w:val="right" w:pos="8640"/>
      </w:tabs>
    </w:pPr>
  </w:style>
  <w:style w:type="paragraph" w:customStyle="1" w:styleId="descF11">
    <w:name w:val="desc F11"/>
    <w:rsid w:val="001D4490"/>
    <w:pPr>
      <w:jc w:val="both"/>
    </w:pPr>
    <w:rPr>
      <w:rFonts w:ascii="Arial" w:hAnsi="Arial"/>
      <w:color w:val="000000"/>
      <w:lang w:eastAsia="en-US"/>
    </w:rPr>
  </w:style>
  <w:style w:type="paragraph" w:customStyle="1" w:styleId="headerF12">
    <w:name w:val="header F12"/>
    <w:rsid w:val="001D4490"/>
    <w:rPr>
      <w:rFonts w:ascii="Arial" w:hAnsi="Arial"/>
      <w:b/>
      <w:bCs/>
      <w:color w:val="00000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7.jpeg"/><Relationship Id="rId26" Type="http://schemas.openxmlformats.org/officeDocument/2006/relationships/image" Target="media/image13.jpeg"/><Relationship Id="rId39" Type="http://schemas.openxmlformats.org/officeDocument/2006/relationships/header" Target="header7.xml"/><Relationship Id="rId21" Type="http://schemas.openxmlformats.org/officeDocument/2006/relationships/image" Target="media/image10.jpeg"/><Relationship Id="rId34" Type="http://schemas.openxmlformats.org/officeDocument/2006/relationships/header" Target="header6.xml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20" Type="http://schemas.openxmlformats.org/officeDocument/2006/relationships/image" Target="media/image9.jpeg"/><Relationship Id="rId29" Type="http://schemas.openxmlformats.org/officeDocument/2006/relationships/header" Target="header5.xml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footer" Target="footer7.xml"/><Relationship Id="rId5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footer" Target="footer4.xml"/><Relationship Id="rId28" Type="http://schemas.openxmlformats.org/officeDocument/2006/relationships/image" Target="media/image15.jpeg"/><Relationship Id="rId36" Type="http://schemas.openxmlformats.org/officeDocument/2006/relationships/image" Target="media/image21.jpeg"/><Relationship Id="rId10" Type="http://schemas.openxmlformats.org/officeDocument/2006/relationships/footer" Target="footer1.xml"/><Relationship Id="rId19" Type="http://schemas.openxmlformats.org/officeDocument/2006/relationships/image" Target="media/image8.jpeg"/><Relationship Id="rId31" Type="http://schemas.openxmlformats.org/officeDocument/2006/relationships/image" Target="media/image16.jpeg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header" Target="header4.xml"/><Relationship Id="rId27" Type="http://schemas.openxmlformats.org/officeDocument/2006/relationships/image" Target="media/image14.jpeg"/><Relationship Id="rId30" Type="http://schemas.openxmlformats.org/officeDocument/2006/relationships/footer" Target="footer5.xml"/><Relationship Id="rId35" Type="http://schemas.openxmlformats.org/officeDocument/2006/relationships/footer" Target="footer6.xml"/><Relationship Id="rId8" Type="http://schemas.openxmlformats.org/officeDocument/2006/relationships/image" Target="media/image3.wmf"/><Relationship Id="rId3" Type="http://schemas.openxmlformats.org/officeDocument/2006/relationships/webSettings" Target="webSettings.xml"/><Relationship Id="rId12" Type="http://schemas.openxmlformats.org/officeDocument/2006/relationships/header" Target="header2.xml"/><Relationship Id="rId17" Type="http://schemas.openxmlformats.org/officeDocument/2006/relationships/footer" Target="footer3.xml"/><Relationship Id="rId25" Type="http://schemas.openxmlformats.org/officeDocument/2006/relationships/image" Target="media/image12.jpeg"/><Relationship Id="rId33" Type="http://schemas.openxmlformats.org/officeDocument/2006/relationships/image" Target="media/image18.jpeg"/><Relationship Id="rId38" Type="http://schemas.openxmlformats.org/officeDocument/2006/relationships/image" Target="media/image23.wmf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0.jpeg"/><Relationship Id="rId1" Type="http://schemas.openxmlformats.org/officeDocument/2006/relationships/image" Target="media/image19.wmf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ebecca.Ord\Downloads\S2100_F005a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S2100_F005a</Template>
  <TotalTime>10</TotalTime>
  <Pages>8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RDS</Company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Rebecca Ord</dc:creator>
  <cp:keywords/>
  <dc:description/>
  <cp:lastModifiedBy>Sara Foster</cp:lastModifiedBy>
  <cp:revision>2</cp:revision>
  <cp:lastPrinted>2018-12-07T14:15:00Z</cp:lastPrinted>
  <dcterms:created xsi:type="dcterms:W3CDTF">2025-08-20T13:25:00Z</dcterms:created>
  <dcterms:modified xsi:type="dcterms:W3CDTF">2025-08-20T13:25:00Z</dcterms:modified>
</cp:coreProperties>
</file>