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ink/ink1.xml" ContentType="application/inkml+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12E597" w14:textId="4DB5A3AD" w:rsidR="007D5185" w:rsidRDefault="003C2C3F" w:rsidP="00425F4C">
      <w:pPr>
        <w:sectPr w:rsidR="007D5185" w:rsidSect="00D5430D">
          <w:headerReference w:type="even" r:id="rId11"/>
          <w:headerReference w:type="default" r:id="rId12"/>
          <w:footerReference w:type="even" r:id="rId13"/>
          <w:footerReference w:type="default" r:id="rId14"/>
          <w:headerReference w:type="first" r:id="rId15"/>
          <w:footerReference w:type="first" r:id="rId16"/>
          <w:pgSz w:w="16839" w:h="11907" w:orient="landscape" w:code="9"/>
          <w:pgMar w:top="0" w:right="0" w:bottom="0" w:left="0" w:header="720" w:footer="720" w:gutter="0"/>
          <w:cols w:space="720"/>
          <w:docGrid w:linePitch="360"/>
        </w:sectPr>
      </w:pPr>
      <w:r>
        <w:rPr>
          <w:noProof/>
        </w:rPr>
        <mc:AlternateContent>
          <mc:Choice Requires="wps">
            <w:drawing>
              <wp:anchor distT="0" distB="0" distL="114300" distR="114300" simplePos="0" relativeHeight="251658247" behindDoc="0" locked="0" layoutInCell="1" allowOverlap="1" wp14:anchorId="1212E599" wp14:editId="4C551284">
                <wp:simplePos x="0" y="0"/>
                <wp:positionH relativeFrom="page">
                  <wp:posOffset>4933950</wp:posOffset>
                </wp:positionH>
                <wp:positionV relativeFrom="page">
                  <wp:posOffset>6905625</wp:posOffset>
                </wp:positionV>
                <wp:extent cx="3676650" cy="360045"/>
                <wp:effectExtent l="0" t="0" r="0" b="1905"/>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36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2E5E3" w14:textId="76F8518F" w:rsidR="009854A7" w:rsidRPr="009475A0" w:rsidRDefault="003C2C3F" w:rsidP="003C2C3F">
                            <w:pPr>
                              <w:rPr>
                                <w:rFonts w:ascii="Futura Light" w:hAnsi="Futura Light"/>
                                <w:color w:val="B21E28"/>
                                <w:sz w:val="36"/>
                                <w:szCs w:val="36"/>
                              </w:rPr>
                            </w:pPr>
                            <w:r>
                              <w:rPr>
                                <w:rFonts w:ascii="Futura Light" w:hAnsi="Futura Light" w:cs="Arial"/>
                                <w:color w:val="B21E28"/>
                                <w:sz w:val="36"/>
                                <w:szCs w:val="36"/>
                              </w:rPr>
                              <w:t xml:space="preserve">  </w:t>
                            </w:r>
                            <w:r w:rsidR="00B219F3">
                              <w:rPr>
                                <w:rFonts w:ascii="Futura Light" w:hAnsi="Futura Light" w:cs="Arial"/>
                                <w:color w:val="B21E28"/>
                                <w:sz w:val="36"/>
                                <w:szCs w:val="36"/>
                              </w:rPr>
                              <w:t xml:space="preserve">Guide Price </w:t>
                            </w:r>
                            <w:r w:rsidR="009854A7" w:rsidRPr="009475A0">
                              <w:rPr>
                                <w:rFonts w:ascii="Futura Light" w:hAnsi="Futura Light" w:cs="Arial"/>
                                <w:color w:val="B21E28"/>
                                <w:sz w:val="36"/>
                                <w:szCs w:val="36"/>
                              </w:rPr>
                              <w:t>£</w:t>
                            </w:r>
                            <w:r w:rsidR="0035068D">
                              <w:rPr>
                                <w:rFonts w:ascii="Futura Light" w:hAnsi="Futura Light" w:cs="Arial"/>
                                <w:color w:val="B21E28"/>
                                <w:sz w:val="36"/>
                                <w:szCs w:val="36"/>
                              </w:rPr>
                              <w:t>1,0</w:t>
                            </w:r>
                            <w:r w:rsidR="00406B11">
                              <w:rPr>
                                <w:rFonts w:ascii="Futura Light" w:hAnsi="Futura Light" w:cs="Arial"/>
                                <w:color w:val="B21E28"/>
                                <w:sz w:val="36"/>
                                <w:szCs w:val="36"/>
                              </w:rPr>
                              <w:t>00</w:t>
                            </w:r>
                            <w:r w:rsidR="00353F25">
                              <w:rPr>
                                <w:rFonts w:ascii="Futura Light" w:hAnsi="Futura Light" w:cs="Arial"/>
                                <w:color w:val="B21E28"/>
                                <w:sz w:val="36"/>
                                <w:szCs w:val="36"/>
                              </w:rPr>
                              <w:t>,</w:t>
                            </w:r>
                            <w:r w:rsidR="0035068D">
                              <w:rPr>
                                <w:rFonts w:ascii="Futura Light" w:hAnsi="Futura Light" w:cs="Arial"/>
                                <w:color w:val="B21E28"/>
                                <w:sz w:val="36"/>
                                <w:szCs w:val="36"/>
                              </w:rPr>
                              <w:t>000</w:t>
                            </w:r>
                            <w:r w:rsidR="009854A7" w:rsidRPr="009475A0">
                              <w:rPr>
                                <w:rFonts w:ascii="Futura Light" w:hAnsi="Futura Light" w:cs="Arial"/>
                                <w:color w:val="B21E28"/>
                                <w:sz w:val="36"/>
                                <w:szCs w:val="36"/>
                              </w:rPr>
                              <w:t xml:space="preserve"> Freehold</w:t>
                            </w:r>
                            <w:r>
                              <w:rPr>
                                <w:rFonts w:ascii="Futura Light" w:hAnsi="Futura Light" w:cs="Arial"/>
                                <w:color w:val="B21E28"/>
                                <w:sz w:val="36"/>
                                <w:szCs w:val="36"/>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12E599" id="_x0000_t202" coordsize="21600,21600" o:spt="202" path="m,l,21600r21600,l21600,xe">
                <v:stroke joinstyle="miter"/>
                <v:path gradientshapeok="t" o:connecttype="rect"/>
              </v:shapetype>
              <v:shape id="Text Box 35" o:spid="_x0000_s1026" type="#_x0000_t202" style="position:absolute;margin-left:388.5pt;margin-top:543.75pt;width:289.5pt;height:28.3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" filled="f" stroked="f">
                <v:textbox inset="0,0,0,0">
                  <w:txbxContent>
                    <w:p w14:paraId="1212E5E3" w14:textId="76F8518F" w:rsidR="009854A7" w:rsidRPr="009475A0" w:rsidRDefault="003C2C3F" w:rsidP="003C2C3F">
                      <w:pPr>
                        <w:rPr>
                          <w:rFonts w:ascii="Futura Light" w:hAnsi="Futura Light"/>
                          <w:color w:val="B21E28"/>
                          <w:sz w:val="36"/>
                          <w:szCs w:val="36"/>
                        </w:rPr>
                      </w:pPr>
                      <w:r>
                        <w:rPr>
                          <w:rFonts w:ascii="Futura Light" w:hAnsi="Futura Light" w:cs="Arial"/>
                          <w:color w:val="B21E28"/>
                          <w:sz w:val="36"/>
                          <w:szCs w:val="36"/>
                        </w:rPr>
                        <w:t xml:space="preserve">  </w:t>
                      </w:r>
                      <w:r w:rsidR="00B219F3">
                        <w:rPr>
                          <w:rFonts w:ascii="Futura Light" w:hAnsi="Futura Light" w:cs="Arial"/>
                          <w:color w:val="B21E28"/>
                          <w:sz w:val="36"/>
                          <w:szCs w:val="36"/>
                        </w:rPr>
                        <w:t xml:space="preserve">Guide Price </w:t>
                      </w:r>
                      <w:r w:rsidR="009854A7" w:rsidRPr="009475A0">
                        <w:rPr>
                          <w:rFonts w:ascii="Futura Light" w:hAnsi="Futura Light" w:cs="Arial"/>
                          <w:color w:val="B21E28"/>
                          <w:sz w:val="36"/>
                          <w:szCs w:val="36"/>
                        </w:rPr>
                        <w:t>£</w:t>
                      </w:r>
                      <w:r w:rsidR="0035068D">
                        <w:rPr>
                          <w:rFonts w:ascii="Futura Light" w:hAnsi="Futura Light" w:cs="Arial"/>
                          <w:color w:val="B21E28"/>
                          <w:sz w:val="36"/>
                          <w:szCs w:val="36"/>
                        </w:rPr>
                        <w:t>1,0</w:t>
                      </w:r>
                      <w:r w:rsidR="00406B11">
                        <w:rPr>
                          <w:rFonts w:ascii="Futura Light" w:hAnsi="Futura Light" w:cs="Arial"/>
                          <w:color w:val="B21E28"/>
                          <w:sz w:val="36"/>
                          <w:szCs w:val="36"/>
                        </w:rPr>
                        <w:t>00</w:t>
                      </w:r>
                      <w:r w:rsidR="00353F25">
                        <w:rPr>
                          <w:rFonts w:ascii="Futura Light" w:hAnsi="Futura Light" w:cs="Arial"/>
                          <w:color w:val="B21E28"/>
                          <w:sz w:val="36"/>
                          <w:szCs w:val="36"/>
                        </w:rPr>
                        <w:t>,</w:t>
                      </w:r>
                      <w:r w:rsidR="0035068D">
                        <w:rPr>
                          <w:rFonts w:ascii="Futura Light" w:hAnsi="Futura Light" w:cs="Arial"/>
                          <w:color w:val="B21E28"/>
                          <w:sz w:val="36"/>
                          <w:szCs w:val="36"/>
                        </w:rPr>
                        <w:t>000</w:t>
                      </w:r>
                      <w:r w:rsidR="009854A7" w:rsidRPr="009475A0">
                        <w:rPr>
                          <w:rFonts w:ascii="Futura Light" w:hAnsi="Futura Light" w:cs="Arial"/>
                          <w:color w:val="B21E28"/>
                          <w:sz w:val="36"/>
                          <w:szCs w:val="36"/>
                        </w:rPr>
                        <w:t xml:space="preserve"> Freehold</w:t>
                      </w:r>
                      <w:r>
                        <w:rPr>
                          <w:rFonts w:ascii="Futura Light" w:hAnsi="Futura Light" w:cs="Arial"/>
                          <w:color w:val="B21E28"/>
                          <w:sz w:val="36"/>
                          <w:szCs w:val="36"/>
                        </w:rPr>
                        <w:t xml:space="preserve"> </w:t>
                      </w:r>
                    </w:p>
                  </w:txbxContent>
                </v:textbox>
                <w10:wrap anchorx="page" anchory="page"/>
              </v:shape>
            </w:pict>
          </mc:Fallback>
        </mc:AlternateContent>
      </w:r>
      <w:r w:rsidR="00CC389E">
        <w:rPr>
          <w:noProof/>
        </w:rPr>
        <mc:AlternateContent>
          <mc:Choice Requires="wps">
            <w:drawing>
              <wp:anchor distT="0" distB="0" distL="114300" distR="114300" simplePos="0" relativeHeight="251658246" behindDoc="0" locked="0" layoutInCell="1" allowOverlap="1" wp14:anchorId="1212E59B" wp14:editId="343AC377">
                <wp:simplePos x="0" y="0"/>
                <wp:positionH relativeFrom="page">
                  <wp:posOffset>542925</wp:posOffset>
                </wp:positionH>
                <wp:positionV relativeFrom="page">
                  <wp:posOffset>6762750</wp:posOffset>
                </wp:positionV>
                <wp:extent cx="4076700" cy="676275"/>
                <wp:effectExtent l="0" t="0" r="0" b="952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676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9A6B1" w14:textId="3B352580" w:rsidR="0035068D" w:rsidRDefault="0035068D" w:rsidP="00CA0B7A">
                            <w:pPr>
                              <w:spacing w:line="400" w:lineRule="exact"/>
                              <w:rPr>
                                <w:rFonts w:ascii="Futura Light" w:hAnsi="Futura Light" w:cs="Arial"/>
                                <w:bCs/>
                                <w:color w:val="58595A"/>
                                <w:sz w:val="36"/>
                                <w:szCs w:val="36"/>
                              </w:rPr>
                            </w:pPr>
                            <w:proofErr w:type="spellStart"/>
                            <w:r>
                              <w:rPr>
                                <w:rFonts w:ascii="Futura Light" w:hAnsi="Futura Light" w:cs="Arial"/>
                                <w:bCs/>
                                <w:color w:val="58595A"/>
                                <w:sz w:val="36"/>
                                <w:szCs w:val="36"/>
                              </w:rPr>
                              <w:t>Hawkeridge</w:t>
                            </w:r>
                            <w:proofErr w:type="spellEnd"/>
                            <w:r>
                              <w:rPr>
                                <w:rFonts w:ascii="Futura Light" w:hAnsi="Futura Light" w:cs="Arial"/>
                                <w:bCs/>
                                <w:color w:val="58595A"/>
                                <w:sz w:val="36"/>
                                <w:szCs w:val="36"/>
                              </w:rPr>
                              <w:t xml:space="preserve"> Farm</w:t>
                            </w:r>
                            <w:r w:rsidR="00A441B0" w:rsidRPr="006E23DD">
                              <w:rPr>
                                <w:rFonts w:ascii="Futura Light" w:hAnsi="Futura Light" w:cs="Arial"/>
                                <w:bCs/>
                                <w:color w:val="58595A"/>
                                <w:sz w:val="36"/>
                                <w:szCs w:val="36"/>
                              </w:rPr>
                              <w:t>,</w:t>
                            </w:r>
                            <w:r>
                              <w:rPr>
                                <w:rFonts w:ascii="Futura Light" w:hAnsi="Futura Light" w:cs="Arial"/>
                                <w:bCs/>
                                <w:color w:val="58595A"/>
                                <w:sz w:val="36"/>
                                <w:szCs w:val="36"/>
                              </w:rPr>
                              <w:t xml:space="preserve"> </w:t>
                            </w:r>
                            <w:proofErr w:type="spellStart"/>
                            <w:r>
                              <w:rPr>
                                <w:rFonts w:ascii="Futura Light" w:hAnsi="Futura Light" w:cs="Arial"/>
                                <w:bCs/>
                                <w:color w:val="58595A"/>
                                <w:sz w:val="36"/>
                                <w:szCs w:val="36"/>
                              </w:rPr>
                              <w:t>Hawkeridge</w:t>
                            </w:r>
                            <w:proofErr w:type="spellEnd"/>
                            <w:r>
                              <w:rPr>
                                <w:rFonts w:ascii="Futura Light" w:hAnsi="Futura Light" w:cs="Arial"/>
                                <w:bCs/>
                                <w:color w:val="58595A"/>
                                <w:sz w:val="36"/>
                                <w:szCs w:val="36"/>
                              </w:rPr>
                              <w:t xml:space="preserve">, </w:t>
                            </w:r>
                          </w:p>
                          <w:p w14:paraId="1212E5E4" w14:textId="25CC4416" w:rsidR="00CA0B7A" w:rsidRPr="006E23DD" w:rsidRDefault="00A441B0" w:rsidP="00CA0B7A">
                            <w:pPr>
                              <w:spacing w:line="400" w:lineRule="exact"/>
                              <w:rPr>
                                <w:rFonts w:ascii="Futura Light" w:hAnsi="Futura Light" w:cs="Arial"/>
                                <w:bCs/>
                                <w:color w:val="58595A"/>
                                <w:sz w:val="36"/>
                                <w:szCs w:val="36"/>
                              </w:rPr>
                            </w:pPr>
                            <w:r w:rsidRPr="006E23DD">
                              <w:rPr>
                                <w:rFonts w:ascii="Futura Light" w:hAnsi="Futura Light" w:cs="Arial"/>
                                <w:bCs/>
                                <w:color w:val="58595A"/>
                                <w:sz w:val="36"/>
                                <w:szCs w:val="36"/>
                              </w:rPr>
                              <w:t xml:space="preserve"> </w:t>
                            </w:r>
                            <w:r w:rsidR="00C23EDF">
                              <w:rPr>
                                <w:rFonts w:ascii="Futura Light" w:hAnsi="Futura Light" w:cs="Arial"/>
                                <w:bCs/>
                                <w:color w:val="58595A"/>
                                <w:sz w:val="36"/>
                                <w:szCs w:val="36"/>
                              </w:rPr>
                              <w:t xml:space="preserve">Westbury, </w:t>
                            </w:r>
                            <w:r w:rsidR="00CC389E" w:rsidRPr="006E23DD">
                              <w:rPr>
                                <w:rFonts w:ascii="Futura Light" w:hAnsi="Futura Light" w:cs="Arial"/>
                                <w:bCs/>
                                <w:color w:val="58595A"/>
                                <w:sz w:val="36"/>
                                <w:szCs w:val="36"/>
                              </w:rPr>
                              <w:t xml:space="preserve">Wiltshire, </w:t>
                            </w:r>
                            <w:r w:rsidR="00B070D4" w:rsidRPr="006E23DD">
                              <w:rPr>
                                <w:rFonts w:ascii="Futura Light" w:hAnsi="Futura Light" w:cs="Arial"/>
                                <w:bCs/>
                                <w:color w:val="58595A"/>
                                <w:sz w:val="36"/>
                                <w:szCs w:val="36"/>
                              </w:rPr>
                              <w:t>BA1</w:t>
                            </w:r>
                            <w:r w:rsidR="0035068D">
                              <w:rPr>
                                <w:rFonts w:ascii="Futura Light" w:hAnsi="Futura Light" w:cs="Arial"/>
                                <w:bCs/>
                                <w:color w:val="58595A"/>
                                <w:sz w:val="36"/>
                                <w:szCs w:val="36"/>
                              </w:rPr>
                              <w:t>3 4LD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9B" id="Text Box 34" o:spid="_x0000_s1027" type="#_x0000_t202" style="position:absolute;margin-left:42.75pt;margin-top:532.5pt;width:321pt;height:53.2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" filled="f" stroked="f">
                <v:textbox inset="0,0,0,0">
                  <w:txbxContent>
                    <w:p w14:paraId="6959A6B1" w14:textId="3B352580" w:rsidR="0035068D" w:rsidRDefault="0035068D" w:rsidP="00CA0B7A">
                      <w:pPr>
                        <w:spacing w:line="400" w:lineRule="exact"/>
                        <w:rPr>
                          <w:rFonts w:ascii="Futura Light" w:hAnsi="Futura Light" w:cs="Arial"/>
                          <w:bCs/>
                          <w:color w:val="58595A"/>
                          <w:sz w:val="36"/>
                          <w:szCs w:val="36"/>
                        </w:rPr>
                      </w:pPr>
                      <w:proofErr w:type="spellStart"/>
                      <w:r>
                        <w:rPr>
                          <w:rFonts w:ascii="Futura Light" w:hAnsi="Futura Light" w:cs="Arial"/>
                          <w:bCs/>
                          <w:color w:val="58595A"/>
                          <w:sz w:val="36"/>
                          <w:szCs w:val="36"/>
                        </w:rPr>
                        <w:t>Hawkeridge</w:t>
                      </w:r>
                      <w:proofErr w:type="spellEnd"/>
                      <w:r>
                        <w:rPr>
                          <w:rFonts w:ascii="Futura Light" w:hAnsi="Futura Light" w:cs="Arial"/>
                          <w:bCs/>
                          <w:color w:val="58595A"/>
                          <w:sz w:val="36"/>
                          <w:szCs w:val="36"/>
                        </w:rPr>
                        <w:t xml:space="preserve"> Farm</w:t>
                      </w:r>
                      <w:r w:rsidR="00A441B0" w:rsidRPr="006E23DD">
                        <w:rPr>
                          <w:rFonts w:ascii="Futura Light" w:hAnsi="Futura Light" w:cs="Arial"/>
                          <w:bCs/>
                          <w:color w:val="58595A"/>
                          <w:sz w:val="36"/>
                          <w:szCs w:val="36"/>
                        </w:rPr>
                        <w:t>,</w:t>
                      </w:r>
                      <w:r>
                        <w:rPr>
                          <w:rFonts w:ascii="Futura Light" w:hAnsi="Futura Light" w:cs="Arial"/>
                          <w:bCs/>
                          <w:color w:val="58595A"/>
                          <w:sz w:val="36"/>
                          <w:szCs w:val="36"/>
                        </w:rPr>
                        <w:t xml:space="preserve"> </w:t>
                      </w:r>
                      <w:proofErr w:type="spellStart"/>
                      <w:r>
                        <w:rPr>
                          <w:rFonts w:ascii="Futura Light" w:hAnsi="Futura Light" w:cs="Arial"/>
                          <w:bCs/>
                          <w:color w:val="58595A"/>
                          <w:sz w:val="36"/>
                          <w:szCs w:val="36"/>
                        </w:rPr>
                        <w:t>Hawkeridge</w:t>
                      </w:r>
                      <w:proofErr w:type="spellEnd"/>
                      <w:r>
                        <w:rPr>
                          <w:rFonts w:ascii="Futura Light" w:hAnsi="Futura Light" w:cs="Arial"/>
                          <w:bCs/>
                          <w:color w:val="58595A"/>
                          <w:sz w:val="36"/>
                          <w:szCs w:val="36"/>
                        </w:rPr>
                        <w:t xml:space="preserve">, </w:t>
                      </w:r>
                    </w:p>
                    <w:p w14:paraId="1212E5E4" w14:textId="25CC4416" w:rsidR="00CA0B7A" w:rsidRPr="006E23DD" w:rsidRDefault="00A441B0" w:rsidP="00CA0B7A">
                      <w:pPr>
                        <w:spacing w:line="400" w:lineRule="exact"/>
                        <w:rPr>
                          <w:rFonts w:ascii="Futura Light" w:hAnsi="Futura Light" w:cs="Arial"/>
                          <w:bCs/>
                          <w:color w:val="58595A"/>
                          <w:sz w:val="36"/>
                          <w:szCs w:val="36"/>
                        </w:rPr>
                      </w:pPr>
                      <w:r w:rsidRPr="006E23DD">
                        <w:rPr>
                          <w:rFonts w:ascii="Futura Light" w:hAnsi="Futura Light" w:cs="Arial"/>
                          <w:bCs/>
                          <w:color w:val="58595A"/>
                          <w:sz w:val="36"/>
                          <w:szCs w:val="36"/>
                        </w:rPr>
                        <w:t xml:space="preserve"> </w:t>
                      </w:r>
                      <w:r w:rsidR="00C23EDF">
                        <w:rPr>
                          <w:rFonts w:ascii="Futura Light" w:hAnsi="Futura Light" w:cs="Arial"/>
                          <w:bCs/>
                          <w:color w:val="58595A"/>
                          <w:sz w:val="36"/>
                          <w:szCs w:val="36"/>
                        </w:rPr>
                        <w:t xml:space="preserve">Westbury, </w:t>
                      </w:r>
                      <w:r w:rsidR="00CC389E" w:rsidRPr="006E23DD">
                        <w:rPr>
                          <w:rFonts w:ascii="Futura Light" w:hAnsi="Futura Light" w:cs="Arial"/>
                          <w:bCs/>
                          <w:color w:val="58595A"/>
                          <w:sz w:val="36"/>
                          <w:szCs w:val="36"/>
                        </w:rPr>
                        <w:t xml:space="preserve">Wiltshire, </w:t>
                      </w:r>
                      <w:r w:rsidR="00B070D4" w:rsidRPr="006E23DD">
                        <w:rPr>
                          <w:rFonts w:ascii="Futura Light" w:hAnsi="Futura Light" w:cs="Arial"/>
                          <w:bCs/>
                          <w:color w:val="58595A"/>
                          <w:sz w:val="36"/>
                          <w:szCs w:val="36"/>
                        </w:rPr>
                        <w:t>BA1</w:t>
                      </w:r>
                      <w:r w:rsidR="0035068D">
                        <w:rPr>
                          <w:rFonts w:ascii="Futura Light" w:hAnsi="Futura Light" w:cs="Arial"/>
                          <w:bCs/>
                          <w:color w:val="58595A"/>
                          <w:sz w:val="36"/>
                          <w:szCs w:val="36"/>
                        </w:rPr>
                        <w:t>3 4LD</w:t>
                      </w:r>
                    </w:p>
                  </w:txbxContent>
                </v:textbox>
                <w10:wrap anchorx="page" anchory="page"/>
              </v:shape>
            </w:pict>
          </mc:Fallback>
        </mc:AlternateContent>
      </w:r>
      <w:r w:rsidR="00A80B8A">
        <w:rPr>
          <w:noProof/>
        </w:rPr>
        <mc:AlternateContent>
          <mc:Choice Requires="wpi">
            <w:drawing>
              <wp:anchor distT="0" distB="0" distL="114300" distR="114300" simplePos="0" relativeHeight="251658270" behindDoc="0" locked="0" layoutInCell="1" allowOverlap="1" wp14:anchorId="675EBF35" wp14:editId="66A81A41">
                <wp:simplePos x="0" y="0"/>
                <wp:positionH relativeFrom="column">
                  <wp:posOffset>991710</wp:posOffset>
                </wp:positionH>
                <wp:positionV relativeFrom="paragraph">
                  <wp:posOffset>6435855</wp:posOffset>
                </wp:positionV>
                <wp:extent cx="360" cy="360"/>
                <wp:effectExtent l="38100" t="19050" r="57150" b="57150"/>
                <wp:wrapNone/>
                <wp:docPr id="53" name="Ink 53"/>
                <wp:cNvGraphicFramePr/>
                <a:graphic xmlns:a="http://schemas.openxmlformats.org/drawingml/2006/main">
                  <a:graphicData uri="http://schemas.microsoft.com/office/word/2010/wordprocessingInk">
                    <w14:contentPart bwMode="auto" r:id="rId17">
                      <w14:nvContentPartPr>
                        <w14:cNvContentPartPr/>
                      </w14:nvContentPartPr>
                      <w14:xfrm>
                        <a:off x="0" y="0"/>
                        <a:ext cx="360" cy="360"/>
                      </w14:xfrm>
                    </w14:contentPart>
                  </a:graphicData>
                </a:graphic>
              </wp:anchor>
            </w:drawing>
          </mc:Choice>
          <mc:Fallback xmlns:arto="http://schemas.microsoft.com/office/word/2006/arto">
            <w:pict>
              <v:shapetype w14:anchorId="226DF5E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3" o:spid="_x0000_s1026" type="#_x0000_t75" style="position:absolute;margin-left:77.4pt;margin-top:506.05pt;width:1.45pt;height:1.45pt;z-index:25165827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">
                <v:imagedata r:id="rId24" o:title=""/>
              </v:shape>
            </w:pict>
          </mc:Fallback>
        </mc:AlternateContent>
      </w:r>
      <w:r w:rsidR="00017F21">
        <w:rPr>
          <w:noProof/>
        </w:rPr>
        <mc:AlternateContent>
          <mc:Choice Requires="wps">
            <w:drawing>
              <wp:anchor distT="0" distB="0" distL="114300" distR="114300" simplePos="0" relativeHeight="251658244" behindDoc="0" locked="0" layoutInCell="1" allowOverlap="1" wp14:anchorId="1212E59D" wp14:editId="1212E59E">
                <wp:simplePos x="0" y="0"/>
                <wp:positionH relativeFrom="page">
                  <wp:posOffset>8712835</wp:posOffset>
                </wp:positionH>
                <wp:positionV relativeFrom="page">
                  <wp:posOffset>5832475</wp:posOffset>
                </wp:positionV>
                <wp:extent cx="1727835" cy="1727835"/>
                <wp:effectExtent l="0" t="3175" r="0" b="254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1727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12E5E5" w14:textId="77777777" w:rsidR="0038217F" w:rsidRDefault="0038217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9D" id="Text Box 33" o:spid="_x0000_s1028" type="#_x0000_t202" style="position:absolute;margin-left:686.05pt;margin-top:459.25pt;width:136.05pt;height:136.0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" stroked="f">
                <v:textbox>
                  <w:txbxContent>
                    <w:p w14:paraId="1212E5E5" w14:textId="77777777" w:rsidR="0038217F" w:rsidRDefault="0038217F"/>
                  </w:txbxContent>
                </v:textbox>
                <w10:wrap anchorx="page" anchory="page"/>
              </v:shape>
            </w:pict>
          </mc:Fallback>
        </mc:AlternateContent>
      </w:r>
      <w:r w:rsidR="00017F21">
        <w:rPr>
          <w:noProof/>
        </w:rPr>
        <mc:AlternateContent>
          <mc:Choice Requires="wps">
            <w:drawing>
              <wp:anchor distT="0" distB="0" distL="114300" distR="114300" simplePos="0" relativeHeight="251658245" behindDoc="0" locked="0" layoutInCell="1" allowOverlap="1" wp14:anchorId="1212E59F" wp14:editId="1212E5A0">
                <wp:simplePos x="0" y="0"/>
                <wp:positionH relativeFrom="page">
                  <wp:posOffset>9001125</wp:posOffset>
                </wp:positionH>
                <wp:positionV relativeFrom="page">
                  <wp:posOffset>6084570</wp:posOffset>
                </wp:positionV>
                <wp:extent cx="1151890" cy="1151890"/>
                <wp:effectExtent l="0" t="0" r="635" b="2540"/>
                <wp:wrapNone/>
                <wp:docPr id="32" name="Text Box 32" descr="C&amp;T logo 70mm (RGB)"/>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1151890"/>
                        </a:xfrm>
                        <a:prstGeom prst="rect">
                          <a:avLst/>
                        </a:prstGeom>
                        <a:blipFill dpi="0" rotWithShape="1">
                          <a:blip r:embed="rId2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12E5E6" w14:textId="77777777" w:rsidR="00DF2F61" w:rsidRDefault="00DF2F61" w:rsidP="00DF2F6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9F" id="Text Box 32" o:spid="_x0000_s1029" type="#_x0000_t202" alt="C&amp;T logo 70mm (RGB)" style="position:absolute;margin-left:708.75pt;margin-top:479.1pt;width:90.7pt;height:90.7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DOwAAAABS&#10;Z2h0bG9uZwAAAzs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6/8on/kK/8A&#10;k57v5fl/l6T/AOif83P+fOv/0aZa/wD4HVn/AFF1H/W5/eMLfE329fSLD/ZRf6Uf4OonuvTn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6/8on/kK/8Ak57v5fl/l6T/AOif83P+fOv/0qZa&#10;/wD4HVn/AFF1H/W5/eMLfE329fSLD/ZRf6Uf4OonuvTn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6/8on/kK/8Ak57v5fl/l6T/AOif83P+fOv/06Za/wD4HVn/AFF1H/W5/eMLfE329fSL&#10;D/ZRf6Uf4OonuvTn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6/8on/kK/8Ak57v5fl/&#10;l6T/AOif83P+fOv/1KZa/wD4HVn/AFF1H/W5/eMLfE329fSLD/ZRf6Uf4OonuvT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6/8on/kK/8Ak57v5fl/l6T/AOif83P+fOv/1aZa/wD4HVn/&#10;AFF1H/W5/eMLfE329fSLD/ZRf6Uf4OonuvT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6/8on/kK/8Ak57v5fl/l6T/AOif83P+fOv/1qZa/wD4HVn/AFF1H/W5/eMLfE329fSLD/ZRf6Uf&#10;4OonuvTn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6/8on/kK/8Ak57v5fl/l6T/AOif&#10;83P+fOv/16Za/wD4HVn/AFF1H/W5/eMLfE329fSLD/ZRf6Uf4OonuvTn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6/8on/kK/8Ak57v5fl/l6T/AOif83P+fOv/0KZa/wD4HVn/AFF1H/W5&#10;/eMLfE329fSLD/ZRf6Uf4OonuvTn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6/8on/k&#10;K/8Ak57v5fl/l6T/AOif83P+fOv/0aZa/wD4HVn/AFF1H/W5/eMLfE329fSLD/ZRf6Uf4OonuvTn&#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6/8on/kK/8Ak57v5fl/l6T/AOif83P+fOv/&#10;0qZa/wD4HVn/AFF1H/W5/eMLfE329fSLD/ZRf6Uf4OonuvTn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6/8on/kK/8Ak57v5fl/l6T/AOif83P+fOv/06Za/wD4HVn/AFF1H/W5/eMLfE32&#10;9fSLD/ZRf6Uf4OonuvTn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6/8on/kK/8Ak57v&#10;5fl/l6T/AOif83P+fOv/1KZa/wD4HVn/AFF1H/W5/eMLfE329fSLD/ZRf6Uf4OonuvTn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6/8on/kK/8Ak57v5fl/l6T/AOif83P+fOv/1aZa/wD4&#10;HVn/AFF1H/W5/eMLfE329fSLD/ZRf6Uf4OonuvTn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6/8on/kK/8Ak57v5fl/l6T/AOif83P+fOv/1qZa/wD4HVn/AFF1H/W5/eMLfE329fSLD/ZR&#10;f6Uf4Oonuv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6/8on/kK/8Ak57v5fl/l6T/&#10;AOif83P+fOv/16Za/wD4HVn/AFF1H/W5/eMLfE329fSLD/ZRf6Uf4OonuvTn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6/8on/kK/8Ak57v5fl/l6T/AOif83P+fOv/0KZa/wD4HVn/AFF1&#10;H/W5/eMLfE329fSLD/ZRf6Uf4OonuvTn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6/8&#10;on/kK/8Ak57v5fl/l6T/AOif83P+fOv/0aZa/wD4HVn/AFF1H/W5/eMLfE329fSLD/ZRf6Uf4Oon&#10;uvTn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6/8on/kK/8Ak57v5fl/l6T/AOif83P+&#10;fOv/0qZa/wD4HVn/AFF1H/W5/eMLfE329fSLD/ZRf6Uf4OonuvT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6/8on/kK/8Ak57v5fl/l6T/AOif83P+fOv/06Za/wD4HVn/AFF1H/W5/eML&#10;fE329fSLD/ZRf6Uf4OonuvTn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6/8on/kK/8A&#10;k57v5fl/l6T/AOif83P+fOv/1KZa/wD4HVn/AFF1H/W5/eMLfE329fSLD/ZRf6Uf4OonuvTn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6/8on/kK/8Ak57v5fl/l6T/AOif83P+fOv/1aZa&#10;/wD4HVn/AFF1H/W5/eMLfE329fSLD/ZRf6Uf4OonuvTn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6/8on/kK/8Ak57v5fl/l6T/AOif83P+fOv/1qZa/wD4HVn/AFF1H/W5/eMLfE329fSL&#10;D/ZRf6Uf4OonuvTn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6/8on/kK/8Ak57v5fl/&#10;l6T/AOif83P+fOv/16Za/wD4HVn/AFF1H/W5/eMLfE329fSLD/ZRf6Uf4OonuvT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6/8on/kK/8Ak57v5fl/l6T/AOif83P+fOv/0KZa/wD4HVn/&#10;AFF1H/W5/eMLfE329fSLD/ZRf6Uf4OonuvT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6/8on/kK/8Ak57v5fl/l6T/AOif83P+fOv/0aZa/wD4HVn/AFF1H/W5/eMLfE329fSLD/ZRf6Uf&#10;4OonuvTn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Ov/KJ/5Cv/AJOe7+X5f5ek/wDon/Nz/nzr/9KmWv8A+B1Z&#10;/wBRdR/1uf3jC3xN9vX0iw/2UX+lH+DqJ7r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Ov/KJ/5Cv/AJOe7+X5f5ek/wDon/Nz/nzr/9OmWv8A+B1Z/wBRdR/1uf3jC3xN9vX0iw/2UX+l&#10;H+DqJ7r05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Ov/KJ/5Cv/AJOe7+X5f5ek/wDo&#10;n/Nz/nzr/9SmWv8A+B1Z/wBRdR/1uf3jC3xN9vX0iw/2UX+lH+DqJ7r05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Ov/KJ/5Cv/AJOe7+X5f5ek/wDon/Nz/nzr&#10;/9CmWv8A+B1Z/wBRdR/1uf3jC3xN9vX0iw/2UX+lH+DqJ7r05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Ov/KJ/5Cv/AJOe7+X5f5ek/wDon/Nz/nzr/9GmWv8A+B1Z/wBRdR/1uf3jC3xN&#10;9vX0iw/2UX+lH+DqJ7r05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Ov/KJ/5Cv/AJOe&#10;7+X5f5ek/wDon/Nz/nzr/9KmWv8A+B1Z/wBRdR/1uf3jC3xN9vX0iw/2UX+lH+DqJ7r05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Tr/yif+Qr/wCTnu/l+X+XpP8A&#10;6J/zc/586//Uplr/APgdWf8AUXUf9bn94wt8Tfb19IsP9lF/pR/g6ie69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Tr/yif+Qr/wCTnu/l+X+XpP8A6J/zc/586//Vplr/APgdWf8AUXUf&#10;9bn94wt8Tfb19IsP9lF/pR/g6ie69O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Tr/yi&#10;f+Qr/wCTnu/l+X+XpP8A6J/zc/586//Wplr/APgdWf8AUXUf9bn94wt8Tfb19IsP9lF/pR/g6ie6&#10;9O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Tr/yif+Qr/wCTnu/l+X+XpP8A6J/zc/58&#10;6//Xplr/APgdWf8AUXUf9bn94wt8Tfb19IsP9lF/pR/g6ie69O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Tr/yif+Qr/wCTnu/l+X+XpP8A6J/zc/586//Qplr/APgdWf8AUXUf9bn94wt8&#10;Tfb19IsP9lF/pR/g6ie69O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Tr/yif+Qr/wCT&#10;nu/l+X+XpP8A6J/zc/586//Rplr/APgdWf8AUXUf9bn94wt8Tfb19IsP9lF/pR/g6ie69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Tr/yif+Qr/wCTnu/l+X+XpP8A6J/zc/586//Splr/&#10;APgdWf8AUXUf9bn94wt8Tfb19IsP9lF/pR/g6ie69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Tr/yif+Qr/wCTnu/l+X+XpP8A6J/zc/586//Tplr/APgdWf8AUXUf9bn94wt8Tfb19IsP&#10;9lF/pR/g6ie69O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Tr/yif+Qr/wCTnu/l+X+X&#10;pP8A6J/zc/586//Uplr/APgdWf8AUXUf9bn94wt8Tfb19IsP9lF/pR/g6ie69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Tr/yif+Qr/wCTnu/l+X+XpP8A6J/zc/586//Vplr/APgdWf8A&#10;UXUf9bn94wt8Tfb19IsP9lF/pR/g6ie69O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T&#10;r/yif+Qr/wCTnu/l+X+XpP8A6J/zc/586//Wplr/APgdWf8AUXUf9bn94wt8Tfb19IsP9lF/pR/g&#10;6ie69O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Tr/yif+Qr/wCTnu/l+X+XpP8A6J/z&#10;c/586//Xplr/APgdWf8AUXUf9bn94wt8Tfb19IsP9lF/pR/g6ie69O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Tr/yif+Qr/wCTnu/l+X+XpP8A6J/zc/586//Qplr/APgdWf8AUXUf9bn9&#10;4wt8Tfb19IsP9lF/pR/g6ie69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Tr/yif+Qr&#10;/wCTnu/l+X+XpP8A6J/zc/586//Rplr/APgdWf8AUXUf9bn94wt8Tfb19IsP9lF/pR/g6ie69O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Tr/yif+Qr/wCTnu/l+X+XpP8A6J/zc/586//S&#10;plr/APgdWf8AUXUf9bn94wt8Tfb19IsP9lF/pR/g6ie69O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Tr/yif+Qr/wCTnu/l+X+XpP8A6J/zc/586//Tplr/APgdWf8AUXUf9bn94wt8Tfb1&#10;9IsP9lF/pR/g6ie69O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Tr/yif+Qr/wCTnu/l&#10;+X+XpP8A6J/zc/586//Uplr/APgdWf8AUXUf9bn94wt8Tfb19IsP9lF/pR/g6ie69O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Tr/yif+Qr/wCTnu/l+X+XpP8A6J/zc/586//Vplr/APgd&#10;Wf8AUXUf9bn94wt8Tfb19IsP9lF/pR/g6ie69O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Tr/yif+Qr/wCTnu/l+X+XpP8A6J/zc/586//Wplr/APgdWf8AUXUf9bn94wt8Tfb19IsP9lF/&#10;pR/g6ie69O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Tr/yif+Qr/wCTnu/l+X+XpP8A&#10;6J/zc/586//Xplr/APgdWf8AUXUf9bn94wt8Tfb19IsP9lF/pR/g6ie69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Tr/yif+Qr/wCTnu/l+X+XpP8A6J/zc/586//Qplr/APgdWf8AUXUf&#10;9bn94wt8Tfb19IsP9lF/pR/g6ie69O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Tr/yi&#10;f+Qr/wCTnu/l+X+XpP8A6J/zc/586//Rplr/APgdWf8AUXUf9bn94wt8Tfb19IsP9lF/pR/g6ie6&#10;9O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Tr/yif+Qr/wCTnu/l+X+XpP8A6J/zc/58&#10;6//Splr/APgdWf8AUXUf9bn94wt8Tfb19IsP9lF/pR/g6ie69O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Tr/yif+Qr/wCTnu/l+X+XpP8A6J/zc/586//Tplr/APgdWf8AUXUf9bn94wt8&#10;Tfb19IsP9lF/pR/g6ie69O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Tr/yif+Qr/wCT&#10;nu/l+X+XpP8A6J/zc/586//Uplr/APgdWf8AUXUf9bn94wt8Tfb19IsP9lF/pR/g6ie69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Tr/yif+Qr/wCTnu/l+X+XpP8A6J/zc/586//Vplr/&#10;APgdWf8AUXUf9bn94wt8Tfb19IsP9lF/pR/g6ie69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" stroked="f">
                <v:fill r:id="rId26" o:title="C&amp;T logo 70mm (RGB)" recolor="t" rotate="t" type="frame"/>
                <v:textbox inset="0,0,0,0">
                  <w:txbxContent>
                    <w:p w14:paraId="1212E5E6" w14:textId="77777777" w:rsidR="00DF2F61" w:rsidRDefault="00DF2F61" w:rsidP="00DF2F61"/>
                  </w:txbxContent>
                </v:textbox>
                <w10:wrap anchorx="page" anchory="page"/>
              </v:shape>
            </w:pict>
          </mc:Fallback>
        </mc:AlternateContent>
      </w:r>
      <w:r w:rsidR="00017F21">
        <w:rPr>
          <w:noProof/>
        </w:rPr>
        <mc:AlternateContent>
          <mc:Choice Requires="wps">
            <w:drawing>
              <wp:anchor distT="0" distB="0" distL="114300" distR="114300" simplePos="0" relativeHeight="251658240" behindDoc="0" locked="1" layoutInCell="1" allowOverlap="1" wp14:anchorId="1212E5A1" wp14:editId="1212E5A2">
                <wp:simplePos x="0" y="0"/>
                <wp:positionH relativeFrom="page">
                  <wp:posOffset>540385</wp:posOffset>
                </wp:positionH>
                <wp:positionV relativeFrom="page">
                  <wp:posOffset>540385</wp:posOffset>
                </wp:positionV>
                <wp:extent cx="9611995" cy="6083935"/>
                <wp:effectExtent l="16510" t="16510" r="10795" b="1460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1995" cy="6083935"/>
                        </a:xfrm>
                        <a:prstGeom prst="rect">
                          <a:avLst/>
                        </a:prstGeom>
                        <a:solidFill>
                          <a:srgbClr val="FFFFFF"/>
                        </a:solidFill>
                        <a:ln w="19050">
                          <a:solidFill>
                            <a:srgbClr val="FFFFFF"/>
                          </a:solidFill>
                          <a:miter lim="800000"/>
                          <a:headEnd/>
                          <a:tailEnd/>
                        </a:ln>
                      </wps:spPr>
                      <wps:txbx>
                        <w:txbxContent>
                          <w:p w14:paraId="1212E5E7" w14:textId="1A64C75E" w:rsidR="00354E74" w:rsidRPr="009E774C" w:rsidRDefault="002E1D50" w:rsidP="00354E74">
                            <w:pPr>
                              <w:jc w:val="center"/>
                            </w:pPr>
                            <w:r>
                              <w:rPr>
                                <w:noProof/>
                              </w:rPr>
                              <w:drawing>
                                <wp:inline distT="0" distB="0" distL="0" distR="0" wp14:anchorId="27412A21" wp14:editId="6FD2431B">
                                  <wp:extent cx="9120195" cy="6029661"/>
                                  <wp:effectExtent l="0" t="0" r="508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7">
                                            <a:extLst>
                                              <a:ext uri="{28A0092B-C50C-407E-A947-70E740481C1C}">
                                                <a14:useLocalDpi xmlns:a14="http://schemas.microsoft.com/office/drawing/2010/main" val="0"/>
                                              </a:ext>
                                            </a:extLst>
                                          </a:blip>
                                          <a:stretch>
                                            <a:fillRect/>
                                          </a:stretch>
                                        </pic:blipFill>
                                        <pic:spPr>
                                          <a:xfrm>
                                            <a:off x="0" y="0"/>
                                            <a:ext cx="9120195" cy="6029661"/>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A1" id="Text Box 31" o:spid="_x0000_s1030" type="#_x0000_t202" style="position:absolute;margin-left:42.55pt;margin-top:42.55pt;width:756.85pt;height:479.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" strokecolor="white" strokeweight="1.5pt">
                <v:textbox inset="0,0,0,0">
                  <w:txbxContent>
                    <w:p w14:paraId="1212E5E7" w14:textId="1A64C75E" w:rsidR="00354E74" w:rsidRPr="009E774C" w:rsidRDefault="002E1D50" w:rsidP="00354E74">
                      <w:pPr>
                        <w:jc w:val="center"/>
                      </w:pPr>
                      <w:r>
                        <w:rPr>
                          <w:noProof/>
                        </w:rPr>
                        <w:drawing>
                          <wp:inline distT="0" distB="0" distL="0" distR="0" wp14:anchorId="27412A21" wp14:editId="6FD2431B">
                            <wp:extent cx="9120195" cy="6029661"/>
                            <wp:effectExtent l="0" t="0" r="508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8">
                                      <a:extLst>
                                        <a:ext uri="{28A0092B-C50C-407E-A947-70E740481C1C}">
                                          <a14:useLocalDpi xmlns:a14="http://schemas.microsoft.com/office/drawing/2010/main" val="0"/>
                                        </a:ext>
                                      </a:extLst>
                                    </a:blip>
                                    <a:stretch>
                                      <a:fillRect/>
                                    </a:stretch>
                                  </pic:blipFill>
                                  <pic:spPr>
                                    <a:xfrm>
                                      <a:off x="0" y="0"/>
                                      <a:ext cx="9120195" cy="6029661"/>
                                    </a:xfrm>
                                    <a:prstGeom prst="rect">
                                      <a:avLst/>
                                    </a:prstGeom>
                                  </pic:spPr>
                                </pic:pic>
                              </a:graphicData>
                            </a:graphic>
                          </wp:inline>
                        </w:drawing>
                      </w:r>
                    </w:p>
                  </w:txbxContent>
                </v:textbox>
                <w10:wrap anchorx="page" anchory="page"/>
                <w10:anchorlock/>
              </v:shape>
            </w:pict>
          </mc:Fallback>
        </mc:AlternateContent>
      </w:r>
      <w:r w:rsidR="005E4D4F">
        <w:br w:type="page"/>
      </w:r>
      <w:r w:rsidR="00017F21">
        <w:rPr>
          <w:noProof/>
        </w:rPr>
        <w:lastRenderedPageBreak/>
        <mc:AlternateContent>
          <mc:Choice Requires="wps">
            <w:drawing>
              <wp:anchor distT="0" distB="0" distL="114300" distR="114300" simplePos="0" relativeHeight="251658241" behindDoc="0" locked="1" layoutInCell="1" allowOverlap="1" wp14:anchorId="1212E5A3" wp14:editId="1212E5A4">
                <wp:simplePos x="0" y="0"/>
                <wp:positionH relativeFrom="page">
                  <wp:posOffset>540385</wp:posOffset>
                </wp:positionH>
                <wp:positionV relativeFrom="page">
                  <wp:posOffset>737870</wp:posOffset>
                </wp:positionV>
                <wp:extent cx="9611995" cy="6083935"/>
                <wp:effectExtent l="16510" t="13970" r="10795" b="17145"/>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1995" cy="6083935"/>
                        </a:xfrm>
                        <a:prstGeom prst="rect">
                          <a:avLst/>
                        </a:prstGeom>
                        <a:solidFill>
                          <a:srgbClr val="FFFFFF"/>
                        </a:solidFill>
                        <a:ln w="19050">
                          <a:solidFill>
                            <a:srgbClr val="FFFFFF"/>
                          </a:solidFill>
                          <a:miter lim="800000"/>
                          <a:headEnd/>
                          <a:tailEnd/>
                        </a:ln>
                      </wps:spPr>
                      <wps:txbx>
                        <w:txbxContent>
                          <w:p w14:paraId="1212E5E8" w14:textId="2718F37C" w:rsidR="000D02C6" w:rsidRPr="009E774C" w:rsidRDefault="003A1426" w:rsidP="000D02C6">
                            <w:pPr>
                              <w:jc w:val="center"/>
                            </w:pPr>
                            <w:r>
                              <w:rPr>
                                <w:rFonts w:ascii="Arial" w:hAnsi="Arial" w:cs="Arial"/>
                                <w:noProof/>
                                <w:sz w:val="60"/>
                                <w:szCs w:val="60"/>
                              </w:rPr>
                              <w:drawing>
                                <wp:inline distT="0" distB="0" distL="0" distR="0" wp14:anchorId="136ED4DC" wp14:editId="76526DFA">
                                  <wp:extent cx="9489322" cy="633412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9489322" cy="6334123"/>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A3" id="Text Box 30" o:spid="_x0000_s1031" type="#_x0000_t202" style="position:absolute;margin-left:42.55pt;margin-top:58.1pt;width:756.85pt;height:479.0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" strokecolor="white" strokeweight="1.5pt">
                <v:textbox inset="0,0,0,0">
                  <w:txbxContent>
                    <w:p w14:paraId="1212E5E8" w14:textId="2718F37C" w:rsidR="000D02C6" w:rsidRPr="009E774C" w:rsidRDefault="003A1426" w:rsidP="000D02C6">
                      <w:pPr>
                        <w:jc w:val="center"/>
                      </w:pPr>
                      <w:r>
                        <w:rPr>
                          <w:rFonts w:ascii="Arial" w:hAnsi="Arial" w:cs="Arial"/>
                          <w:noProof/>
                          <w:sz w:val="60"/>
                          <w:szCs w:val="60"/>
                        </w:rPr>
                        <w:drawing>
                          <wp:inline distT="0" distB="0" distL="0" distR="0" wp14:anchorId="136ED4DC" wp14:editId="76526DFA">
                            <wp:extent cx="9489322" cy="633412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9489322" cy="6334123"/>
                                    </a:xfrm>
                                    <a:prstGeom prst="rect">
                                      <a:avLst/>
                                    </a:prstGeom>
                                    <a:noFill/>
                                    <a:ln>
                                      <a:noFill/>
                                    </a:ln>
                                  </pic:spPr>
                                </pic:pic>
                              </a:graphicData>
                            </a:graphic>
                          </wp:inline>
                        </w:drawing>
                      </w:r>
                    </w:p>
                  </w:txbxContent>
                </v:textbox>
                <w10:wrap anchorx="page" anchory="page"/>
                <w10:anchorlock/>
              </v:shape>
            </w:pict>
          </mc:Fallback>
        </mc:AlternateContent>
      </w:r>
      <w:r w:rsidR="005E4D4F">
        <w:br w:type="page"/>
      </w:r>
      <w:r w:rsidR="009F6DB6">
        <w:rPr>
          <w:noProof/>
        </w:rPr>
        <w:lastRenderedPageBreak/>
        <mc:AlternateContent>
          <mc:Choice Requires="wps">
            <w:drawing>
              <wp:anchor distT="0" distB="0" distL="114300" distR="114300" simplePos="0" relativeHeight="251658250" behindDoc="0" locked="0" layoutInCell="1" allowOverlap="1" wp14:anchorId="1212E5B3" wp14:editId="5750B037">
                <wp:simplePos x="0" y="0"/>
                <wp:positionH relativeFrom="page">
                  <wp:posOffset>560070</wp:posOffset>
                </wp:positionH>
                <wp:positionV relativeFrom="page">
                  <wp:posOffset>2620010</wp:posOffset>
                </wp:positionV>
                <wp:extent cx="2952115" cy="4500245"/>
                <wp:effectExtent l="0" t="635" r="3175" b="444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4500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id="7">
                        <w:txbxContent>
                          <w:p w14:paraId="1212E5EF" w14:textId="483740D9" w:rsidR="00AC43F2" w:rsidRPr="00B71ACE" w:rsidRDefault="00AD5711" w:rsidP="00956C9F">
                            <w:pPr>
                              <w:pStyle w:val="Heading1"/>
                              <w:rPr>
                                <w:rFonts w:asciiTheme="minorHAnsi" w:hAnsiTheme="minorHAnsi" w:cstheme="minorHAnsi"/>
                              </w:rPr>
                            </w:pPr>
                            <w:r w:rsidRPr="00B71ACE">
                              <w:rPr>
                                <w:rFonts w:asciiTheme="minorHAnsi" w:hAnsiTheme="minorHAnsi" w:cstheme="minorHAnsi"/>
                              </w:rPr>
                              <w:t xml:space="preserve">Description </w:t>
                            </w:r>
                          </w:p>
                          <w:p w14:paraId="068DB3D2" w14:textId="066C6B3C" w:rsidR="00B71ACE" w:rsidRDefault="00B71ACE" w:rsidP="00B71ACE">
                            <w:pPr>
                              <w:rPr>
                                <w:rFonts w:asciiTheme="majorHAnsi" w:hAnsiTheme="majorHAnsi" w:cstheme="majorHAnsi"/>
                                <w:color w:val="333333"/>
                              </w:rPr>
                            </w:pPr>
                            <w:r>
                              <w:rPr>
                                <w:rFonts w:asciiTheme="majorHAnsi" w:hAnsiTheme="majorHAnsi" w:cstheme="majorHAnsi"/>
                                <w:color w:val="333333"/>
                              </w:rPr>
                              <w:t>Cooper and Tanner are delighted to offer what we consider to be an</w:t>
                            </w:r>
                            <w:r w:rsidRPr="00FE6DF9">
                              <w:rPr>
                                <w:rFonts w:asciiTheme="majorHAnsi" w:hAnsiTheme="majorHAnsi" w:cstheme="majorHAnsi"/>
                                <w:color w:val="333333"/>
                              </w:rPr>
                              <w:t xml:space="preserve"> exceptional Grade II listed former farmhouse</w:t>
                            </w:r>
                            <w:r>
                              <w:rPr>
                                <w:rFonts w:asciiTheme="majorHAnsi" w:hAnsiTheme="majorHAnsi" w:cstheme="majorHAnsi"/>
                                <w:color w:val="333333"/>
                              </w:rPr>
                              <w:t xml:space="preserve"> that is set in approximately 3.5 acres, and dating back to circa 1600’s. This handsome residence</w:t>
                            </w:r>
                            <w:r w:rsidR="008F7940">
                              <w:rPr>
                                <w:rFonts w:asciiTheme="majorHAnsi" w:hAnsiTheme="majorHAnsi" w:cstheme="majorHAnsi"/>
                                <w:color w:val="333333"/>
                              </w:rPr>
                              <w:t xml:space="preserve"> has</w:t>
                            </w:r>
                            <w:r>
                              <w:rPr>
                                <w:rFonts w:asciiTheme="majorHAnsi" w:hAnsiTheme="majorHAnsi" w:cstheme="majorHAnsi"/>
                                <w:color w:val="333333"/>
                              </w:rPr>
                              <w:t xml:space="preserve"> had later additions added</w:t>
                            </w:r>
                            <w:r w:rsidR="008F7940">
                              <w:rPr>
                                <w:rFonts w:asciiTheme="majorHAnsi" w:hAnsiTheme="majorHAnsi" w:cstheme="majorHAnsi"/>
                                <w:color w:val="333333"/>
                              </w:rPr>
                              <w:t xml:space="preserve"> around the </w:t>
                            </w:r>
                            <w:r>
                              <w:rPr>
                                <w:rFonts w:asciiTheme="majorHAnsi" w:hAnsiTheme="majorHAnsi" w:cstheme="majorHAnsi"/>
                                <w:color w:val="333333"/>
                              </w:rPr>
                              <w:t>1860’s. This beautifully presented Farmhouse has had numerous upgrades and improvements carried out by the current owner including decoration, floor coverings, and kitchen.  The property retains many charming and period features including open fireplaces, exposed brick walling, original doors, and Oak beams</w:t>
                            </w:r>
                            <w:r w:rsidR="005B5545">
                              <w:rPr>
                                <w:rFonts w:asciiTheme="majorHAnsi" w:hAnsiTheme="majorHAnsi" w:cstheme="majorHAnsi"/>
                                <w:color w:val="333333"/>
                              </w:rPr>
                              <w:t>. At the front you will find</w:t>
                            </w:r>
                            <w:r w:rsidR="00DD69B2">
                              <w:rPr>
                                <w:rFonts w:asciiTheme="majorHAnsi" w:hAnsiTheme="majorHAnsi" w:cstheme="majorHAnsi"/>
                                <w:color w:val="333333"/>
                              </w:rPr>
                              <w:t xml:space="preserve"> the original walling</w:t>
                            </w:r>
                            <w:r w:rsidR="005B5545">
                              <w:rPr>
                                <w:rFonts w:asciiTheme="majorHAnsi" w:hAnsiTheme="majorHAnsi" w:cstheme="majorHAnsi"/>
                                <w:color w:val="333333"/>
                              </w:rPr>
                              <w:t>,</w:t>
                            </w:r>
                            <w:r w:rsidR="00DD69B2">
                              <w:rPr>
                                <w:rFonts w:asciiTheme="majorHAnsi" w:hAnsiTheme="majorHAnsi" w:cstheme="majorHAnsi"/>
                                <w:color w:val="333333"/>
                              </w:rPr>
                              <w:t xml:space="preserve"> railings and gate </w:t>
                            </w:r>
                            <w:proofErr w:type="gramStart"/>
                            <w:r>
                              <w:rPr>
                                <w:rFonts w:asciiTheme="majorHAnsi" w:hAnsiTheme="majorHAnsi" w:cstheme="majorHAnsi"/>
                                <w:color w:val="333333"/>
                              </w:rPr>
                              <w:t>The</w:t>
                            </w:r>
                            <w:proofErr w:type="gramEnd"/>
                            <w:r>
                              <w:rPr>
                                <w:rFonts w:asciiTheme="majorHAnsi" w:hAnsiTheme="majorHAnsi" w:cstheme="majorHAnsi"/>
                                <w:color w:val="333333"/>
                              </w:rPr>
                              <w:t xml:space="preserve"> vast accommodation is spread over three </w:t>
                            </w:r>
                            <w:r w:rsidR="005B5545">
                              <w:rPr>
                                <w:rFonts w:asciiTheme="majorHAnsi" w:hAnsiTheme="majorHAnsi" w:cstheme="majorHAnsi"/>
                                <w:color w:val="333333"/>
                              </w:rPr>
                              <w:t>floors.</w:t>
                            </w:r>
                            <w:r>
                              <w:rPr>
                                <w:rFonts w:asciiTheme="majorHAnsi" w:hAnsiTheme="majorHAnsi" w:cstheme="majorHAnsi"/>
                                <w:color w:val="333333"/>
                              </w:rPr>
                              <w:t xml:space="preserve"> The adjoining paddock land is approximately three acres</w:t>
                            </w:r>
                            <w:r w:rsidR="00B80C1C">
                              <w:rPr>
                                <w:rFonts w:asciiTheme="majorHAnsi" w:hAnsiTheme="majorHAnsi" w:cstheme="majorHAnsi"/>
                                <w:color w:val="333333"/>
                              </w:rPr>
                              <w:t>.</w:t>
                            </w:r>
                            <w:r w:rsidR="000C25DD">
                              <w:rPr>
                                <w:rFonts w:asciiTheme="majorHAnsi" w:hAnsiTheme="majorHAnsi" w:cstheme="majorHAnsi"/>
                                <w:color w:val="333333"/>
                              </w:rPr>
                              <w:t xml:space="preserve"> The </w:t>
                            </w:r>
                            <w:r w:rsidR="004A6E42">
                              <w:rPr>
                                <w:rFonts w:asciiTheme="majorHAnsi" w:hAnsiTheme="majorHAnsi" w:cstheme="majorHAnsi"/>
                                <w:color w:val="333333"/>
                              </w:rPr>
                              <w:t xml:space="preserve">accommodation comprises </w:t>
                            </w:r>
                            <w:r w:rsidR="00872E99">
                              <w:rPr>
                                <w:rFonts w:asciiTheme="majorHAnsi" w:hAnsiTheme="majorHAnsi" w:cstheme="majorHAnsi"/>
                                <w:color w:val="333333"/>
                              </w:rPr>
                              <w:t xml:space="preserve">an </w:t>
                            </w:r>
                            <w:r w:rsidR="004A6E42">
                              <w:rPr>
                                <w:rFonts w:asciiTheme="majorHAnsi" w:hAnsiTheme="majorHAnsi" w:cstheme="majorHAnsi"/>
                                <w:color w:val="333333"/>
                              </w:rPr>
                              <w:t>entrance hall</w:t>
                            </w:r>
                            <w:r w:rsidR="001436EF">
                              <w:rPr>
                                <w:rFonts w:asciiTheme="majorHAnsi" w:hAnsiTheme="majorHAnsi" w:cstheme="majorHAnsi"/>
                                <w:color w:val="333333"/>
                              </w:rPr>
                              <w:t xml:space="preserve">, </w:t>
                            </w:r>
                            <w:r w:rsidR="00237D80">
                              <w:rPr>
                                <w:rFonts w:asciiTheme="majorHAnsi" w:hAnsiTheme="majorHAnsi" w:cstheme="majorHAnsi"/>
                                <w:color w:val="333333"/>
                              </w:rPr>
                              <w:t xml:space="preserve">a </w:t>
                            </w:r>
                            <w:r w:rsidR="007A4A64">
                              <w:rPr>
                                <w:rFonts w:asciiTheme="majorHAnsi" w:hAnsiTheme="majorHAnsi" w:cstheme="majorHAnsi"/>
                                <w:color w:val="333333"/>
                              </w:rPr>
                              <w:t xml:space="preserve">bespoke and </w:t>
                            </w:r>
                            <w:r w:rsidR="001436EF">
                              <w:rPr>
                                <w:rFonts w:asciiTheme="majorHAnsi" w:hAnsiTheme="majorHAnsi" w:cstheme="majorHAnsi"/>
                                <w:color w:val="333333"/>
                              </w:rPr>
                              <w:t>newly installed kitchen,</w:t>
                            </w:r>
                            <w:r w:rsidR="00E66114">
                              <w:rPr>
                                <w:rFonts w:asciiTheme="majorHAnsi" w:hAnsiTheme="majorHAnsi" w:cstheme="majorHAnsi"/>
                                <w:color w:val="333333"/>
                              </w:rPr>
                              <w:t xml:space="preserve"> breakfast room, utility room</w:t>
                            </w:r>
                            <w:r w:rsidR="000A1A0F">
                              <w:rPr>
                                <w:rFonts w:asciiTheme="majorHAnsi" w:hAnsiTheme="majorHAnsi" w:cstheme="majorHAnsi"/>
                                <w:color w:val="333333"/>
                              </w:rPr>
                              <w:t xml:space="preserve">, WC, </w:t>
                            </w:r>
                            <w:r w:rsidR="005B5545">
                              <w:rPr>
                                <w:rFonts w:asciiTheme="majorHAnsi" w:hAnsiTheme="majorHAnsi" w:cstheme="majorHAnsi"/>
                                <w:color w:val="333333"/>
                              </w:rPr>
                              <w:t>storeroom</w:t>
                            </w:r>
                            <w:r w:rsidR="00923DEF">
                              <w:rPr>
                                <w:rFonts w:asciiTheme="majorHAnsi" w:hAnsiTheme="majorHAnsi" w:cstheme="majorHAnsi"/>
                                <w:color w:val="333333"/>
                              </w:rPr>
                              <w:t>, sitting</w:t>
                            </w:r>
                            <w:r w:rsidR="001436EF">
                              <w:rPr>
                                <w:rFonts w:asciiTheme="majorHAnsi" w:hAnsiTheme="majorHAnsi" w:cstheme="majorHAnsi"/>
                                <w:color w:val="333333"/>
                              </w:rPr>
                              <w:t xml:space="preserve"> room</w:t>
                            </w:r>
                            <w:r w:rsidR="007A4A64">
                              <w:rPr>
                                <w:rFonts w:asciiTheme="majorHAnsi" w:hAnsiTheme="majorHAnsi" w:cstheme="majorHAnsi"/>
                                <w:color w:val="333333"/>
                              </w:rPr>
                              <w:t xml:space="preserve"> with</w:t>
                            </w:r>
                            <w:r w:rsidR="00BF0E73">
                              <w:rPr>
                                <w:rFonts w:asciiTheme="majorHAnsi" w:hAnsiTheme="majorHAnsi" w:cstheme="majorHAnsi"/>
                                <w:color w:val="333333"/>
                              </w:rPr>
                              <w:t xml:space="preserve"> fireplace and </w:t>
                            </w:r>
                            <w:r w:rsidR="005B5545">
                              <w:rPr>
                                <w:rFonts w:asciiTheme="majorHAnsi" w:hAnsiTheme="majorHAnsi" w:cstheme="majorHAnsi"/>
                                <w:color w:val="333333"/>
                              </w:rPr>
                              <w:t>burner, dining</w:t>
                            </w:r>
                            <w:r w:rsidR="001436EF">
                              <w:rPr>
                                <w:rFonts w:asciiTheme="majorHAnsi" w:hAnsiTheme="majorHAnsi" w:cstheme="majorHAnsi"/>
                                <w:color w:val="333333"/>
                              </w:rPr>
                              <w:t xml:space="preserve"> room, office / study</w:t>
                            </w:r>
                            <w:r w:rsidR="00E66114">
                              <w:rPr>
                                <w:rFonts w:asciiTheme="majorHAnsi" w:hAnsiTheme="majorHAnsi" w:cstheme="majorHAnsi"/>
                                <w:color w:val="333333"/>
                              </w:rPr>
                              <w:t>,</w:t>
                            </w:r>
                            <w:r w:rsidR="000A1A0F">
                              <w:rPr>
                                <w:rFonts w:asciiTheme="majorHAnsi" w:hAnsiTheme="majorHAnsi" w:cstheme="majorHAnsi"/>
                                <w:color w:val="333333"/>
                              </w:rPr>
                              <w:t xml:space="preserve"> first floor landing,</w:t>
                            </w:r>
                            <w:r w:rsidR="00672CB6">
                              <w:rPr>
                                <w:rFonts w:asciiTheme="majorHAnsi" w:hAnsiTheme="majorHAnsi" w:cstheme="majorHAnsi"/>
                                <w:color w:val="333333"/>
                              </w:rPr>
                              <w:t xml:space="preserve"> five bedroom</w:t>
                            </w:r>
                            <w:r w:rsidR="006E5E92">
                              <w:rPr>
                                <w:rFonts w:asciiTheme="majorHAnsi" w:hAnsiTheme="majorHAnsi" w:cstheme="majorHAnsi"/>
                                <w:color w:val="333333"/>
                              </w:rPr>
                              <w:t xml:space="preserve">s, </w:t>
                            </w:r>
                            <w:r w:rsidR="004D25DC">
                              <w:rPr>
                                <w:rFonts w:asciiTheme="majorHAnsi" w:hAnsiTheme="majorHAnsi" w:cstheme="majorHAnsi"/>
                                <w:color w:val="333333"/>
                              </w:rPr>
                              <w:t xml:space="preserve">two </w:t>
                            </w:r>
                            <w:proofErr w:type="spellStart"/>
                            <w:r w:rsidR="004D25DC">
                              <w:rPr>
                                <w:rFonts w:asciiTheme="majorHAnsi" w:hAnsiTheme="majorHAnsi" w:cstheme="majorHAnsi"/>
                                <w:color w:val="333333"/>
                              </w:rPr>
                              <w:t>en</w:t>
                            </w:r>
                            <w:proofErr w:type="spellEnd"/>
                            <w:r w:rsidR="004D25DC">
                              <w:rPr>
                                <w:rFonts w:asciiTheme="majorHAnsi" w:hAnsiTheme="majorHAnsi" w:cstheme="majorHAnsi"/>
                                <w:color w:val="333333"/>
                              </w:rPr>
                              <w:t>-suites, family bathroom</w:t>
                            </w:r>
                            <w:r w:rsidR="009436BC">
                              <w:rPr>
                                <w:rFonts w:asciiTheme="majorHAnsi" w:hAnsiTheme="majorHAnsi" w:cstheme="majorHAnsi"/>
                                <w:color w:val="333333"/>
                              </w:rPr>
                              <w:t>.</w:t>
                            </w:r>
                          </w:p>
                          <w:p w14:paraId="3E094963" w14:textId="42B476F8" w:rsidR="00356BEC" w:rsidRDefault="00EC7BBF" w:rsidP="00956C9F">
                            <w:pPr>
                              <w:pStyle w:val="Body"/>
                              <w:jc w:val="left"/>
                              <w:rPr>
                                <w:rFonts w:asciiTheme="minorHAnsi" w:hAnsiTheme="minorHAnsi" w:cstheme="minorHAnsi"/>
                                <w:b/>
                                <w:bCs/>
                                <w:color w:val="C00000"/>
                              </w:rPr>
                            </w:pPr>
                            <w:r w:rsidRPr="00B71ACE">
                              <w:rPr>
                                <w:rFonts w:asciiTheme="minorHAnsi" w:hAnsiTheme="minorHAnsi" w:cstheme="minorHAnsi"/>
                                <w:b/>
                                <w:bCs/>
                                <w:color w:val="C00000"/>
                              </w:rPr>
                              <w:t>Outside</w:t>
                            </w:r>
                          </w:p>
                          <w:p w14:paraId="511C6DAA" w14:textId="64D1ABD1" w:rsidR="00DD6B1E" w:rsidRPr="00693D89" w:rsidRDefault="000A7D11" w:rsidP="00956C9F">
                            <w:pPr>
                              <w:pStyle w:val="Body"/>
                              <w:jc w:val="left"/>
                              <w:rPr>
                                <w:rFonts w:asciiTheme="minorHAnsi" w:hAnsiTheme="minorHAnsi" w:cstheme="minorHAnsi"/>
                                <w:b/>
                                <w:bCs/>
                                <w:color w:val="C00000"/>
                                <w:sz w:val="24"/>
                              </w:rPr>
                            </w:pPr>
                            <w:r w:rsidRPr="00693D89">
                              <w:rPr>
                                <w:rFonts w:asciiTheme="majorHAnsi" w:hAnsiTheme="majorHAnsi" w:cstheme="majorHAnsi"/>
                                <w:color w:val="333333"/>
                                <w:sz w:val="24"/>
                              </w:rPr>
                              <w:t xml:space="preserve">This impressive residence </w:t>
                            </w:r>
                            <w:r w:rsidR="00DD6B1E" w:rsidRPr="00693D89">
                              <w:rPr>
                                <w:rFonts w:asciiTheme="majorHAnsi" w:hAnsiTheme="majorHAnsi" w:cstheme="majorHAnsi"/>
                                <w:color w:val="333333"/>
                                <w:sz w:val="24"/>
                              </w:rPr>
                              <w:t>is approached via</w:t>
                            </w:r>
                            <w:r w:rsidRPr="00693D89">
                              <w:rPr>
                                <w:rFonts w:asciiTheme="majorHAnsi" w:hAnsiTheme="majorHAnsi" w:cstheme="majorHAnsi"/>
                                <w:color w:val="333333"/>
                                <w:sz w:val="24"/>
                              </w:rPr>
                              <w:t xml:space="preserve"> an</w:t>
                            </w:r>
                            <w:r w:rsidR="00DD6B1E" w:rsidRPr="00693D89">
                              <w:rPr>
                                <w:rFonts w:asciiTheme="majorHAnsi" w:hAnsiTheme="majorHAnsi" w:cstheme="majorHAnsi"/>
                                <w:color w:val="333333"/>
                                <w:sz w:val="24"/>
                              </w:rPr>
                              <w:t xml:space="preserve"> automated gate with brick pillars and a separate pedestrian security gate. A large gravel courtyard offers turning, parking, and access to the outbuildings and the substantial former Cattle barn that subject to planning permission, could provide additional accommodation or a possible Airbnb income stream. At the rear is an enclosed level and mainly lawned garden</w:t>
                            </w:r>
                            <w:r w:rsidR="00632FD8" w:rsidRPr="00693D89">
                              <w:rPr>
                                <w:rFonts w:asciiTheme="majorHAnsi" w:hAnsiTheme="majorHAnsi" w:cstheme="majorHAnsi"/>
                                <w:color w:val="333333"/>
                                <w:sz w:val="24"/>
                              </w:rPr>
                              <w:t xml:space="preserve"> with walling and </w:t>
                            </w:r>
                            <w:r w:rsidR="00B4653B" w:rsidRPr="00693D89">
                              <w:rPr>
                                <w:rFonts w:asciiTheme="majorHAnsi" w:hAnsiTheme="majorHAnsi" w:cstheme="majorHAnsi"/>
                                <w:color w:val="333333"/>
                                <w:sz w:val="24"/>
                              </w:rPr>
                              <w:t>original railings.</w:t>
                            </w:r>
                            <w:r w:rsidR="005B1C2D" w:rsidRPr="00693D89">
                              <w:rPr>
                                <w:rFonts w:asciiTheme="majorHAnsi" w:hAnsiTheme="majorHAnsi" w:cstheme="majorHAnsi"/>
                                <w:color w:val="333333"/>
                                <w:sz w:val="24"/>
                              </w:rPr>
                              <w:t xml:space="preserve"> A gate gives access to the</w:t>
                            </w:r>
                            <w:r w:rsidR="005561E6" w:rsidRPr="00693D89">
                              <w:rPr>
                                <w:rFonts w:asciiTheme="majorHAnsi" w:hAnsiTheme="majorHAnsi" w:cstheme="majorHAnsi"/>
                                <w:color w:val="333333"/>
                                <w:sz w:val="24"/>
                              </w:rPr>
                              <w:t xml:space="preserve"> further substantial grounds that extend to approx. 3 acres.</w:t>
                            </w:r>
                            <w:r w:rsidR="00693D89" w:rsidRPr="00693D89">
                              <w:rPr>
                                <w:rFonts w:asciiTheme="majorHAnsi" w:hAnsiTheme="majorHAnsi" w:cstheme="majorHAnsi"/>
                                <w:color w:val="333333"/>
                                <w:sz w:val="24"/>
                              </w:rPr>
                              <w:t xml:space="preserve"> </w:t>
                            </w:r>
                          </w:p>
                          <w:p w14:paraId="109ABBDF" w14:textId="77777777" w:rsidR="00DD6B1E" w:rsidRDefault="00DD6B1E" w:rsidP="00956C9F">
                            <w:pPr>
                              <w:pStyle w:val="Body"/>
                              <w:jc w:val="left"/>
                              <w:rPr>
                                <w:rFonts w:asciiTheme="minorHAnsi" w:hAnsiTheme="minorHAnsi" w:cstheme="minorHAnsi"/>
                                <w:b/>
                                <w:bCs/>
                                <w:color w:val="C00000"/>
                              </w:rPr>
                            </w:pPr>
                          </w:p>
                          <w:p w14:paraId="028CAA3B" w14:textId="00063BEA" w:rsidR="00DD6B1E" w:rsidRDefault="00DD6B1E" w:rsidP="00DD6B1E">
                            <w:pPr>
                              <w:pStyle w:val="Body"/>
                              <w:jc w:val="left"/>
                              <w:rPr>
                                <w:rFonts w:asciiTheme="minorHAnsi" w:hAnsiTheme="minorHAnsi" w:cstheme="minorHAnsi"/>
                                <w:b/>
                                <w:bCs/>
                                <w:color w:val="C00000"/>
                              </w:rPr>
                            </w:pPr>
                            <w:r>
                              <w:rPr>
                                <w:rFonts w:asciiTheme="minorHAnsi" w:hAnsiTheme="minorHAnsi" w:cstheme="minorHAnsi"/>
                                <w:b/>
                                <w:bCs/>
                                <w:color w:val="C00000"/>
                              </w:rPr>
                              <w:t>Viewing</w:t>
                            </w:r>
                          </w:p>
                          <w:p w14:paraId="5327FA4B" w14:textId="77777777" w:rsidR="008F7940" w:rsidRPr="00693D89" w:rsidRDefault="00F27E68" w:rsidP="00956C9F">
                            <w:pPr>
                              <w:pStyle w:val="Body"/>
                              <w:jc w:val="left"/>
                              <w:rPr>
                                <w:rFonts w:asciiTheme="minorHAnsi" w:hAnsiTheme="minorHAnsi" w:cstheme="minorHAnsi"/>
                                <w:sz w:val="24"/>
                              </w:rPr>
                            </w:pPr>
                            <w:r w:rsidRPr="00693D89">
                              <w:rPr>
                                <w:rFonts w:asciiTheme="minorHAnsi" w:hAnsiTheme="minorHAnsi" w:cstheme="minorHAnsi"/>
                                <w:sz w:val="24"/>
                              </w:rPr>
                              <w:t>V</w:t>
                            </w:r>
                            <w:r w:rsidR="00AE5CE4" w:rsidRPr="00693D89">
                              <w:rPr>
                                <w:rFonts w:asciiTheme="minorHAnsi" w:hAnsiTheme="minorHAnsi" w:cstheme="minorHAnsi"/>
                                <w:sz w:val="24"/>
                              </w:rPr>
                              <w:t>iewing comes highly recommended</w:t>
                            </w:r>
                            <w:r w:rsidR="00E067AB" w:rsidRPr="00693D89">
                              <w:rPr>
                                <w:rFonts w:asciiTheme="minorHAnsi" w:hAnsiTheme="minorHAnsi" w:cstheme="minorHAnsi"/>
                                <w:sz w:val="24"/>
                              </w:rPr>
                              <w:t xml:space="preserve"> to realise the full </w:t>
                            </w:r>
                            <w:r w:rsidR="00206361" w:rsidRPr="00693D89">
                              <w:rPr>
                                <w:rFonts w:asciiTheme="minorHAnsi" w:hAnsiTheme="minorHAnsi" w:cstheme="minorHAnsi"/>
                                <w:sz w:val="24"/>
                              </w:rPr>
                              <w:t xml:space="preserve">charm </w:t>
                            </w:r>
                            <w:r w:rsidR="00E067AB" w:rsidRPr="00693D89">
                              <w:rPr>
                                <w:rFonts w:asciiTheme="minorHAnsi" w:hAnsiTheme="minorHAnsi" w:cstheme="minorHAnsi"/>
                                <w:sz w:val="24"/>
                              </w:rPr>
                              <w:t>of this substantial</w:t>
                            </w:r>
                            <w:r w:rsidR="00206361" w:rsidRPr="00693D89">
                              <w:rPr>
                                <w:rFonts w:asciiTheme="minorHAnsi" w:hAnsiTheme="minorHAnsi" w:cstheme="minorHAnsi"/>
                                <w:sz w:val="24"/>
                              </w:rPr>
                              <w:t xml:space="preserve"> village</w:t>
                            </w:r>
                            <w:r w:rsidR="00E067AB" w:rsidRPr="00693D89">
                              <w:rPr>
                                <w:rFonts w:asciiTheme="minorHAnsi" w:hAnsiTheme="minorHAnsi" w:cstheme="minorHAnsi"/>
                                <w:sz w:val="24"/>
                              </w:rPr>
                              <w:t xml:space="preserve"> </w:t>
                            </w:r>
                            <w:r w:rsidR="00743D59" w:rsidRPr="00693D89">
                              <w:rPr>
                                <w:rFonts w:asciiTheme="minorHAnsi" w:hAnsiTheme="minorHAnsi" w:cstheme="minorHAnsi"/>
                                <w:sz w:val="24"/>
                              </w:rPr>
                              <w:t xml:space="preserve">residence. </w:t>
                            </w:r>
                          </w:p>
                          <w:p w14:paraId="1212E5F0" w14:textId="679B7D6F" w:rsidR="00AC43F2" w:rsidRPr="00693D89" w:rsidRDefault="00743D59" w:rsidP="00956C9F">
                            <w:pPr>
                              <w:pStyle w:val="Body"/>
                              <w:jc w:val="left"/>
                              <w:rPr>
                                <w:rFonts w:asciiTheme="minorHAnsi" w:hAnsiTheme="minorHAnsi" w:cstheme="minorHAnsi"/>
                                <w:sz w:val="24"/>
                              </w:rPr>
                            </w:pPr>
                            <w:r w:rsidRPr="00693D89">
                              <w:rPr>
                                <w:rFonts w:asciiTheme="minorHAnsi" w:hAnsiTheme="minorHAnsi" w:cstheme="minorHAnsi"/>
                                <w:sz w:val="24"/>
                              </w:rPr>
                              <w:t>(</w:t>
                            </w:r>
                            <w:r w:rsidR="00622349" w:rsidRPr="00693D89">
                              <w:rPr>
                                <w:rFonts w:asciiTheme="minorHAnsi" w:hAnsiTheme="minorHAnsi" w:cstheme="minorHAnsi"/>
                                <w:sz w:val="24"/>
                              </w:rPr>
                              <w:t>BY APPOINTMENT ONLY</w:t>
                            </w:r>
                            <w:r w:rsidR="004809C0" w:rsidRPr="00693D89">
                              <w:rPr>
                                <w:rFonts w:asciiTheme="minorHAnsi" w:hAnsiTheme="minorHAnsi" w:cstheme="minorHAnsi"/>
                                <w:sz w:val="24"/>
                              </w:rPr>
                              <w:t>)</w:t>
                            </w:r>
                          </w:p>
                          <w:p w14:paraId="5958A314" w14:textId="77777777" w:rsidR="00F27E68" w:rsidRDefault="00F27E68" w:rsidP="00956C9F">
                            <w:pPr>
                              <w:pStyle w:val="Body"/>
                              <w:jc w:val="left"/>
                            </w:pPr>
                          </w:p>
                          <w:p w14:paraId="7EACC554" w14:textId="77777777" w:rsidR="00F27E68" w:rsidRPr="00CE028D" w:rsidRDefault="00F27E68" w:rsidP="00956C9F">
                            <w:pPr>
                              <w:pStyle w:val="Body"/>
                              <w:jc w:val="left"/>
                            </w:pPr>
                          </w:p>
                          <w:p w14:paraId="1212E5F1" w14:textId="77777777" w:rsidR="00E522F0" w:rsidRPr="00967480" w:rsidRDefault="00E522F0" w:rsidP="00956C9F">
                            <w:pPr>
                              <w:pStyle w:val="Body"/>
                              <w:jc w:val="lef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B3" id="Text Box 18" o:spid="_x0000_s1032" type="#_x0000_t202" style="position:absolute;margin-left:44.1pt;margin-top:206.3pt;width:232.45pt;height:354.3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" stroked="f">
                <v:textbox style="mso-next-textbox:#Text Box 19" inset="0,0,0,0">
                  <w:txbxContent>
                    <w:p w14:paraId="1212E5EF" w14:textId="483740D9" w:rsidR="00AC43F2" w:rsidRPr="00B71ACE" w:rsidRDefault="00AD5711" w:rsidP="00956C9F">
                      <w:pPr>
                        <w:pStyle w:val="Heading1"/>
                        <w:rPr>
                          <w:rFonts w:asciiTheme="minorHAnsi" w:hAnsiTheme="minorHAnsi" w:cstheme="minorHAnsi"/>
                        </w:rPr>
                      </w:pPr>
                      <w:r w:rsidRPr="00B71ACE">
                        <w:rPr>
                          <w:rFonts w:asciiTheme="minorHAnsi" w:hAnsiTheme="minorHAnsi" w:cstheme="minorHAnsi"/>
                        </w:rPr>
                        <w:t xml:space="preserve">Description </w:t>
                      </w:r>
                    </w:p>
                    <w:p w14:paraId="068DB3D2" w14:textId="066C6B3C" w:rsidR="00B71ACE" w:rsidRDefault="00B71ACE" w:rsidP="00B71ACE">
                      <w:pPr>
                        <w:rPr>
                          <w:rFonts w:asciiTheme="majorHAnsi" w:hAnsiTheme="majorHAnsi" w:cstheme="majorHAnsi"/>
                          <w:color w:val="333333"/>
                        </w:rPr>
                      </w:pPr>
                      <w:r>
                        <w:rPr>
                          <w:rFonts w:asciiTheme="majorHAnsi" w:hAnsiTheme="majorHAnsi" w:cstheme="majorHAnsi"/>
                          <w:color w:val="333333"/>
                        </w:rPr>
                        <w:t>Cooper and Tanner are delighted to offer what we consider to be an</w:t>
                      </w:r>
                      <w:r w:rsidRPr="00FE6DF9">
                        <w:rPr>
                          <w:rFonts w:asciiTheme="majorHAnsi" w:hAnsiTheme="majorHAnsi" w:cstheme="majorHAnsi"/>
                          <w:color w:val="333333"/>
                        </w:rPr>
                        <w:t xml:space="preserve"> exceptional Grade II listed former farmhouse</w:t>
                      </w:r>
                      <w:r>
                        <w:rPr>
                          <w:rFonts w:asciiTheme="majorHAnsi" w:hAnsiTheme="majorHAnsi" w:cstheme="majorHAnsi"/>
                          <w:color w:val="333333"/>
                        </w:rPr>
                        <w:t xml:space="preserve"> that is set in approximately 3.5 acres, and dating back to circa 1600’s. This handsome residence</w:t>
                      </w:r>
                      <w:r w:rsidR="008F7940">
                        <w:rPr>
                          <w:rFonts w:asciiTheme="majorHAnsi" w:hAnsiTheme="majorHAnsi" w:cstheme="majorHAnsi"/>
                          <w:color w:val="333333"/>
                        </w:rPr>
                        <w:t xml:space="preserve"> has</w:t>
                      </w:r>
                      <w:r>
                        <w:rPr>
                          <w:rFonts w:asciiTheme="majorHAnsi" w:hAnsiTheme="majorHAnsi" w:cstheme="majorHAnsi"/>
                          <w:color w:val="333333"/>
                        </w:rPr>
                        <w:t xml:space="preserve"> had later additions added</w:t>
                      </w:r>
                      <w:r w:rsidR="008F7940">
                        <w:rPr>
                          <w:rFonts w:asciiTheme="majorHAnsi" w:hAnsiTheme="majorHAnsi" w:cstheme="majorHAnsi"/>
                          <w:color w:val="333333"/>
                        </w:rPr>
                        <w:t xml:space="preserve"> around the </w:t>
                      </w:r>
                      <w:r>
                        <w:rPr>
                          <w:rFonts w:asciiTheme="majorHAnsi" w:hAnsiTheme="majorHAnsi" w:cstheme="majorHAnsi"/>
                          <w:color w:val="333333"/>
                        </w:rPr>
                        <w:t>1860’s. This beautifully presented Farmhouse has had numerous upgrades and improvements carried out by the current owner including decoration, floor coverings, and kitchen.  The property retains many charming and period features including open fireplaces, exposed brick walling, original doors, and Oak beams</w:t>
                      </w:r>
                      <w:r w:rsidR="005B5545">
                        <w:rPr>
                          <w:rFonts w:asciiTheme="majorHAnsi" w:hAnsiTheme="majorHAnsi" w:cstheme="majorHAnsi"/>
                          <w:color w:val="333333"/>
                        </w:rPr>
                        <w:t>. At the front you will find</w:t>
                      </w:r>
                      <w:r w:rsidR="00DD69B2">
                        <w:rPr>
                          <w:rFonts w:asciiTheme="majorHAnsi" w:hAnsiTheme="majorHAnsi" w:cstheme="majorHAnsi"/>
                          <w:color w:val="333333"/>
                        </w:rPr>
                        <w:t xml:space="preserve"> the original walling</w:t>
                      </w:r>
                      <w:r w:rsidR="005B5545">
                        <w:rPr>
                          <w:rFonts w:asciiTheme="majorHAnsi" w:hAnsiTheme="majorHAnsi" w:cstheme="majorHAnsi"/>
                          <w:color w:val="333333"/>
                        </w:rPr>
                        <w:t>,</w:t>
                      </w:r>
                      <w:r w:rsidR="00DD69B2">
                        <w:rPr>
                          <w:rFonts w:asciiTheme="majorHAnsi" w:hAnsiTheme="majorHAnsi" w:cstheme="majorHAnsi"/>
                          <w:color w:val="333333"/>
                        </w:rPr>
                        <w:t xml:space="preserve"> railings and gate </w:t>
                      </w:r>
                      <w:proofErr w:type="gramStart"/>
                      <w:r>
                        <w:rPr>
                          <w:rFonts w:asciiTheme="majorHAnsi" w:hAnsiTheme="majorHAnsi" w:cstheme="majorHAnsi"/>
                          <w:color w:val="333333"/>
                        </w:rPr>
                        <w:t>The</w:t>
                      </w:r>
                      <w:proofErr w:type="gramEnd"/>
                      <w:r>
                        <w:rPr>
                          <w:rFonts w:asciiTheme="majorHAnsi" w:hAnsiTheme="majorHAnsi" w:cstheme="majorHAnsi"/>
                          <w:color w:val="333333"/>
                        </w:rPr>
                        <w:t xml:space="preserve"> vast accommodation is spread over three </w:t>
                      </w:r>
                      <w:r w:rsidR="005B5545">
                        <w:rPr>
                          <w:rFonts w:asciiTheme="majorHAnsi" w:hAnsiTheme="majorHAnsi" w:cstheme="majorHAnsi"/>
                          <w:color w:val="333333"/>
                        </w:rPr>
                        <w:t>floors.</w:t>
                      </w:r>
                      <w:r>
                        <w:rPr>
                          <w:rFonts w:asciiTheme="majorHAnsi" w:hAnsiTheme="majorHAnsi" w:cstheme="majorHAnsi"/>
                          <w:color w:val="333333"/>
                        </w:rPr>
                        <w:t xml:space="preserve"> The adjoining paddock land is approximately three acres</w:t>
                      </w:r>
                      <w:r w:rsidR="00B80C1C">
                        <w:rPr>
                          <w:rFonts w:asciiTheme="majorHAnsi" w:hAnsiTheme="majorHAnsi" w:cstheme="majorHAnsi"/>
                          <w:color w:val="333333"/>
                        </w:rPr>
                        <w:t>.</w:t>
                      </w:r>
                      <w:r w:rsidR="000C25DD">
                        <w:rPr>
                          <w:rFonts w:asciiTheme="majorHAnsi" w:hAnsiTheme="majorHAnsi" w:cstheme="majorHAnsi"/>
                          <w:color w:val="333333"/>
                        </w:rPr>
                        <w:t xml:space="preserve"> The </w:t>
                      </w:r>
                      <w:r w:rsidR="004A6E42">
                        <w:rPr>
                          <w:rFonts w:asciiTheme="majorHAnsi" w:hAnsiTheme="majorHAnsi" w:cstheme="majorHAnsi"/>
                          <w:color w:val="333333"/>
                        </w:rPr>
                        <w:t xml:space="preserve">accommodation comprises </w:t>
                      </w:r>
                      <w:r w:rsidR="00872E99">
                        <w:rPr>
                          <w:rFonts w:asciiTheme="majorHAnsi" w:hAnsiTheme="majorHAnsi" w:cstheme="majorHAnsi"/>
                          <w:color w:val="333333"/>
                        </w:rPr>
                        <w:t xml:space="preserve">an </w:t>
                      </w:r>
                      <w:r w:rsidR="004A6E42">
                        <w:rPr>
                          <w:rFonts w:asciiTheme="majorHAnsi" w:hAnsiTheme="majorHAnsi" w:cstheme="majorHAnsi"/>
                          <w:color w:val="333333"/>
                        </w:rPr>
                        <w:t>entrance hall</w:t>
                      </w:r>
                      <w:r w:rsidR="001436EF">
                        <w:rPr>
                          <w:rFonts w:asciiTheme="majorHAnsi" w:hAnsiTheme="majorHAnsi" w:cstheme="majorHAnsi"/>
                          <w:color w:val="333333"/>
                        </w:rPr>
                        <w:t xml:space="preserve">, </w:t>
                      </w:r>
                      <w:r w:rsidR="00237D80">
                        <w:rPr>
                          <w:rFonts w:asciiTheme="majorHAnsi" w:hAnsiTheme="majorHAnsi" w:cstheme="majorHAnsi"/>
                          <w:color w:val="333333"/>
                        </w:rPr>
                        <w:t xml:space="preserve">a </w:t>
                      </w:r>
                      <w:r w:rsidR="007A4A64">
                        <w:rPr>
                          <w:rFonts w:asciiTheme="majorHAnsi" w:hAnsiTheme="majorHAnsi" w:cstheme="majorHAnsi"/>
                          <w:color w:val="333333"/>
                        </w:rPr>
                        <w:t xml:space="preserve">bespoke and </w:t>
                      </w:r>
                      <w:r w:rsidR="001436EF">
                        <w:rPr>
                          <w:rFonts w:asciiTheme="majorHAnsi" w:hAnsiTheme="majorHAnsi" w:cstheme="majorHAnsi"/>
                          <w:color w:val="333333"/>
                        </w:rPr>
                        <w:t>newly installed kitchen,</w:t>
                      </w:r>
                      <w:r w:rsidR="00E66114">
                        <w:rPr>
                          <w:rFonts w:asciiTheme="majorHAnsi" w:hAnsiTheme="majorHAnsi" w:cstheme="majorHAnsi"/>
                          <w:color w:val="333333"/>
                        </w:rPr>
                        <w:t xml:space="preserve"> breakfast room, utility room</w:t>
                      </w:r>
                      <w:r w:rsidR="000A1A0F">
                        <w:rPr>
                          <w:rFonts w:asciiTheme="majorHAnsi" w:hAnsiTheme="majorHAnsi" w:cstheme="majorHAnsi"/>
                          <w:color w:val="333333"/>
                        </w:rPr>
                        <w:t xml:space="preserve">, WC, </w:t>
                      </w:r>
                      <w:r w:rsidR="005B5545">
                        <w:rPr>
                          <w:rFonts w:asciiTheme="majorHAnsi" w:hAnsiTheme="majorHAnsi" w:cstheme="majorHAnsi"/>
                          <w:color w:val="333333"/>
                        </w:rPr>
                        <w:t>storeroom</w:t>
                      </w:r>
                      <w:r w:rsidR="00923DEF">
                        <w:rPr>
                          <w:rFonts w:asciiTheme="majorHAnsi" w:hAnsiTheme="majorHAnsi" w:cstheme="majorHAnsi"/>
                          <w:color w:val="333333"/>
                        </w:rPr>
                        <w:t>, sitting</w:t>
                      </w:r>
                      <w:r w:rsidR="001436EF">
                        <w:rPr>
                          <w:rFonts w:asciiTheme="majorHAnsi" w:hAnsiTheme="majorHAnsi" w:cstheme="majorHAnsi"/>
                          <w:color w:val="333333"/>
                        </w:rPr>
                        <w:t xml:space="preserve"> room</w:t>
                      </w:r>
                      <w:r w:rsidR="007A4A64">
                        <w:rPr>
                          <w:rFonts w:asciiTheme="majorHAnsi" w:hAnsiTheme="majorHAnsi" w:cstheme="majorHAnsi"/>
                          <w:color w:val="333333"/>
                        </w:rPr>
                        <w:t xml:space="preserve"> with</w:t>
                      </w:r>
                      <w:r w:rsidR="00BF0E73">
                        <w:rPr>
                          <w:rFonts w:asciiTheme="majorHAnsi" w:hAnsiTheme="majorHAnsi" w:cstheme="majorHAnsi"/>
                          <w:color w:val="333333"/>
                        </w:rPr>
                        <w:t xml:space="preserve"> fireplace and </w:t>
                      </w:r>
                      <w:r w:rsidR="005B5545">
                        <w:rPr>
                          <w:rFonts w:asciiTheme="majorHAnsi" w:hAnsiTheme="majorHAnsi" w:cstheme="majorHAnsi"/>
                          <w:color w:val="333333"/>
                        </w:rPr>
                        <w:t>burner, dining</w:t>
                      </w:r>
                      <w:r w:rsidR="001436EF">
                        <w:rPr>
                          <w:rFonts w:asciiTheme="majorHAnsi" w:hAnsiTheme="majorHAnsi" w:cstheme="majorHAnsi"/>
                          <w:color w:val="333333"/>
                        </w:rPr>
                        <w:t xml:space="preserve"> room, office / study</w:t>
                      </w:r>
                      <w:r w:rsidR="00E66114">
                        <w:rPr>
                          <w:rFonts w:asciiTheme="majorHAnsi" w:hAnsiTheme="majorHAnsi" w:cstheme="majorHAnsi"/>
                          <w:color w:val="333333"/>
                        </w:rPr>
                        <w:t>,</w:t>
                      </w:r>
                      <w:r w:rsidR="000A1A0F">
                        <w:rPr>
                          <w:rFonts w:asciiTheme="majorHAnsi" w:hAnsiTheme="majorHAnsi" w:cstheme="majorHAnsi"/>
                          <w:color w:val="333333"/>
                        </w:rPr>
                        <w:t xml:space="preserve"> first floor landing,</w:t>
                      </w:r>
                      <w:r w:rsidR="00672CB6">
                        <w:rPr>
                          <w:rFonts w:asciiTheme="majorHAnsi" w:hAnsiTheme="majorHAnsi" w:cstheme="majorHAnsi"/>
                          <w:color w:val="333333"/>
                        </w:rPr>
                        <w:t xml:space="preserve"> five bedroom</w:t>
                      </w:r>
                      <w:r w:rsidR="006E5E92">
                        <w:rPr>
                          <w:rFonts w:asciiTheme="majorHAnsi" w:hAnsiTheme="majorHAnsi" w:cstheme="majorHAnsi"/>
                          <w:color w:val="333333"/>
                        </w:rPr>
                        <w:t xml:space="preserve">s, </w:t>
                      </w:r>
                      <w:r w:rsidR="004D25DC">
                        <w:rPr>
                          <w:rFonts w:asciiTheme="majorHAnsi" w:hAnsiTheme="majorHAnsi" w:cstheme="majorHAnsi"/>
                          <w:color w:val="333333"/>
                        </w:rPr>
                        <w:t xml:space="preserve">two </w:t>
                      </w:r>
                      <w:proofErr w:type="spellStart"/>
                      <w:r w:rsidR="004D25DC">
                        <w:rPr>
                          <w:rFonts w:asciiTheme="majorHAnsi" w:hAnsiTheme="majorHAnsi" w:cstheme="majorHAnsi"/>
                          <w:color w:val="333333"/>
                        </w:rPr>
                        <w:t>en</w:t>
                      </w:r>
                      <w:proofErr w:type="spellEnd"/>
                      <w:r w:rsidR="004D25DC">
                        <w:rPr>
                          <w:rFonts w:asciiTheme="majorHAnsi" w:hAnsiTheme="majorHAnsi" w:cstheme="majorHAnsi"/>
                          <w:color w:val="333333"/>
                        </w:rPr>
                        <w:t>-suites, family bathroom</w:t>
                      </w:r>
                      <w:r w:rsidR="009436BC">
                        <w:rPr>
                          <w:rFonts w:asciiTheme="majorHAnsi" w:hAnsiTheme="majorHAnsi" w:cstheme="majorHAnsi"/>
                          <w:color w:val="333333"/>
                        </w:rPr>
                        <w:t>.</w:t>
                      </w:r>
                    </w:p>
                    <w:p w14:paraId="3E094963" w14:textId="42B476F8" w:rsidR="00356BEC" w:rsidRDefault="00EC7BBF" w:rsidP="00956C9F">
                      <w:pPr>
                        <w:pStyle w:val="Body"/>
                        <w:jc w:val="left"/>
                        <w:rPr>
                          <w:rFonts w:asciiTheme="minorHAnsi" w:hAnsiTheme="minorHAnsi" w:cstheme="minorHAnsi"/>
                          <w:b/>
                          <w:bCs/>
                          <w:color w:val="C00000"/>
                        </w:rPr>
                      </w:pPr>
                      <w:r w:rsidRPr="00B71ACE">
                        <w:rPr>
                          <w:rFonts w:asciiTheme="minorHAnsi" w:hAnsiTheme="minorHAnsi" w:cstheme="minorHAnsi"/>
                          <w:b/>
                          <w:bCs/>
                          <w:color w:val="C00000"/>
                        </w:rPr>
                        <w:t>Outside</w:t>
                      </w:r>
                    </w:p>
                    <w:p w14:paraId="511C6DAA" w14:textId="64D1ABD1" w:rsidR="00DD6B1E" w:rsidRPr="00693D89" w:rsidRDefault="000A7D11" w:rsidP="00956C9F">
                      <w:pPr>
                        <w:pStyle w:val="Body"/>
                        <w:jc w:val="left"/>
                        <w:rPr>
                          <w:rFonts w:asciiTheme="minorHAnsi" w:hAnsiTheme="minorHAnsi" w:cstheme="minorHAnsi"/>
                          <w:b/>
                          <w:bCs/>
                          <w:color w:val="C00000"/>
                          <w:sz w:val="24"/>
                        </w:rPr>
                      </w:pPr>
                      <w:r w:rsidRPr="00693D89">
                        <w:rPr>
                          <w:rFonts w:asciiTheme="majorHAnsi" w:hAnsiTheme="majorHAnsi" w:cstheme="majorHAnsi"/>
                          <w:color w:val="333333"/>
                          <w:sz w:val="24"/>
                        </w:rPr>
                        <w:t xml:space="preserve">This impressive residence </w:t>
                      </w:r>
                      <w:r w:rsidR="00DD6B1E" w:rsidRPr="00693D89">
                        <w:rPr>
                          <w:rFonts w:asciiTheme="majorHAnsi" w:hAnsiTheme="majorHAnsi" w:cstheme="majorHAnsi"/>
                          <w:color w:val="333333"/>
                          <w:sz w:val="24"/>
                        </w:rPr>
                        <w:t>is approached via</w:t>
                      </w:r>
                      <w:r w:rsidRPr="00693D89">
                        <w:rPr>
                          <w:rFonts w:asciiTheme="majorHAnsi" w:hAnsiTheme="majorHAnsi" w:cstheme="majorHAnsi"/>
                          <w:color w:val="333333"/>
                          <w:sz w:val="24"/>
                        </w:rPr>
                        <w:t xml:space="preserve"> an</w:t>
                      </w:r>
                      <w:r w:rsidR="00DD6B1E" w:rsidRPr="00693D89">
                        <w:rPr>
                          <w:rFonts w:asciiTheme="majorHAnsi" w:hAnsiTheme="majorHAnsi" w:cstheme="majorHAnsi"/>
                          <w:color w:val="333333"/>
                          <w:sz w:val="24"/>
                        </w:rPr>
                        <w:t xml:space="preserve"> automated gate with brick pillars and a separate pedestrian security gate. A large gravel courtyard offers turning, parking, and access to the outbuildings and the substantial former Cattle barn that subject to planning permission, could provide additional accommodation or a possible Airbnb income stream. At the rear is an enclosed level and mainly lawned garden</w:t>
                      </w:r>
                      <w:r w:rsidR="00632FD8" w:rsidRPr="00693D89">
                        <w:rPr>
                          <w:rFonts w:asciiTheme="majorHAnsi" w:hAnsiTheme="majorHAnsi" w:cstheme="majorHAnsi"/>
                          <w:color w:val="333333"/>
                          <w:sz w:val="24"/>
                        </w:rPr>
                        <w:t xml:space="preserve"> with walling and </w:t>
                      </w:r>
                      <w:r w:rsidR="00B4653B" w:rsidRPr="00693D89">
                        <w:rPr>
                          <w:rFonts w:asciiTheme="majorHAnsi" w:hAnsiTheme="majorHAnsi" w:cstheme="majorHAnsi"/>
                          <w:color w:val="333333"/>
                          <w:sz w:val="24"/>
                        </w:rPr>
                        <w:t>original railings.</w:t>
                      </w:r>
                      <w:r w:rsidR="005B1C2D" w:rsidRPr="00693D89">
                        <w:rPr>
                          <w:rFonts w:asciiTheme="majorHAnsi" w:hAnsiTheme="majorHAnsi" w:cstheme="majorHAnsi"/>
                          <w:color w:val="333333"/>
                          <w:sz w:val="24"/>
                        </w:rPr>
                        <w:t xml:space="preserve"> A gate gives access to the</w:t>
                      </w:r>
                      <w:r w:rsidR="005561E6" w:rsidRPr="00693D89">
                        <w:rPr>
                          <w:rFonts w:asciiTheme="majorHAnsi" w:hAnsiTheme="majorHAnsi" w:cstheme="majorHAnsi"/>
                          <w:color w:val="333333"/>
                          <w:sz w:val="24"/>
                        </w:rPr>
                        <w:t xml:space="preserve"> further substantial grounds that extend to approx. 3 acres.</w:t>
                      </w:r>
                      <w:r w:rsidR="00693D89" w:rsidRPr="00693D89">
                        <w:rPr>
                          <w:rFonts w:asciiTheme="majorHAnsi" w:hAnsiTheme="majorHAnsi" w:cstheme="majorHAnsi"/>
                          <w:color w:val="333333"/>
                          <w:sz w:val="24"/>
                        </w:rPr>
                        <w:t xml:space="preserve"> </w:t>
                      </w:r>
                    </w:p>
                    <w:p w14:paraId="109ABBDF" w14:textId="77777777" w:rsidR="00DD6B1E" w:rsidRDefault="00DD6B1E" w:rsidP="00956C9F">
                      <w:pPr>
                        <w:pStyle w:val="Body"/>
                        <w:jc w:val="left"/>
                        <w:rPr>
                          <w:rFonts w:asciiTheme="minorHAnsi" w:hAnsiTheme="minorHAnsi" w:cstheme="minorHAnsi"/>
                          <w:b/>
                          <w:bCs/>
                          <w:color w:val="C00000"/>
                        </w:rPr>
                      </w:pPr>
                    </w:p>
                    <w:p w14:paraId="028CAA3B" w14:textId="00063BEA" w:rsidR="00DD6B1E" w:rsidRDefault="00DD6B1E" w:rsidP="00DD6B1E">
                      <w:pPr>
                        <w:pStyle w:val="Body"/>
                        <w:jc w:val="left"/>
                        <w:rPr>
                          <w:rFonts w:asciiTheme="minorHAnsi" w:hAnsiTheme="minorHAnsi" w:cstheme="minorHAnsi"/>
                          <w:b/>
                          <w:bCs/>
                          <w:color w:val="C00000"/>
                        </w:rPr>
                      </w:pPr>
                      <w:r>
                        <w:rPr>
                          <w:rFonts w:asciiTheme="minorHAnsi" w:hAnsiTheme="minorHAnsi" w:cstheme="minorHAnsi"/>
                          <w:b/>
                          <w:bCs/>
                          <w:color w:val="C00000"/>
                        </w:rPr>
                        <w:t>Viewing</w:t>
                      </w:r>
                    </w:p>
                    <w:p w14:paraId="5327FA4B" w14:textId="77777777" w:rsidR="008F7940" w:rsidRPr="00693D89" w:rsidRDefault="00F27E68" w:rsidP="00956C9F">
                      <w:pPr>
                        <w:pStyle w:val="Body"/>
                        <w:jc w:val="left"/>
                        <w:rPr>
                          <w:rFonts w:asciiTheme="minorHAnsi" w:hAnsiTheme="minorHAnsi" w:cstheme="minorHAnsi"/>
                          <w:sz w:val="24"/>
                        </w:rPr>
                      </w:pPr>
                      <w:r w:rsidRPr="00693D89">
                        <w:rPr>
                          <w:rFonts w:asciiTheme="minorHAnsi" w:hAnsiTheme="minorHAnsi" w:cstheme="minorHAnsi"/>
                          <w:sz w:val="24"/>
                        </w:rPr>
                        <w:t>V</w:t>
                      </w:r>
                      <w:r w:rsidR="00AE5CE4" w:rsidRPr="00693D89">
                        <w:rPr>
                          <w:rFonts w:asciiTheme="minorHAnsi" w:hAnsiTheme="minorHAnsi" w:cstheme="minorHAnsi"/>
                          <w:sz w:val="24"/>
                        </w:rPr>
                        <w:t>iewing comes highly recommended</w:t>
                      </w:r>
                      <w:r w:rsidR="00E067AB" w:rsidRPr="00693D89">
                        <w:rPr>
                          <w:rFonts w:asciiTheme="minorHAnsi" w:hAnsiTheme="minorHAnsi" w:cstheme="minorHAnsi"/>
                          <w:sz w:val="24"/>
                        </w:rPr>
                        <w:t xml:space="preserve"> to realise the full </w:t>
                      </w:r>
                      <w:r w:rsidR="00206361" w:rsidRPr="00693D89">
                        <w:rPr>
                          <w:rFonts w:asciiTheme="minorHAnsi" w:hAnsiTheme="minorHAnsi" w:cstheme="minorHAnsi"/>
                          <w:sz w:val="24"/>
                        </w:rPr>
                        <w:t xml:space="preserve">charm </w:t>
                      </w:r>
                      <w:r w:rsidR="00E067AB" w:rsidRPr="00693D89">
                        <w:rPr>
                          <w:rFonts w:asciiTheme="minorHAnsi" w:hAnsiTheme="minorHAnsi" w:cstheme="minorHAnsi"/>
                          <w:sz w:val="24"/>
                        </w:rPr>
                        <w:t>of this substantial</w:t>
                      </w:r>
                      <w:r w:rsidR="00206361" w:rsidRPr="00693D89">
                        <w:rPr>
                          <w:rFonts w:asciiTheme="minorHAnsi" w:hAnsiTheme="minorHAnsi" w:cstheme="minorHAnsi"/>
                          <w:sz w:val="24"/>
                        </w:rPr>
                        <w:t xml:space="preserve"> village</w:t>
                      </w:r>
                      <w:r w:rsidR="00E067AB" w:rsidRPr="00693D89">
                        <w:rPr>
                          <w:rFonts w:asciiTheme="minorHAnsi" w:hAnsiTheme="minorHAnsi" w:cstheme="minorHAnsi"/>
                          <w:sz w:val="24"/>
                        </w:rPr>
                        <w:t xml:space="preserve"> </w:t>
                      </w:r>
                      <w:r w:rsidR="00743D59" w:rsidRPr="00693D89">
                        <w:rPr>
                          <w:rFonts w:asciiTheme="minorHAnsi" w:hAnsiTheme="minorHAnsi" w:cstheme="minorHAnsi"/>
                          <w:sz w:val="24"/>
                        </w:rPr>
                        <w:t xml:space="preserve">residence. </w:t>
                      </w:r>
                    </w:p>
                    <w:p w14:paraId="1212E5F0" w14:textId="679B7D6F" w:rsidR="00AC43F2" w:rsidRPr="00693D89" w:rsidRDefault="00743D59" w:rsidP="00956C9F">
                      <w:pPr>
                        <w:pStyle w:val="Body"/>
                        <w:jc w:val="left"/>
                        <w:rPr>
                          <w:rFonts w:asciiTheme="minorHAnsi" w:hAnsiTheme="minorHAnsi" w:cstheme="minorHAnsi"/>
                          <w:sz w:val="24"/>
                        </w:rPr>
                      </w:pPr>
                      <w:r w:rsidRPr="00693D89">
                        <w:rPr>
                          <w:rFonts w:asciiTheme="minorHAnsi" w:hAnsiTheme="minorHAnsi" w:cstheme="minorHAnsi"/>
                          <w:sz w:val="24"/>
                        </w:rPr>
                        <w:t>(</w:t>
                      </w:r>
                      <w:r w:rsidR="00622349" w:rsidRPr="00693D89">
                        <w:rPr>
                          <w:rFonts w:asciiTheme="minorHAnsi" w:hAnsiTheme="minorHAnsi" w:cstheme="minorHAnsi"/>
                          <w:sz w:val="24"/>
                        </w:rPr>
                        <w:t>BY APPOINTMENT ONLY</w:t>
                      </w:r>
                      <w:r w:rsidR="004809C0" w:rsidRPr="00693D89">
                        <w:rPr>
                          <w:rFonts w:asciiTheme="minorHAnsi" w:hAnsiTheme="minorHAnsi" w:cstheme="minorHAnsi"/>
                          <w:sz w:val="24"/>
                        </w:rPr>
                        <w:t>)</w:t>
                      </w:r>
                    </w:p>
                    <w:p w14:paraId="5958A314" w14:textId="77777777" w:rsidR="00F27E68" w:rsidRDefault="00F27E68" w:rsidP="00956C9F">
                      <w:pPr>
                        <w:pStyle w:val="Body"/>
                        <w:jc w:val="left"/>
                      </w:pPr>
                    </w:p>
                    <w:p w14:paraId="7EACC554" w14:textId="77777777" w:rsidR="00F27E68" w:rsidRPr="00CE028D" w:rsidRDefault="00F27E68" w:rsidP="00956C9F">
                      <w:pPr>
                        <w:pStyle w:val="Body"/>
                        <w:jc w:val="left"/>
                      </w:pPr>
                    </w:p>
                    <w:p w14:paraId="1212E5F1" w14:textId="77777777" w:rsidR="00E522F0" w:rsidRPr="00967480" w:rsidRDefault="00E522F0" w:rsidP="00956C9F">
                      <w:pPr>
                        <w:pStyle w:val="Body"/>
                        <w:jc w:val="left"/>
                      </w:pPr>
                    </w:p>
                  </w:txbxContent>
                </v:textbox>
                <w10:wrap anchorx="page" anchory="page"/>
              </v:shape>
            </w:pict>
          </mc:Fallback>
        </mc:AlternateContent>
      </w:r>
      <w:r w:rsidR="009F6DB6">
        <w:rPr>
          <w:noProof/>
        </w:rPr>
        <mc:AlternateContent>
          <mc:Choice Requires="wps">
            <w:drawing>
              <wp:anchor distT="0" distB="0" distL="114300" distR="114300" simplePos="0" relativeHeight="251658248" behindDoc="0" locked="0" layoutInCell="1" allowOverlap="1" wp14:anchorId="1212E5A9" wp14:editId="34478466">
                <wp:simplePos x="0" y="0"/>
                <wp:positionH relativeFrom="page">
                  <wp:posOffset>542611</wp:posOffset>
                </wp:positionH>
                <wp:positionV relativeFrom="page">
                  <wp:posOffset>542611</wp:posOffset>
                </wp:positionV>
                <wp:extent cx="6159640" cy="935990"/>
                <wp:effectExtent l="0" t="0" r="0" b="381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640" cy="935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2E5EA" w14:textId="30E34F5D" w:rsidR="00A92414" w:rsidRPr="009F6DB6" w:rsidRDefault="009B1CA0" w:rsidP="00A92414">
                            <w:pPr>
                              <w:rPr>
                                <w:rFonts w:ascii="Futura Light" w:hAnsi="Futura Light" w:cs="Arial"/>
                                <w:bCs/>
                                <w:color w:val="58595A"/>
                                <w:sz w:val="48"/>
                                <w:szCs w:val="48"/>
                              </w:rPr>
                            </w:pPr>
                            <w:proofErr w:type="spellStart"/>
                            <w:r>
                              <w:rPr>
                                <w:rFonts w:ascii="Futura Light" w:hAnsi="Futura Light" w:cs="Arial"/>
                                <w:bCs/>
                                <w:color w:val="58595A"/>
                                <w:sz w:val="48"/>
                                <w:szCs w:val="48"/>
                              </w:rPr>
                              <w:t>Hawkeridge</w:t>
                            </w:r>
                            <w:proofErr w:type="spellEnd"/>
                            <w:r>
                              <w:rPr>
                                <w:rFonts w:ascii="Futura Light" w:hAnsi="Futura Light" w:cs="Arial"/>
                                <w:bCs/>
                                <w:color w:val="58595A"/>
                                <w:sz w:val="48"/>
                                <w:szCs w:val="48"/>
                              </w:rPr>
                              <w:t xml:space="preserve"> Farm</w:t>
                            </w:r>
                            <w:r w:rsidR="00532C17" w:rsidRPr="009F6DB6">
                              <w:rPr>
                                <w:rFonts w:ascii="Futura Light" w:hAnsi="Futura Light" w:cs="Arial"/>
                                <w:bCs/>
                                <w:color w:val="58595A"/>
                                <w:sz w:val="48"/>
                                <w:szCs w:val="48"/>
                              </w:rPr>
                              <w:t>,</w:t>
                            </w:r>
                            <w:r>
                              <w:rPr>
                                <w:rFonts w:ascii="Futura Light" w:hAnsi="Futura Light" w:cs="Arial"/>
                                <w:bCs/>
                                <w:color w:val="58595A"/>
                                <w:sz w:val="48"/>
                                <w:szCs w:val="48"/>
                              </w:rPr>
                              <w:t xml:space="preserve"> </w:t>
                            </w:r>
                            <w:proofErr w:type="spellStart"/>
                            <w:r>
                              <w:rPr>
                                <w:rFonts w:ascii="Futura Light" w:hAnsi="Futura Light" w:cs="Arial"/>
                                <w:bCs/>
                                <w:color w:val="58595A"/>
                                <w:sz w:val="48"/>
                                <w:szCs w:val="48"/>
                              </w:rPr>
                              <w:t>Hawkeridge</w:t>
                            </w:r>
                            <w:proofErr w:type="spellEnd"/>
                            <w:r w:rsidR="00E9561C">
                              <w:rPr>
                                <w:rFonts w:ascii="Futura Light" w:hAnsi="Futura Light" w:cs="Arial"/>
                                <w:bCs/>
                                <w:color w:val="58595A"/>
                                <w:sz w:val="48"/>
                                <w:szCs w:val="48"/>
                              </w:rPr>
                              <w:t>,</w:t>
                            </w:r>
                          </w:p>
                          <w:p w14:paraId="1212E5EB" w14:textId="5A4CDED3" w:rsidR="00A92414" w:rsidRPr="009F6DB6" w:rsidRDefault="00CC389E" w:rsidP="001745B4">
                            <w:pPr>
                              <w:rPr>
                                <w:rFonts w:ascii="Futura LT Heavy" w:hAnsi="Futura LT Heavy"/>
                                <w:bCs/>
                                <w:color w:val="58595A"/>
                                <w:sz w:val="48"/>
                                <w:szCs w:val="48"/>
                              </w:rPr>
                            </w:pPr>
                            <w:r w:rsidRPr="009F6DB6">
                              <w:rPr>
                                <w:rFonts w:ascii="Futura Light" w:hAnsi="Futura Light" w:cs="Arial"/>
                                <w:bCs/>
                                <w:color w:val="58595A"/>
                                <w:sz w:val="48"/>
                                <w:szCs w:val="48"/>
                              </w:rPr>
                              <w:t>W</w:t>
                            </w:r>
                            <w:r w:rsidR="009B1CA0">
                              <w:rPr>
                                <w:rFonts w:ascii="Futura Light" w:hAnsi="Futura Light" w:cs="Arial"/>
                                <w:bCs/>
                                <w:color w:val="58595A"/>
                                <w:sz w:val="48"/>
                                <w:szCs w:val="48"/>
                              </w:rPr>
                              <w:t>estbury</w:t>
                            </w:r>
                            <w:r w:rsidR="007129F5" w:rsidRPr="009F6DB6">
                              <w:rPr>
                                <w:rFonts w:ascii="Futura Light" w:hAnsi="Futura Light" w:cs="Arial"/>
                                <w:bCs/>
                                <w:color w:val="58595A"/>
                                <w:sz w:val="48"/>
                                <w:szCs w:val="48"/>
                              </w:rPr>
                              <w:t xml:space="preserve">, </w:t>
                            </w:r>
                            <w:r w:rsidR="00EE34E6" w:rsidRPr="009F6DB6">
                              <w:rPr>
                                <w:rFonts w:ascii="Futura Light" w:hAnsi="Futura Light" w:cs="Arial"/>
                                <w:bCs/>
                                <w:color w:val="58595A"/>
                                <w:sz w:val="48"/>
                                <w:szCs w:val="48"/>
                              </w:rPr>
                              <w:t>Wiltshire,</w:t>
                            </w:r>
                            <w:r w:rsidR="00A73E35" w:rsidRPr="009F6DB6">
                              <w:rPr>
                                <w:rFonts w:ascii="Futura Light" w:hAnsi="Futura Light" w:cs="Arial"/>
                                <w:bCs/>
                                <w:color w:val="58595A"/>
                                <w:sz w:val="48"/>
                                <w:szCs w:val="48"/>
                              </w:rPr>
                              <w:t xml:space="preserve"> BA1</w:t>
                            </w:r>
                            <w:r w:rsidR="009B1CA0">
                              <w:rPr>
                                <w:rFonts w:ascii="Futura Light" w:hAnsi="Futura Light" w:cs="Arial"/>
                                <w:bCs/>
                                <w:color w:val="58595A"/>
                                <w:sz w:val="48"/>
                                <w:szCs w:val="48"/>
                              </w:rPr>
                              <w:t>3 4LD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A9" id="Text Box 23" o:spid="_x0000_s1033" type="#_x0000_t202" style="position:absolute;margin-left:42.75pt;margin-top:42.75pt;width:485pt;height:73.7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" filled="f" stroked="f">
                <v:textbox inset="0,0,0,0">
                  <w:txbxContent>
                    <w:p w14:paraId="1212E5EA" w14:textId="30E34F5D" w:rsidR="00A92414" w:rsidRPr="009F6DB6" w:rsidRDefault="009B1CA0" w:rsidP="00A92414">
                      <w:pPr>
                        <w:rPr>
                          <w:rFonts w:ascii="Futura Light" w:hAnsi="Futura Light" w:cs="Arial"/>
                          <w:bCs/>
                          <w:color w:val="58595A"/>
                          <w:sz w:val="48"/>
                          <w:szCs w:val="48"/>
                        </w:rPr>
                      </w:pPr>
                      <w:proofErr w:type="spellStart"/>
                      <w:r>
                        <w:rPr>
                          <w:rFonts w:ascii="Futura Light" w:hAnsi="Futura Light" w:cs="Arial"/>
                          <w:bCs/>
                          <w:color w:val="58595A"/>
                          <w:sz w:val="48"/>
                          <w:szCs w:val="48"/>
                        </w:rPr>
                        <w:t>Hawkeridge</w:t>
                      </w:r>
                      <w:proofErr w:type="spellEnd"/>
                      <w:r>
                        <w:rPr>
                          <w:rFonts w:ascii="Futura Light" w:hAnsi="Futura Light" w:cs="Arial"/>
                          <w:bCs/>
                          <w:color w:val="58595A"/>
                          <w:sz w:val="48"/>
                          <w:szCs w:val="48"/>
                        </w:rPr>
                        <w:t xml:space="preserve"> Farm</w:t>
                      </w:r>
                      <w:r w:rsidR="00532C17" w:rsidRPr="009F6DB6">
                        <w:rPr>
                          <w:rFonts w:ascii="Futura Light" w:hAnsi="Futura Light" w:cs="Arial"/>
                          <w:bCs/>
                          <w:color w:val="58595A"/>
                          <w:sz w:val="48"/>
                          <w:szCs w:val="48"/>
                        </w:rPr>
                        <w:t>,</w:t>
                      </w:r>
                      <w:r>
                        <w:rPr>
                          <w:rFonts w:ascii="Futura Light" w:hAnsi="Futura Light" w:cs="Arial"/>
                          <w:bCs/>
                          <w:color w:val="58595A"/>
                          <w:sz w:val="48"/>
                          <w:szCs w:val="48"/>
                        </w:rPr>
                        <w:t xml:space="preserve"> </w:t>
                      </w:r>
                      <w:proofErr w:type="spellStart"/>
                      <w:r>
                        <w:rPr>
                          <w:rFonts w:ascii="Futura Light" w:hAnsi="Futura Light" w:cs="Arial"/>
                          <w:bCs/>
                          <w:color w:val="58595A"/>
                          <w:sz w:val="48"/>
                          <w:szCs w:val="48"/>
                        </w:rPr>
                        <w:t>Hawkeridge</w:t>
                      </w:r>
                      <w:proofErr w:type="spellEnd"/>
                      <w:r w:rsidR="00E9561C">
                        <w:rPr>
                          <w:rFonts w:ascii="Futura Light" w:hAnsi="Futura Light" w:cs="Arial"/>
                          <w:bCs/>
                          <w:color w:val="58595A"/>
                          <w:sz w:val="48"/>
                          <w:szCs w:val="48"/>
                        </w:rPr>
                        <w:t>,</w:t>
                      </w:r>
                    </w:p>
                    <w:p w14:paraId="1212E5EB" w14:textId="5A4CDED3" w:rsidR="00A92414" w:rsidRPr="009F6DB6" w:rsidRDefault="00CC389E" w:rsidP="001745B4">
                      <w:pPr>
                        <w:rPr>
                          <w:rFonts w:ascii="Futura LT Heavy" w:hAnsi="Futura LT Heavy"/>
                          <w:bCs/>
                          <w:color w:val="58595A"/>
                          <w:sz w:val="48"/>
                          <w:szCs w:val="48"/>
                        </w:rPr>
                      </w:pPr>
                      <w:r w:rsidRPr="009F6DB6">
                        <w:rPr>
                          <w:rFonts w:ascii="Futura Light" w:hAnsi="Futura Light" w:cs="Arial"/>
                          <w:bCs/>
                          <w:color w:val="58595A"/>
                          <w:sz w:val="48"/>
                          <w:szCs w:val="48"/>
                        </w:rPr>
                        <w:t>W</w:t>
                      </w:r>
                      <w:r w:rsidR="009B1CA0">
                        <w:rPr>
                          <w:rFonts w:ascii="Futura Light" w:hAnsi="Futura Light" w:cs="Arial"/>
                          <w:bCs/>
                          <w:color w:val="58595A"/>
                          <w:sz w:val="48"/>
                          <w:szCs w:val="48"/>
                        </w:rPr>
                        <w:t>estbury</w:t>
                      </w:r>
                      <w:r w:rsidR="007129F5" w:rsidRPr="009F6DB6">
                        <w:rPr>
                          <w:rFonts w:ascii="Futura Light" w:hAnsi="Futura Light" w:cs="Arial"/>
                          <w:bCs/>
                          <w:color w:val="58595A"/>
                          <w:sz w:val="48"/>
                          <w:szCs w:val="48"/>
                        </w:rPr>
                        <w:t xml:space="preserve">, </w:t>
                      </w:r>
                      <w:r w:rsidR="00EE34E6" w:rsidRPr="009F6DB6">
                        <w:rPr>
                          <w:rFonts w:ascii="Futura Light" w:hAnsi="Futura Light" w:cs="Arial"/>
                          <w:bCs/>
                          <w:color w:val="58595A"/>
                          <w:sz w:val="48"/>
                          <w:szCs w:val="48"/>
                        </w:rPr>
                        <w:t>Wiltshire,</w:t>
                      </w:r>
                      <w:r w:rsidR="00A73E35" w:rsidRPr="009F6DB6">
                        <w:rPr>
                          <w:rFonts w:ascii="Futura Light" w:hAnsi="Futura Light" w:cs="Arial"/>
                          <w:bCs/>
                          <w:color w:val="58595A"/>
                          <w:sz w:val="48"/>
                          <w:szCs w:val="48"/>
                        </w:rPr>
                        <w:t xml:space="preserve"> BA1</w:t>
                      </w:r>
                      <w:r w:rsidR="009B1CA0">
                        <w:rPr>
                          <w:rFonts w:ascii="Futura Light" w:hAnsi="Futura Light" w:cs="Arial"/>
                          <w:bCs/>
                          <w:color w:val="58595A"/>
                          <w:sz w:val="48"/>
                          <w:szCs w:val="48"/>
                        </w:rPr>
                        <w:t>3 4LD</w:t>
                      </w:r>
                    </w:p>
                  </w:txbxContent>
                </v:textbox>
                <w10:wrap anchorx="page" anchory="page"/>
              </v:shape>
            </w:pict>
          </mc:Fallback>
        </mc:AlternateContent>
      </w:r>
      <w:r w:rsidR="002D2BF9">
        <w:rPr>
          <w:noProof/>
        </w:rPr>
        <mc:AlternateContent>
          <mc:Choice Requires="wps">
            <w:drawing>
              <wp:anchor distT="0" distB="0" distL="114300" distR="114300" simplePos="0" relativeHeight="251658251" behindDoc="0" locked="0" layoutInCell="1" allowOverlap="1" wp14:anchorId="1212E5B1" wp14:editId="2591E8B8">
                <wp:simplePos x="0" y="0"/>
                <wp:positionH relativeFrom="page">
                  <wp:posOffset>3673475</wp:posOffset>
                </wp:positionH>
                <wp:positionV relativeFrom="page">
                  <wp:posOffset>2589642</wp:posOffset>
                </wp:positionV>
                <wp:extent cx="2952115" cy="4500245"/>
                <wp:effectExtent l="0" t="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4500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7"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 w14:anchorId="1212E5B1" id="Text Box 19" o:spid="_x0000_s1034" type="#_x0000_t202" style="position:absolute;margin-left:289.25pt;margin-top:203.9pt;width:232.45pt;height:354.3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" stroked="f">
                <v:textbox inset="0,0,0,0">
                  <w:txbxContent/>
                </v:textbox>
                <w10:wrap anchorx="page" anchory="page"/>
              </v:shape>
            </w:pict>
          </mc:Fallback>
        </mc:AlternateContent>
      </w:r>
      <w:r w:rsidR="00017F21">
        <w:rPr>
          <w:noProof/>
        </w:rPr>
        <mc:AlternateContent>
          <mc:Choice Requires="wps">
            <w:drawing>
              <wp:anchor distT="0" distB="0" distL="114300" distR="114300" simplePos="0" relativeHeight="251658268" behindDoc="0" locked="0" layoutInCell="1" allowOverlap="1" wp14:anchorId="1212E5A5" wp14:editId="1212E5A6">
                <wp:simplePos x="0" y="0"/>
                <wp:positionH relativeFrom="column">
                  <wp:posOffset>540385</wp:posOffset>
                </wp:positionH>
                <wp:positionV relativeFrom="paragraph">
                  <wp:posOffset>1362075</wp:posOffset>
                </wp:positionV>
                <wp:extent cx="5039995" cy="0"/>
                <wp:effectExtent l="16510" t="13335" r="20320" b="15240"/>
                <wp:wrapNone/>
                <wp:docPr id="29"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9995" cy="0"/>
                        </a:xfrm>
                        <a:prstGeom prst="straightConnector1">
                          <a:avLst/>
                        </a:prstGeom>
                        <a:noFill/>
                        <a:ln w="25400">
                          <a:solidFill>
                            <a:srgbClr val="58595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50B87601" id="_x0000_t32" coordsize="21600,21600" o:spt="32" o:oned="t" path="m,l21600,21600e" filled="f">
                <v:path arrowok="t" fillok="f" o:connecttype="none"/>
                <o:lock v:ext="edit" shapetype="t"/>
              </v:shapetype>
              <v:shape id="Straight Arrow Connector 29" o:spid="_x0000_s1026" type="#_x0000_t32" style="position:absolute;margin-left:42.55pt;margin-top:107.25pt;width:396.85pt;height:0;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" strokecolor="#58595a" strokeweight="2pt"/>
            </w:pict>
          </mc:Fallback>
        </mc:AlternateContent>
      </w:r>
      <w:r w:rsidR="00017F21">
        <w:rPr>
          <w:noProof/>
        </w:rPr>
        <mc:AlternateContent>
          <mc:Choice Requires="wps">
            <w:drawing>
              <wp:anchor distT="0" distB="0" distL="114300" distR="114300" simplePos="0" relativeHeight="251658267" behindDoc="0" locked="0" layoutInCell="1" allowOverlap="1" wp14:anchorId="1212E5A7" wp14:editId="31FE802B">
                <wp:simplePos x="0" y="0"/>
                <wp:positionH relativeFrom="page">
                  <wp:posOffset>540385</wp:posOffset>
                </wp:positionH>
                <wp:positionV relativeFrom="page">
                  <wp:posOffset>1555115</wp:posOffset>
                </wp:positionV>
                <wp:extent cx="5039995" cy="360045"/>
                <wp:effectExtent l="0" t="2540" r="127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9995" cy="36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2E5E9" w14:textId="3A6ECB82" w:rsidR="006E031F" w:rsidRPr="00345C1B" w:rsidRDefault="006E031F" w:rsidP="006E031F">
                            <w:pPr>
                              <w:rPr>
                                <w:rFonts w:ascii="Futura LT Heavy" w:hAnsi="Futura LT Heavy"/>
                                <w:b/>
                                <w:color w:val="B21E28"/>
                                <w:sz w:val="32"/>
                                <w:szCs w:val="32"/>
                              </w:rPr>
                            </w:pPr>
                            <w:r w:rsidRPr="00345C1B">
                              <w:rPr>
                                <w:rFonts w:ascii="Futura LT Heavy" w:hAnsi="Futura LT Heavy" w:cs="Arial"/>
                                <w:b/>
                                <w:noProof/>
                                <w:color w:val="B21E28"/>
                                <w:sz w:val="32"/>
                                <w:szCs w:val="32"/>
                              </w:rPr>
                              <w:drawing>
                                <wp:inline distT="0" distB="0" distL="0" distR="0" wp14:anchorId="1212E613" wp14:editId="1212E614">
                                  <wp:extent cx="268621" cy="216039"/>
                                  <wp:effectExtent l="19050" t="0" r="0" b="0"/>
                                  <wp:docPr id="25" name="Picture 25" descr="Bed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d (transparent).png"/>
                                          <pic:cNvPicPr/>
                                        </pic:nvPicPr>
                                        <pic:blipFill>
                                          <a:blip r:embed="rId31"/>
                                          <a:stretch>
                                            <a:fillRect/>
                                          </a:stretch>
                                        </pic:blipFill>
                                        <pic:spPr>
                                          <a:xfrm>
                                            <a:off x="0" y="0"/>
                                            <a:ext cx="266850" cy="214615"/>
                                          </a:xfrm>
                                          <a:prstGeom prst="rect">
                                            <a:avLst/>
                                          </a:prstGeom>
                                        </pic:spPr>
                                      </pic:pic>
                                    </a:graphicData>
                                  </a:graphic>
                                </wp:inline>
                              </w:drawing>
                            </w:r>
                            <w:r w:rsidRPr="00345C1B">
                              <w:rPr>
                                <w:rFonts w:ascii="Futura LT Heavy" w:hAnsi="Futura LT Heavy" w:cs="Arial"/>
                                <w:b/>
                                <w:color w:val="B21E28"/>
                                <w:sz w:val="32"/>
                                <w:szCs w:val="32"/>
                              </w:rPr>
                              <w:t xml:space="preserve"> </w:t>
                            </w:r>
                            <w:r w:rsidR="00312E4E">
                              <w:rPr>
                                <w:rFonts w:ascii="Futura Light" w:hAnsi="Futura Light" w:cs="Arial"/>
                                <w:color w:val="B21E28"/>
                                <w:sz w:val="40"/>
                                <w:szCs w:val="40"/>
                              </w:rPr>
                              <w:t>5</w:t>
                            </w:r>
                            <w:r w:rsidRPr="00345C1B">
                              <w:rPr>
                                <w:rFonts w:ascii="Futura LT Heavy" w:hAnsi="Futura LT Heavy" w:cs="Arial"/>
                                <w:b/>
                                <w:color w:val="B21E28"/>
                                <w:sz w:val="32"/>
                                <w:szCs w:val="32"/>
                              </w:rPr>
                              <w:t xml:space="preserve">  </w:t>
                            </w:r>
                            <w:r w:rsidRPr="00345C1B">
                              <w:rPr>
                                <w:rFonts w:ascii="Futura LT Heavy" w:hAnsi="Futura LT Heavy"/>
                                <w:b/>
                                <w:noProof/>
                                <w:color w:val="B21E28"/>
                                <w:sz w:val="32"/>
                                <w:szCs w:val="32"/>
                              </w:rPr>
                              <w:drawing>
                                <wp:inline distT="0" distB="0" distL="0" distR="0" wp14:anchorId="1212E615" wp14:editId="1212E616">
                                  <wp:extent cx="306183" cy="195943"/>
                                  <wp:effectExtent l="19050" t="0" r="0" b="0"/>
                                  <wp:docPr id="26" name="Picture 26" descr="Sofa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fa (transparent).png"/>
                                          <pic:cNvPicPr/>
                                        </pic:nvPicPr>
                                        <pic:blipFill>
                                          <a:blip r:embed="rId32"/>
                                          <a:stretch>
                                            <a:fillRect/>
                                          </a:stretch>
                                        </pic:blipFill>
                                        <pic:spPr>
                                          <a:xfrm>
                                            <a:off x="0" y="0"/>
                                            <a:ext cx="307265" cy="196635"/>
                                          </a:xfrm>
                                          <a:prstGeom prst="rect">
                                            <a:avLst/>
                                          </a:prstGeom>
                                        </pic:spPr>
                                      </pic:pic>
                                    </a:graphicData>
                                  </a:graphic>
                                </wp:inline>
                              </w:drawing>
                            </w:r>
                            <w:r w:rsidRPr="00345C1B">
                              <w:rPr>
                                <w:rFonts w:ascii="Futura LT Heavy" w:hAnsi="Futura LT Heavy" w:cs="Arial"/>
                                <w:b/>
                                <w:color w:val="B21E28"/>
                                <w:sz w:val="32"/>
                                <w:szCs w:val="32"/>
                              </w:rPr>
                              <w:t xml:space="preserve"> </w:t>
                            </w:r>
                            <w:r w:rsidR="00FA1535">
                              <w:rPr>
                                <w:rFonts w:ascii="Futura Light" w:hAnsi="Futura Light" w:cs="Arial"/>
                                <w:color w:val="B21E28"/>
                                <w:sz w:val="40"/>
                                <w:szCs w:val="40"/>
                              </w:rPr>
                              <w:t>4</w:t>
                            </w:r>
                            <w:r w:rsidRPr="00345C1B">
                              <w:rPr>
                                <w:rFonts w:ascii="Futura LT Heavy" w:hAnsi="Futura LT Heavy" w:cs="Arial"/>
                                <w:b/>
                                <w:color w:val="B21E28"/>
                                <w:sz w:val="32"/>
                                <w:szCs w:val="32"/>
                              </w:rPr>
                              <w:t xml:space="preserve">  </w:t>
                            </w:r>
                            <w:r w:rsidRPr="00345C1B">
                              <w:rPr>
                                <w:rFonts w:ascii="Futura LT Heavy" w:hAnsi="Futura LT Heavy"/>
                                <w:b/>
                                <w:noProof/>
                                <w:color w:val="B21E28"/>
                                <w:sz w:val="32"/>
                                <w:szCs w:val="32"/>
                              </w:rPr>
                              <w:drawing>
                                <wp:inline distT="0" distB="0" distL="0" distR="0" wp14:anchorId="1212E617" wp14:editId="1212E618">
                                  <wp:extent cx="253494" cy="241160"/>
                                  <wp:effectExtent l="19050" t="0" r="0" b="0"/>
                                  <wp:docPr id="27" name="Picture 27" descr="Bath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h (transparent).png"/>
                                          <pic:cNvPicPr/>
                                        </pic:nvPicPr>
                                        <pic:blipFill>
                                          <a:blip r:embed="rId33"/>
                                          <a:stretch>
                                            <a:fillRect/>
                                          </a:stretch>
                                        </pic:blipFill>
                                        <pic:spPr>
                                          <a:xfrm>
                                            <a:off x="0" y="0"/>
                                            <a:ext cx="252306" cy="240029"/>
                                          </a:xfrm>
                                          <a:prstGeom prst="rect">
                                            <a:avLst/>
                                          </a:prstGeom>
                                        </pic:spPr>
                                      </pic:pic>
                                    </a:graphicData>
                                  </a:graphic>
                                </wp:inline>
                              </w:drawing>
                            </w:r>
                            <w:r w:rsidRPr="00345C1B">
                              <w:rPr>
                                <w:rFonts w:ascii="Futura LT Heavy" w:hAnsi="Futura LT Heavy" w:cs="Arial"/>
                                <w:b/>
                                <w:color w:val="B21E28"/>
                                <w:sz w:val="32"/>
                                <w:szCs w:val="32"/>
                              </w:rPr>
                              <w:t xml:space="preserve"> </w:t>
                            </w:r>
                            <w:r w:rsidR="00382FEC">
                              <w:rPr>
                                <w:rFonts w:ascii="Futura Light" w:hAnsi="Futura Light" w:cs="Arial"/>
                                <w:color w:val="B21E28"/>
                                <w:sz w:val="40"/>
                                <w:szCs w:val="40"/>
                              </w:rPr>
                              <w:t>3</w:t>
                            </w:r>
                            <w:r>
                              <w:rPr>
                                <w:rFonts w:ascii="Futura LT Heavy" w:hAnsi="Futura LT Heavy" w:cs="Arial"/>
                                <w:b/>
                                <w:color w:val="B21E28"/>
                                <w:sz w:val="40"/>
                                <w:szCs w:val="40"/>
                              </w:rPr>
                              <w:t xml:space="preserve"> </w:t>
                            </w:r>
                            <w:r w:rsidRPr="009475A0">
                              <w:rPr>
                                <w:rFonts w:ascii="Futura Light" w:hAnsi="Futura Light" w:cs="Arial"/>
                                <w:color w:val="58595A"/>
                                <w:sz w:val="40"/>
                                <w:szCs w:val="40"/>
                              </w:rPr>
                              <w:t>EPC</w:t>
                            </w:r>
                            <w:r w:rsidRPr="009475A0">
                              <w:rPr>
                                <w:rFonts w:ascii="Futura Light" w:hAnsi="Futura Light" w:cs="Arial"/>
                                <w:color w:val="B21E28"/>
                                <w:sz w:val="40"/>
                                <w:szCs w:val="40"/>
                              </w:rPr>
                              <w:t xml:space="preserve"> </w:t>
                            </w:r>
                            <w:r w:rsidR="00206361">
                              <w:rPr>
                                <w:rFonts w:ascii="Futura Light" w:hAnsi="Futura Light" w:cs="Arial"/>
                                <w:color w:val="B21E28"/>
                                <w:sz w:val="40"/>
                                <w:szCs w:val="40"/>
                              </w:rPr>
                              <w:t>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A7" id="Text Box 24" o:spid="_x0000_s1035" type="#_x0000_t202" style="position:absolute;margin-left:42.55pt;margin-top:122.45pt;width:396.85pt;height:28.35pt;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" filled="f" stroked="f">
                <v:textbox inset="0,0,0,0">
                  <w:txbxContent>
                    <w:p w14:paraId="1212E5E9" w14:textId="3A6ECB82" w:rsidR="006E031F" w:rsidRPr="00345C1B" w:rsidRDefault="006E031F" w:rsidP="006E031F">
                      <w:pPr>
                        <w:rPr>
                          <w:rFonts w:ascii="Futura LT Heavy" w:hAnsi="Futura LT Heavy"/>
                          <w:b/>
                          <w:color w:val="B21E28"/>
                          <w:sz w:val="32"/>
                          <w:szCs w:val="32"/>
                        </w:rPr>
                      </w:pPr>
                      <w:r w:rsidRPr="00345C1B">
                        <w:rPr>
                          <w:rFonts w:ascii="Futura LT Heavy" w:hAnsi="Futura LT Heavy" w:cs="Arial"/>
                          <w:b/>
                          <w:noProof/>
                          <w:color w:val="B21E28"/>
                          <w:sz w:val="32"/>
                          <w:szCs w:val="32"/>
                        </w:rPr>
                        <w:drawing>
                          <wp:inline distT="0" distB="0" distL="0" distR="0" wp14:anchorId="1212E613" wp14:editId="1212E614">
                            <wp:extent cx="268621" cy="216039"/>
                            <wp:effectExtent l="19050" t="0" r="0" b="0"/>
                            <wp:docPr id="25" name="Picture 25" descr="Bed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d (transparent).png"/>
                                    <pic:cNvPicPr/>
                                  </pic:nvPicPr>
                                  <pic:blipFill>
                                    <a:blip r:embed="rId34"/>
                                    <a:stretch>
                                      <a:fillRect/>
                                    </a:stretch>
                                  </pic:blipFill>
                                  <pic:spPr>
                                    <a:xfrm>
                                      <a:off x="0" y="0"/>
                                      <a:ext cx="266850" cy="214615"/>
                                    </a:xfrm>
                                    <a:prstGeom prst="rect">
                                      <a:avLst/>
                                    </a:prstGeom>
                                  </pic:spPr>
                                </pic:pic>
                              </a:graphicData>
                            </a:graphic>
                          </wp:inline>
                        </w:drawing>
                      </w:r>
                      <w:r w:rsidRPr="00345C1B">
                        <w:rPr>
                          <w:rFonts w:ascii="Futura LT Heavy" w:hAnsi="Futura LT Heavy" w:cs="Arial"/>
                          <w:b/>
                          <w:color w:val="B21E28"/>
                          <w:sz w:val="32"/>
                          <w:szCs w:val="32"/>
                        </w:rPr>
                        <w:t xml:space="preserve"> </w:t>
                      </w:r>
                      <w:r w:rsidR="00312E4E">
                        <w:rPr>
                          <w:rFonts w:ascii="Futura Light" w:hAnsi="Futura Light" w:cs="Arial"/>
                          <w:color w:val="B21E28"/>
                          <w:sz w:val="40"/>
                          <w:szCs w:val="40"/>
                        </w:rPr>
                        <w:t>5</w:t>
                      </w:r>
                      <w:r w:rsidRPr="00345C1B">
                        <w:rPr>
                          <w:rFonts w:ascii="Futura LT Heavy" w:hAnsi="Futura LT Heavy" w:cs="Arial"/>
                          <w:b/>
                          <w:color w:val="B21E28"/>
                          <w:sz w:val="32"/>
                          <w:szCs w:val="32"/>
                        </w:rPr>
                        <w:t xml:space="preserve">  </w:t>
                      </w:r>
                      <w:r w:rsidRPr="00345C1B">
                        <w:rPr>
                          <w:rFonts w:ascii="Futura LT Heavy" w:hAnsi="Futura LT Heavy"/>
                          <w:b/>
                          <w:noProof/>
                          <w:color w:val="B21E28"/>
                          <w:sz w:val="32"/>
                          <w:szCs w:val="32"/>
                        </w:rPr>
                        <w:drawing>
                          <wp:inline distT="0" distB="0" distL="0" distR="0" wp14:anchorId="1212E615" wp14:editId="1212E616">
                            <wp:extent cx="306183" cy="195943"/>
                            <wp:effectExtent l="19050" t="0" r="0" b="0"/>
                            <wp:docPr id="26" name="Picture 26" descr="Sofa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fa (transparent).png"/>
                                    <pic:cNvPicPr/>
                                  </pic:nvPicPr>
                                  <pic:blipFill>
                                    <a:blip r:embed="rId35"/>
                                    <a:stretch>
                                      <a:fillRect/>
                                    </a:stretch>
                                  </pic:blipFill>
                                  <pic:spPr>
                                    <a:xfrm>
                                      <a:off x="0" y="0"/>
                                      <a:ext cx="307265" cy="196635"/>
                                    </a:xfrm>
                                    <a:prstGeom prst="rect">
                                      <a:avLst/>
                                    </a:prstGeom>
                                  </pic:spPr>
                                </pic:pic>
                              </a:graphicData>
                            </a:graphic>
                          </wp:inline>
                        </w:drawing>
                      </w:r>
                      <w:r w:rsidRPr="00345C1B">
                        <w:rPr>
                          <w:rFonts w:ascii="Futura LT Heavy" w:hAnsi="Futura LT Heavy" w:cs="Arial"/>
                          <w:b/>
                          <w:color w:val="B21E28"/>
                          <w:sz w:val="32"/>
                          <w:szCs w:val="32"/>
                        </w:rPr>
                        <w:t xml:space="preserve"> </w:t>
                      </w:r>
                      <w:r w:rsidR="00FA1535">
                        <w:rPr>
                          <w:rFonts w:ascii="Futura Light" w:hAnsi="Futura Light" w:cs="Arial"/>
                          <w:color w:val="B21E28"/>
                          <w:sz w:val="40"/>
                          <w:szCs w:val="40"/>
                        </w:rPr>
                        <w:t>4</w:t>
                      </w:r>
                      <w:r w:rsidRPr="00345C1B">
                        <w:rPr>
                          <w:rFonts w:ascii="Futura LT Heavy" w:hAnsi="Futura LT Heavy" w:cs="Arial"/>
                          <w:b/>
                          <w:color w:val="B21E28"/>
                          <w:sz w:val="32"/>
                          <w:szCs w:val="32"/>
                        </w:rPr>
                        <w:t xml:space="preserve">  </w:t>
                      </w:r>
                      <w:r w:rsidRPr="00345C1B">
                        <w:rPr>
                          <w:rFonts w:ascii="Futura LT Heavy" w:hAnsi="Futura LT Heavy"/>
                          <w:b/>
                          <w:noProof/>
                          <w:color w:val="B21E28"/>
                          <w:sz w:val="32"/>
                          <w:szCs w:val="32"/>
                        </w:rPr>
                        <w:drawing>
                          <wp:inline distT="0" distB="0" distL="0" distR="0" wp14:anchorId="1212E617" wp14:editId="1212E618">
                            <wp:extent cx="253494" cy="241160"/>
                            <wp:effectExtent l="19050" t="0" r="0" b="0"/>
                            <wp:docPr id="27" name="Picture 27" descr="Bath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h (transparent).png"/>
                                    <pic:cNvPicPr/>
                                  </pic:nvPicPr>
                                  <pic:blipFill>
                                    <a:blip r:embed="rId36"/>
                                    <a:stretch>
                                      <a:fillRect/>
                                    </a:stretch>
                                  </pic:blipFill>
                                  <pic:spPr>
                                    <a:xfrm>
                                      <a:off x="0" y="0"/>
                                      <a:ext cx="252306" cy="240029"/>
                                    </a:xfrm>
                                    <a:prstGeom prst="rect">
                                      <a:avLst/>
                                    </a:prstGeom>
                                  </pic:spPr>
                                </pic:pic>
                              </a:graphicData>
                            </a:graphic>
                          </wp:inline>
                        </w:drawing>
                      </w:r>
                      <w:r w:rsidRPr="00345C1B">
                        <w:rPr>
                          <w:rFonts w:ascii="Futura LT Heavy" w:hAnsi="Futura LT Heavy" w:cs="Arial"/>
                          <w:b/>
                          <w:color w:val="B21E28"/>
                          <w:sz w:val="32"/>
                          <w:szCs w:val="32"/>
                        </w:rPr>
                        <w:t xml:space="preserve"> </w:t>
                      </w:r>
                      <w:r w:rsidR="00382FEC">
                        <w:rPr>
                          <w:rFonts w:ascii="Futura Light" w:hAnsi="Futura Light" w:cs="Arial"/>
                          <w:color w:val="B21E28"/>
                          <w:sz w:val="40"/>
                          <w:szCs w:val="40"/>
                        </w:rPr>
                        <w:t>3</w:t>
                      </w:r>
                      <w:r>
                        <w:rPr>
                          <w:rFonts w:ascii="Futura LT Heavy" w:hAnsi="Futura LT Heavy" w:cs="Arial"/>
                          <w:b/>
                          <w:color w:val="B21E28"/>
                          <w:sz w:val="40"/>
                          <w:szCs w:val="40"/>
                        </w:rPr>
                        <w:t xml:space="preserve"> </w:t>
                      </w:r>
                      <w:r w:rsidRPr="009475A0">
                        <w:rPr>
                          <w:rFonts w:ascii="Futura Light" w:hAnsi="Futura Light" w:cs="Arial"/>
                          <w:color w:val="58595A"/>
                          <w:sz w:val="40"/>
                          <w:szCs w:val="40"/>
                        </w:rPr>
                        <w:t>EPC</w:t>
                      </w:r>
                      <w:r w:rsidRPr="009475A0">
                        <w:rPr>
                          <w:rFonts w:ascii="Futura Light" w:hAnsi="Futura Light" w:cs="Arial"/>
                          <w:color w:val="B21E28"/>
                          <w:sz w:val="40"/>
                          <w:szCs w:val="40"/>
                        </w:rPr>
                        <w:t xml:space="preserve"> </w:t>
                      </w:r>
                      <w:r w:rsidR="00206361">
                        <w:rPr>
                          <w:rFonts w:ascii="Futura Light" w:hAnsi="Futura Light" w:cs="Arial"/>
                          <w:color w:val="B21E28"/>
                          <w:sz w:val="40"/>
                          <w:szCs w:val="40"/>
                        </w:rPr>
                        <w:t>F</w:t>
                      </w:r>
                    </w:p>
                  </w:txbxContent>
                </v:textbox>
                <w10:wrap anchorx="page" anchory="page"/>
              </v:shape>
            </w:pict>
          </mc:Fallback>
        </mc:AlternateContent>
      </w:r>
      <w:r w:rsidR="00017F21">
        <w:rPr>
          <w:noProof/>
        </w:rPr>
        <mc:AlternateContent>
          <mc:Choice Requires="wps">
            <w:drawing>
              <wp:anchor distT="0" distB="0" distL="114300" distR="114300" simplePos="0" relativeHeight="251658254" behindDoc="0" locked="1" layoutInCell="1" allowOverlap="1" wp14:anchorId="1212E5AB" wp14:editId="1212E5AC">
                <wp:simplePos x="0" y="0"/>
                <wp:positionH relativeFrom="page">
                  <wp:posOffset>6912610</wp:posOffset>
                </wp:positionH>
                <wp:positionV relativeFrom="page">
                  <wp:posOffset>4968875</wp:posOffset>
                </wp:positionV>
                <wp:extent cx="3239770" cy="2051685"/>
                <wp:effectExtent l="6985" t="6350" r="10795" b="889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051685"/>
                        </a:xfrm>
                        <a:prstGeom prst="rect">
                          <a:avLst/>
                        </a:prstGeom>
                        <a:solidFill>
                          <a:srgbClr val="FFFFFF"/>
                        </a:solidFill>
                        <a:ln w="6350">
                          <a:solidFill>
                            <a:srgbClr val="FFFFFF"/>
                          </a:solidFill>
                          <a:miter lim="800000"/>
                          <a:headEnd/>
                          <a:tailEnd/>
                        </a:ln>
                      </wps:spPr>
                      <wps:txbx>
                        <w:txbxContent>
                          <w:p w14:paraId="1212E5EC" w14:textId="38E1B3CC" w:rsidR="002E3F91" w:rsidRPr="009E774C" w:rsidRDefault="0004474E" w:rsidP="002E3F91">
                            <w:pPr>
                              <w:jc w:val="center"/>
                              <w:rPr>
                                <w:szCs w:val="25"/>
                              </w:rPr>
                            </w:pPr>
                            <w:r>
                              <w:rPr>
                                <w:noProof/>
                                <w:szCs w:val="25"/>
                              </w:rPr>
                              <w:drawing>
                                <wp:inline distT="0" distB="0" distL="0" distR="0" wp14:anchorId="45BB73D9" wp14:editId="1990F339">
                                  <wp:extent cx="3070117" cy="202916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7">
                                            <a:extLst>
                                              <a:ext uri="{28A0092B-C50C-407E-A947-70E740481C1C}">
                                                <a14:useLocalDpi xmlns:a14="http://schemas.microsoft.com/office/drawing/2010/main" val="0"/>
                                              </a:ext>
                                            </a:extLst>
                                          </a:blip>
                                          <a:stretch>
                                            <a:fillRect/>
                                          </a:stretch>
                                        </pic:blipFill>
                                        <pic:spPr>
                                          <a:xfrm>
                                            <a:off x="0" y="0"/>
                                            <a:ext cx="3070117" cy="2029166"/>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AB" id="Text Box 22" o:spid="_x0000_s1036" type="#_x0000_t202" style="position:absolute;margin-left:544.3pt;margin-top:391.25pt;width:255.1pt;height:161.5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" strokecolor="white" strokeweight=".5pt">
                <v:textbox inset="0,0,0,0">
                  <w:txbxContent>
                    <w:p w14:paraId="1212E5EC" w14:textId="38E1B3CC" w:rsidR="002E3F91" w:rsidRPr="009E774C" w:rsidRDefault="0004474E" w:rsidP="002E3F91">
                      <w:pPr>
                        <w:jc w:val="center"/>
                        <w:rPr>
                          <w:szCs w:val="25"/>
                        </w:rPr>
                      </w:pPr>
                      <w:r>
                        <w:rPr>
                          <w:noProof/>
                          <w:szCs w:val="25"/>
                        </w:rPr>
                        <w:drawing>
                          <wp:inline distT="0" distB="0" distL="0" distR="0" wp14:anchorId="45BB73D9" wp14:editId="1990F339">
                            <wp:extent cx="3070117" cy="202916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8">
                                      <a:extLst>
                                        <a:ext uri="{28A0092B-C50C-407E-A947-70E740481C1C}">
                                          <a14:useLocalDpi xmlns:a14="http://schemas.microsoft.com/office/drawing/2010/main" val="0"/>
                                        </a:ext>
                                      </a:extLst>
                                    </a:blip>
                                    <a:stretch>
                                      <a:fillRect/>
                                    </a:stretch>
                                  </pic:blipFill>
                                  <pic:spPr>
                                    <a:xfrm>
                                      <a:off x="0" y="0"/>
                                      <a:ext cx="3070117" cy="2029166"/>
                                    </a:xfrm>
                                    <a:prstGeom prst="rect">
                                      <a:avLst/>
                                    </a:prstGeom>
                                  </pic:spPr>
                                </pic:pic>
                              </a:graphicData>
                            </a:graphic>
                          </wp:inline>
                        </w:drawing>
                      </w:r>
                    </w:p>
                  </w:txbxContent>
                </v:textbox>
                <w10:wrap anchorx="page" anchory="page"/>
                <w10:anchorlock/>
              </v:shape>
            </w:pict>
          </mc:Fallback>
        </mc:AlternateContent>
      </w:r>
      <w:r w:rsidR="00017F21">
        <w:rPr>
          <w:noProof/>
        </w:rPr>
        <mc:AlternateContent>
          <mc:Choice Requires="wps">
            <w:drawing>
              <wp:anchor distT="0" distB="0" distL="114300" distR="114300" simplePos="0" relativeHeight="251658253" behindDoc="0" locked="1" layoutInCell="1" allowOverlap="1" wp14:anchorId="1212E5AD" wp14:editId="1212E5AE">
                <wp:simplePos x="0" y="0"/>
                <wp:positionH relativeFrom="page">
                  <wp:posOffset>6912610</wp:posOffset>
                </wp:positionH>
                <wp:positionV relativeFrom="page">
                  <wp:posOffset>2754630</wp:posOffset>
                </wp:positionV>
                <wp:extent cx="3239770" cy="2051685"/>
                <wp:effectExtent l="6985" t="11430" r="10795" b="1333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051685"/>
                        </a:xfrm>
                        <a:prstGeom prst="rect">
                          <a:avLst/>
                        </a:prstGeom>
                        <a:solidFill>
                          <a:srgbClr val="FFFFFF"/>
                        </a:solidFill>
                        <a:ln w="6350">
                          <a:solidFill>
                            <a:srgbClr val="FFFFFF"/>
                          </a:solidFill>
                          <a:miter lim="800000"/>
                          <a:headEnd/>
                          <a:tailEnd/>
                        </a:ln>
                      </wps:spPr>
                      <wps:txbx>
                        <w:txbxContent>
                          <w:p w14:paraId="1212E5ED" w14:textId="60CDD9ED" w:rsidR="002E3F91" w:rsidRPr="009E774C" w:rsidRDefault="000F2E8C" w:rsidP="002E3F91">
                            <w:pPr>
                              <w:jc w:val="center"/>
                              <w:rPr>
                                <w:szCs w:val="25"/>
                              </w:rPr>
                            </w:pPr>
                            <w:r>
                              <w:rPr>
                                <w:rFonts w:ascii="Arial" w:hAnsi="Arial" w:cs="Arial"/>
                                <w:noProof/>
                                <w:sz w:val="30"/>
                                <w:szCs w:val="30"/>
                              </w:rPr>
                              <w:drawing>
                                <wp:inline distT="0" distB="0" distL="0" distR="0" wp14:anchorId="694DF1A8" wp14:editId="06B891E1">
                                  <wp:extent cx="3208722" cy="21207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208722" cy="21207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AD" id="Text Box 21" o:spid="_x0000_s1037" type="#_x0000_t202" style="position:absolute;margin-left:544.3pt;margin-top:216.9pt;width:255.1pt;height:161.5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" strokecolor="white" strokeweight=".5pt">
                <v:textbox inset="0,0,0,0">
                  <w:txbxContent>
                    <w:p w14:paraId="1212E5ED" w14:textId="60CDD9ED" w:rsidR="002E3F91" w:rsidRPr="009E774C" w:rsidRDefault="000F2E8C" w:rsidP="002E3F91">
                      <w:pPr>
                        <w:jc w:val="center"/>
                        <w:rPr>
                          <w:szCs w:val="25"/>
                        </w:rPr>
                      </w:pPr>
                      <w:r>
                        <w:rPr>
                          <w:rFonts w:ascii="Arial" w:hAnsi="Arial" w:cs="Arial"/>
                          <w:noProof/>
                          <w:sz w:val="30"/>
                          <w:szCs w:val="30"/>
                        </w:rPr>
                        <w:drawing>
                          <wp:inline distT="0" distB="0" distL="0" distR="0" wp14:anchorId="694DF1A8" wp14:editId="06B891E1">
                            <wp:extent cx="3208722" cy="21207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3208722" cy="2120775"/>
                                    </a:xfrm>
                                    <a:prstGeom prst="rect">
                                      <a:avLst/>
                                    </a:prstGeom>
                                    <a:noFill/>
                                    <a:ln>
                                      <a:noFill/>
                                    </a:ln>
                                  </pic:spPr>
                                </pic:pic>
                              </a:graphicData>
                            </a:graphic>
                          </wp:inline>
                        </w:drawing>
                      </w:r>
                    </w:p>
                  </w:txbxContent>
                </v:textbox>
                <w10:wrap anchorx="page" anchory="page"/>
                <w10:anchorlock/>
              </v:shape>
            </w:pict>
          </mc:Fallback>
        </mc:AlternateContent>
      </w:r>
      <w:r w:rsidR="00017F21">
        <w:rPr>
          <w:noProof/>
        </w:rPr>
        <mc:AlternateContent>
          <mc:Choice Requires="wps">
            <w:drawing>
              <wp:anchor distT="0" distB="0" distL="114300" distR="114300" simplePos="0" relativeHeight="251658252" behindDoc="0" locked="1" layoutInCell="1" allowOverlap="1" wp14:anchorId="1212E5AF" wp14:editId="27F18E81">
                <wp:simplePos x="0" y="0"/>
                <wp:positionH relativeFrom="page">
                  <wp:posOffset>6912610</wp:posOffset>
                </wp:positionH>
                <wp:positionV relativeFrom="page">
                  <wp:posOffset>540385</wp:posOffset>
                </wp:positionV>
                <wp:extent cx="3239770" cy="2051685"/>
                <wp:effectExtent l="6985" t="6985" r="10795" b="825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051685"/>
                        </a:xfrm>
                        <a:prstGeom prst="rect">
                          <a:avLst/>
                        </a:prstGeom>
                        <a:solidFill>
                          <a:srgbClr val="FFFFFF"/>
                        </a:solidFill>
                        <a:ln w="6350">
                          <a:solidFill>
                            <a:srgbClr val="FFFFFF"/>
                          </a:solidFill>
                          <a:miter lim="800000"/>
                          <a:headEnd/>
                          <a:tailEnd/>
                        </a:ln>
                      </wps:spPr>
                      <wps:txbx>
                        <w:txbxContent>
                          <w:p w14:paraId="1212E5EE" w14:textId="6D7B40AC" w:rsidR="00562A2C" w:rsidRPr="009E774C" w:rsidRDefault="000F2E8C" w:rsidP="00562A2C">
                            <w:pPr>
                              <w:jc w:val="center"/>
                              <w:rPr>
                                <w:szCs w:val="25"/>
                              </w:rPr>
                            </w:pPr>
                            <w:r>
                              <w:rPr>
                                <w:rFonts w:ascii="Arial" w:hAnsi="Arial" w:cs="Arial"/>
                                <w:noProof/>
                                <w:sz w:val="30"/>
                                <w:szCs w:val="30"/>
                              </w:rPr>
                              <w:drawing>
                                <wp:inline distT="0" distB="0" distL="0" distR="0" wp14:anchorId="79FD7AE6" wp14:editId="0BB6C51A">
                                  <wp:extent cx="3208722" cy="21207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3208722" cy="21207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AF" id="Text Box 20" o:spid="_x0000_s1038" type="#_x0000_t202" style="position:absolute;margin-left:544.3pt;margin-top:42.55pt;width:255.1pt;height:161.55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" strokecolor="white" strokeweight=".5pt">
                <v:textbox inset="0,0,0,0">
                  <w:txbxContent>
                    <w:p w14:paraId="1212E5EE" w14:textId="6D7B40AC" w:rsidR="00562A2C" w:rsidRPr="009E774C" w:rsidRDefault="000F2E8C" w:rsidP="00562A2C">
                      <w:pPr>
                        <w:jc w:val="center"/>
                        <w:rPr>
                          <w:szCs w:val="25"/>
                        </w:rPr>
                      </w:pPr>
                      <w:r>
                        <w:rPr>
                          <w:rFonts w:ascii="Arial" w:hAnsi="Arial" w:cs="Arial"/>
                          <w:noProof/>
                          <w:sz w:val="30"/>
                          <w:szCs w:val="30"/>
                        </w:rPr>
                        <w:drawing>
                          <wp:inline distT="0" distB="0" distL="0" distR="0" wp14:anchorId="79FD7AE6" wp14:editId="0BB6C51A">
                            <wp:extent cx="3208722" cy="21207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3208722" cy="2120775"/>
                                    </a:xfrm>
                                    <a:prstGeom prst="rect">
                                      <a:avLst/>
                                    </a:prstGeom>
                                    <a:noFill/>
                                    <a:ln>
                                      <a:noFill/>
                                    </a:ln>
                                  </pic:spPr>
                                </pic:pic>
                              </a:graphicData>
                            </a:graphic>
                          </wp:inline>
                        </w:drawing>
                      </w:r>
                    </w:p>
                  </w:txbxContent>
                </v:textbox>
                <w10:wrap anchorx="page" anchory="page"/>
                <w10:anchorlock/>
              </v:shape>
            </w:pict>
          </mc:Fallback>
        </mc:AlternateContent>
      </w:r>
      <w:r w:rsidR="00017F21">
        <w:rPr>
          <w:noProof/>
        </w:rPr>
        <mc:AlternateContent>
          <mc:Choice Requires="wps">
            <w:drawing>
              <wp:anchor distT="0" distB="0" distL="114300" distR="114300" simplePos="0" relativeHeight="251658249" behindDoc="0" locked="0" layoutInCell="1" allowOverlap="1" wp14:anchorId="1212E5B5" wp14:editId="1212E5B6">
                <wp:simplePos x="0" y="0"/>
                <wp:positionH relativeFrom="page">
                  <wp:posOffset>540385</wp:posOffset>
                </wp:positionH>
                <wp:positionV relativeFrom="page">
                  <wp:posOffset>2113280</wp:posOffset>
                </wp:positionV>
                <wp:extent cx="6066155" cy="360045"/>
                <wp:effectExtent l="0" t="0" r="3810" b="317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6155" cy="36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2E5F2" w14:textId="1E81E458" w:rsidR="0015343A" w:rsidRPr="009475A0" w:rsidRDefault="008219FE" w:rsidP="0015343A">
                            <w:pPr>
                              <w:rPr>
                                <w:rFonts w:ascii="Futura Light" w:hAnsi="Futura Light"/>
                                <w:color w:val="B21E28"/>
                                <w:sz w:val="36"/>
                                <w:szCs w:val="36"/>
                              </w:rPr>
                            </w:pPr>
                            <w:r>
                              <w:rPr>
                                <w:rFonts w:ascii="Futura Light" w:hAnsi="Futura Light" w:cs="Arial"/>
                                <w:color w:val="B21E28"/>
                                <w:sz w:val="36"/>
                                <w:szCs w:val="36"/>
                              </w:rPr>
                              <w:t xml:space="preserve">Guide Price </w:t>
                            </w:r>
                            <w:r w:rsidR="0015343A" w:rsidRPr="009475A0">
                              <w:rPr>
                                <w:rFonts w:ascii="Futura Light" w:hAnsi="Futura Light" w:cs="Arial"/>
                                <w:color w:val="B21E28"/>
                                <w:sz w:val="36"/>
                                <w:szCs w:val="36"/>
                              </w:rPr>
                              <w:t>£</w:t>
                            </w:r>
                            <w:r w:rsidR="00FA1535">
                              <w:rPr>
                                <w:rFonts w:ascii="Futura Light" w:hAnsi="Futura Light" w:cs="Arial"/>
                                <w:color w:val="B21E28"/>
                                <w:sz w:val="36"/>
                                <w:szCs w:val="36"/>
                              </w:rPr>
                              <w:t>1,0</w:t>
                            </w:r>
                            <w:r w:rsidR="00E03A6A">
                              <w:rPr>
                                <w:rFonts w:ascii="Futura Light" w:hAnsi="Futura Light" w:cs="Arial"/>
                                <w:color w:val="B21E28"/>
                                <w:sz w:val="36"/>
                                <w:szCs w:val="36"/>
                              </w:rPr>
                              <w:t>00</w:t>
                            </w:r>
                            <w:r w:rsidR="00353F25">
                              <w:rPr>
                                <w:rFonts w:ascii="Futura Light" w:hAnsi="Futura Light" w:cs="Arial"/>
                                <w:color w:val="B21E28"/>
                                <w:sz w:val="36"/>
                                <w:szCs w:val="36"/>
                              </w:rPr>
                              <w:t>,</w:t>
                            </w:r>
                            <w:r w:rsidR="00FA1535">
                              <w:rPr>
                                <w:rFonts w:ascii="Futura Light" w:hAnsi="Futura Light" w:cs="Arial"/>
                                <w:color w:val="B21E28"/>
                                <w:sz w:val="36"/>
                                <w:szCs w:val="36"/>
                              </w:rPr>
                              <w:t>000</w:t>
                            </w:r>
                            <w:r w:rsidR="0015343A" w:rsidRPr="009475A0">
                              <w:rPr>
                                <w:rFonts w:ascii="Futura Light" w:hAnsi="Futura Light" w:cs="Arial"/>
                                <w:color w:val="B21E28"/>
                                <w:sz w:val="36"/>
                                <w:szCs w:val="36"/>
                              </w:rPr>
                              <w:t xml:space="preserve"> Freehold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B5" id="Text Box 17" o:spid="_x0000_s1039" type="#_x0000_t202" style="position:absolute;margin-left:42.55pt;margin-top:166.4pt;width:477.65pt;height:28.3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" filled="f" stroked="f">
                <v:textbox inset="0,0,0,0">
                  <w:txbxContent>
                    <w:p w14:paraId="1212E5F2" w14:textId="1E81E458" w:rsidR="0015343A" w:rsidRPr="009475A0" w:rsidRDefault="008219FE" w:rsidP="0015343A">
                      <w:pPr>
                        <w:rPr>
                          <w:rFonts w:ascii="Futura Light" w:hAnsi="Futura Light"/>
                          <w:color w:val="B21E28"/>
                          <w:sz w:val="36"/>
                          <w:szCs w:val="36"/>
                        </w:rPr>
                      </w:pPr>
                      <w:r>
                        <w:rPr>
                          <w:rFonts w:ascii="Futura Light" w:hAnsi="Futura Light" w:cs="Arial"/>
                          <w:color w:val="B21E28"/>
                          <w:sz w:val="36"/>
                          <w:szCs w:val="36"/>
                        </w:rPr>
                        <w:t xml:space="preserve">Guide Price </w:t>
                      </w:r>
                      <w:r w:rsidR="0015343A" w:rsidRPr="009475A0">
                        <w:rPr>
                          <w:rFonts w:ascii="Futura Light" w:hAnsi="Futura Light" w:cs="Arial"/>
                          <w:color w:val="B21E28"/>
                          <w:sz w:val="36"/>
                          <w:szCs w:val="36"/>
                        </w:rPr>
                        <w:t>£</w:t>
                      </w:r>
                      <w:r w:rsidR="00FA1535">
                        <w:rPr>
                          <w:rFonts w:ascii="Futura Light" w:hAnsi="Futura Light" w:cs="Arial"/>
                          <w:color w:val="B21E28"/>
                          <w:sz w:val="36"/>
                          <w:szCs w:val="36"/>
                        </w:rPr>
                        <w:t>1,0</w:t>
                      </w:r>
                      <w:r w:rsidR="00E03A6A">
                        <w:rPr>
                          <w:rFonts w:ascii="Futura Light" w:hAnsi="Futura Light" w:cs="Arial"/>
                          <w:color w:val="B21E28"/>
                          <w:sz w:val="36"/>
                          <w:szCs w:val="36"/>
                        </w:rPr>
                        <w:t>00</w:t>
                      </w:r>
                      <w:r w:rsidR="00353F25">
                        <w:rPr>
                          <w:rFonts w:ascii="Futura Light" w:hAnsi="Futura Light" w:cs="Arial"/>
                          <w:color w:val="B21E28"/>
                          <w:sz w:val="36"/>
                          <w:szCs w:val="36"/>
                        </w:rPr>
                        <w:t>,</w:t>
                      </w:r>
                      <w:r w:rsidR="00FA1535">
                        <w:rPr>
                          <w:rFonts w:ascii="Futura Light" w:hAnsi="Futura Light" w:cs="Arial"/>
                          <w:color w:val="B21E28"/>
                          <w:sz w:val="36"/>
                          <w:szCs w:val="36"/>
                        </w:rPr>
                        <w:t>000</w:t>
                      </w:r>
                      <w:r w:rsidR="0015343A" w:rsidRPr="009475A0">
                        <w:rPr>
                          <w:rFonts w:ascii="Futura Light" w:hAnsi="Futura Light" w:cs="Arial"/>
                          <w:color w:val="B21E28"/>
                          <w:sz w:val="36"/>
                          <w:szCs w:val="36"/>
                        </w:rPr>
                        <w:t xml:space="preserve"> Freehold</w:t>
                      </w:r>
                    </w:p>
                  </w:txbxContent>
                </v:textbox>
                <w10:wrap anchorx="page" anchory="page"/>
              </v:shape>
            </w:pict>
          </mc:Fallback>
        </mc:AlternateContent>
      </w:r>
      <w:r w:rsidR="005E4D4F">
        <w:br w:type="page"/>
      </w:r>
      <w:r w:rsidR="00017F21">
        <w:rPr>
          <w:noProof/>
        </w:rPr>
        <w:lastRenderedPageBreak/>
        <mc:AlternateContent>
          <mc:Choice Requires="wps">
            <w:drawing>
              <wp:anchor distT="0" distB="0" distL="114300" distR="114300" simplePos="0" relativeHeight="251658266" behindDoc="0" locked="1" layoutInCell="1" allowOverlap="1" wp14:anchorId="1212E5B7" wp14:editId="1212E5B8">
                <wp:simplePos x="0" y="0"/>
                <wp:positionH relativeFrom="page">
                  <wp:posOffset>5436870</wp:posOffset>
                </wp:positionH>
                <wp:positionV relativeFrom="page">
                  <wp:posOffset>3870325</wp:posOffset>
                </wp:positionV>
                <wp:extent cx="4716145" cy="2988310"/>
                <wp:effectExtent l="7620" t="12700" r="10160" b="889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6145" cy="2988310"/>
                        </a:xfrm>
                        <a:prstGeom prst="rect">
                          <a:avLst/>
                        </a:prstGeom>
                        <a:solidFill>
                          <a:srgbClr val="FFFFFF"/>
                        </a:solidFill>
                        <a:ln w="6350">
                          <a:solidFill>
                            <a:srgbClr val="FFFFFF"/>
                          </a:solidFill>
                          <a:miter lim="800000"/>
                          <a:headEnd/>
                          <a:tailEnd/>
                        </a:ln>
                      </wps:spPr>
                      <wps:txbx>
                        <w:txbxContent>
                          <w:p w14:paraId="1212E5F3" w14:textId="006A489B" w:rsidR="009963F1" w:rsidRPr="009E774C" w:rsidRDefault="000F2E8C" w:rsidP="009963F1">
                            <w:pPr>
                              <w:jc w:val="center"/>
                              <w:rPr>
                                <w:szCs w:val="25"/>
                              </w:rPr>
                            </w:pPr>
                            <w:r>
                              <w:rPr>
                                <w:rFonts w:ascii="Arial" w:hAnsi="Arial" w:cs="Arial"/>
                                <w:noProof/>
                                <w:sz w:val="30"/>
                                <w:szCs w:val="30"/>
                              </w:rPr>
                              <w:drawing>
                                <wp:inline distT="0" distB="0" distL="0" distR="0" wp14:anchorId="23008EA2" wp14:editId="2F80F050">
                                  <wp:extent cx="4668900" cy="3085867"/>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4668900" cy="308586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B7" id="Text Box 16" o:spid="_x0000_s1040" type="#_x0000_t202" style="position:absolute;margin-left:428.1pt;margin-top:304.75pt;width:371.35pt;height:235.3pt;z-index:2516582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" strokecolor="white" strokeweight=".5pt">
                <v:textbox inset="0,0,0,0">
                  <w:txbxContent>
                    <w:p w14:paraId="1212E5F3" w14:textId="006A489B" w:rsidR="009963F1" w:rsidRPr="009E774C" w:rsidRDefault="000F2E8C" w:rsidP="009963F1">
                      <w:pPr>
                        <w:jc w:val="center"/>
                        <w:rPr>
                          <w:szCs w:val="25"/>
                        </w:rPr>
                      </w:pPr>
                      <w:r>
                        <w:rPr>
                          <w:rFonts w:ascii="Arial" w:hAnsi="Arial" w:cs="Arial"/>
                          <w:noProof/>
                          <w:sz w:val="30"/>
                          <w:szCs w:val="30"/>
                        </w:rPr>
                        <w:drawing>
                          <wp:inline distT="0" distB="0" distL="0" distR="0" wp14:anchorId="23008EA2" wp14:editId="2F80F050">
                            <wp:extent cx="4668900" cy="3085867"/>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4668900" cy="3085867"/>
                                    </a:xfrm>
                                    <a:prstGeom prst="rect">
                                      <a:avLst/>
                                    </a:prstGeom>
                                    <a:noFill/>
                                    <a:ln>
                                      <a:noFill/>
                                    </a:ln>
                                  </pic:spPr>
                                </pic:pic>
                              </a:graphicData>
                            </a:graphic>
                          </wp:inline>
                        </w:drawing>
                      </w:r>
                    </w:p>
                  </w:txbxContent>
                </v:textbox>
                <w10:wrap anchorx="page" anchory="page"/>
                <w10:anchorlock/>
              </v:shape>
            </w:pict>
          </mc:Fallback>
        </mc:AlternateContent>
      </w:r>
      <w:r w:rsidR="00017F21">
        <w:rPr>
          <w:noProof/>
        </w:rPr>
        <mc:AlternateContent>
          <mc:Choice Requires="wps">
            <w:drawing>
              <wp:anchor distT="0" distB="0" distL="114300" distR="114300" simplePos="0" relativeHeight="251658265" behindDoc="0" locked="1" layoutInCell="1" allowOverlap="1" wp14:anchorId="1212E5B9" wp14:editId="1212E5BA">
                <wp:simplePos x="0" y="0"/>
                <wp:positionH relativeFrom="page">
                  <wp:posOffset>540385</wp:posOffset>
                </wp:positionH>
                <wp:positionV relativeFrom="page">
                  <wp:posOffset>3870325</wp:posOffset>
                </wp:positionV>
                <wp:extent cx="4716145" cy="2988310"/>
                <wp:effectExtent l="6985" t="12700" r="10795" b="889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6145" cy="2988310"/>
                        </a:xfrm>
                        <a:prstGeom prst="rect">
                          <a:avLst/>
                        </a:prstGeom>
                        <a:solidFill>
                          <a:srgbClr val="FFFFFF"/>
                        </a:solidFill>
                        <a:ln w="6350">
                          <a:solidFill>
                            <a:srgbClr val="FFFFFF"/>
                          </a:solidFill>
                          <a:miter lim="800000"/>
                          <a:headEnd/>
                          <a:tailEnd/>
                        </a:ln>
                      </wps:spPr>
                      <wps:txbx>
                        <w:txbxContent>
                          <w:p w14:paraId="1212E5F4" w14:textId="4A117DB1" w:rsidR="009963F1" w:rsidRPr="009E774C" w:rsidRDefault="000F2E8C" w:rsidP="009963F1">
                            <w:pPr>
                              <w:jc w:val="center"/>
                              <w:rPr>
                                <w:szCs w:val="25"/>
                              </w:rPr>
                            </w:pPr>
                            <w:r>
                              <w:rPr>
                                <w:rFonts w:ascii="Arial" w:hAnsi="Arial" w:cs="Arial"/>
                                <w:noProof/>
                                <w:sz w:val="30"/>
                                <w:szCs w:val="30"/>
                              </w:rPr>
                              <w:drawing>
                                <wp:inline distT="0" distB="0" distL="0" distR="0" wp14:anchorId="1858FD7D" wp14:editId="71945C9A">
                                  <wp:extent cx="4668900" cy="3085867"/>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4668900" cy="308586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B9" id="Text Box 15" o:spid="_x0000_s1041" type="#_x0000_t202" style="position:absolute;margin-left:42.55pt;margin-top:304.75pt;width:371.35pt;height:235.3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" strokecolor="white" strokeweight=".5pt">
                <v:textbox inset="0,0,0,0">
                  <w:txbxContent>
                    <w:p w14:paraId="1212E5F4" w14:textId="4A117DB1" w:rsidR="009963F1" w:rsidRPr="009E774C" w:rsidRDefault="000F2E8C" w:rsidP="009963F1">
                      <w:pPr>
                        <w:jc w:val="center"/>
                        <w:rPr>
                          <w:szCs w:val="25"/>
                        </w:rPr>
                      </w:pPr>
                      <w:r>
                        <w:rPr>
                          <w:rFonts w:ascii="Arial" w:hAnsi="Arial" w:cs="Arial"/>
                          <w:noProof/>
                          <w:sz w:val="30"/>
                          <w:szCs w:val="30"/>
                        </w:rPr>
                        <w:drawing>
                          <wp:inline distT="0" distB="0" distL="0" distR="0" wp14:anchorId="1858FD7D" wp14:editId="71945C9A">
                            <wp:extent cx="4668900" cy="3085867"/>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4668900" cy="3085867"/>
                                    </a:xfrm>
                                    <a:prstGeom prst="rect">
                                      <a:avLst/>
                                    </a:prstGeom>
                                    <a:noFill/>
                                    <a:ln>
                                      <a:noFill/>
                                    </a:ln>
                                  </pic:spPr>
                                </pic:pic>
                              </a:graphicData>
                            </a:graphic>
                          </wp:inline>
                        </w:drawing>
                      </w:r>
                    </w:p>
                  </w:txbxContent>
                </v:textbox>
                <w10:wrap anchorx="page" anchory="page"/>
                <w10:anchorlock/>
              </v:shape>
            </w:pict>
          </mc:Fallback>
        </mc:AlternateContent>
      </w:r>
      <w:r w:rsidR="00017F21">
        <w:rPr>
          <w:noProof/>
        </w:rPr>
        <mc:AlternateContent>
          <mc:Choice Requires="wps">
            <w:drawing>
              <wp:anchor distT="0" distB="0" distL="114300" distR="114300" simplePos="0" relativeHeight="251658264" behindDoc="0" locked="1" layoutInCell="1" allowOverlap="1" wp14:anchorId="1212E5BB" wp14:editId="1212E5BC">
                <wp:simplePos x="0" y="0"/>
                <wp:positionH relativeFrom="page">
                  <wp:posOffset>5436870</wp:posOffset>
                </wp:positionH>
                <wp:positionV relativeFrom="page">
                  <wp:posOffset>702310</wp:posOffset>
                </wp:positionV>
                <wp:extent cx="4716145" cy="2988310"/>
                <wp:effectExtent l="7620" t="6985" r="10160" b="508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6145" cy="2988310"/>
                        </a:xfrm>
                        <a:prstGeom prst="rect">
                          <a:avLst/>
                        </a:prstGeom>
                        <a:solidFill>
                          <a:srgbClr val="FFFFFF"/>
                        </a:solidFill>
                        <a:ln w="6350">
                          <a:solidFill>
                            <a:srgbClr val="FFFFFF"/>
                          </a:solidFill>
                          <a:miter lim="800000"/>
                          <a:headEnd/>
                          <a:tailEnd/>
                        </a:ln>
                      </wps:spPr>
                      <wps:txbx>
                        <w:txbxContent>
                          <w:p w14:paraId="1212E5F5" w14:textId="2D2C8EB0" w:rsidR="00BE33D9" w:rsidRPr="009E774C" w:rsidRDefault="000F2E8C" w:rsidP="00BE33D9">
                            <w:pPr>
                              <w:jc w:val="center"/>
                              <w:rPr>
                                <w:szCs w:val="25"/>
                              </w:rPr>
                            </w:pPr>
                            <w:r>
                              <w:rPr>
                                <w:rFonts w:ascii="Arial" w:hAnsi="Arial" w:cs="Arial"/>
                                <w:noProof/>
                                <w:sz w:val="30"/>
                                <w:szCs w:val="30"/>
                              </w:rPr>
                              <w:drawing>
                                <wp:inline distT="0" distB="0" distL="0" distR="0" wp14:anchorId="2ACF2332" wp14:editId="0790D522">
                                  <wp:extent cx="4668900" cy="3085867"/>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4668900" cy="308586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BB" id="Text Box 14" o:spid="_x0000_s1042" type="#_x0000_t202" style="position:absolute;margin-left:428.1pt;margin-top:55.3pt;width:371.35pt;height:235.3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" strokecolor="white" strokeweight=".5pt">
                <v:textbox inset="0,0,0,0">
                  <w:txbxContent>
                    <w:p w14:paraId="1212E5F5" w14:textId="2D2C8EB0" w:rsidR="00BE33D9" w:rsidRPr="009E774C" w:rsidRDefault="000F2E8C" w:rsidP="00BE33D9">
                      <w:pPr>
                        <w:jc w:val="center"/>
                        <w:rPr>
                          <w:szCs w:val="25"/>
                        </w:rPr>
                      </w:pPr>
                      <w:r>
                        <w:rPr>
                          <w:rFonts w:ascii="Arial" w:hAnsi="Arial" w:cs="Arial"/>
                          <w:noProof/>
                          <w:sz w:val="30"/>
                          <w:szCs w:val="30"/>
                        </w:rPr>
                        <w:drawing>
                          <wp:inline distT="0" distB="0" distL="0" distR="0" wp14:anchorId="2ACF2332" wp14:editId="0790D522">
                            <wp:extent cx="4668900" cy="3085867"/>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4668900" cy="3085867"/>
                                    </a:xfrm>
                                    <a:prstGeom prst="rect">
                                      <a:avLst/>
                                    </a:prstGeom>
                                    <a:noFill/>
                                    <a:ln>
                                      <a:noFill/>
                                    </a:ln>
                                  </pic:spPr>
                                </pic:pic>
                              </a:graphicData>
                            </a:graphic>
                          </wp:inline>
                        </w:drawing>
                      </w:r>
                    </w:p>
                  </w:txbxContent>
                </v:textbox>
                <w10:wrap anchorx="page" anchory="page"/>
                <w10:anchorlock/>
              </v:shape>
            </w:pict>
          </mc:Fallback>
        </mc:AlternateContent>
      </w:r>
      <w:r w:rsidR="00017F21">
        <w:rPr>
          <w:noProof/>
        </w:rPr>
        <mc:AlternateContent>
          <mc:Choice Requires="wps">
            <w:drawing>
              <wp:anchor distT="0" distB="0" distL="114300" distR="114300" simplePos="0" relativeHeight="251658263" behindDoc="0" locked="1" layoutInCell="1" allowOverlap="1" wp14:anchorId="1212E5BD" wp14:editId="1212E5BE">
                <wp:simplePos x="0" y="0"/>
                <wp:positionH relativeFrom="page">
                  <wp:posOffset>540385</wp:posOffset>
                </wp:positionH>
                <wp:positionV relativeFrom="page">
                  <wp:posOffset>702310</wp:posOffset>
                </wp:positionV>
                <wp:extent cx="4716145" cy="2988310"/>
                <wp:effectExtent l="6985" t="6985" r="10795" b="508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6145" cy="2988310"/>
                        </a:xfrm>
                        <a:prstGeom prst="rect">
                          <a:avLst/>
                        </a:prstGeom>
                        <a:solidFill>
                          <a:srgbClr val="FFFFFF"/>
                        </a:solidFill>
                        <a:ln w="6350">
                          <a:solidFill>
                            <a:srgbClr val="FFFFFF"/>
                          </a:solidFill>
                          <a:miter lim="800000"/>
                          <a:headEnd/>
                          <a:tailEnd/>
                        </a:ln>
                      </wps:spPr>
                      <wps:txbx>
                        <w:txbxContent>
                          <w:p w14:paraId="1212E5F6" w14:textId="542DE0FF" w:rsidR="001508BC" w:rsidRPr="009E774C" w:rsidRDefault="000F2E8C" w:rsidP="001508BC">
                            <w:pPr>
                              <w:jc w:val="center"/>
                              <w:rPr>
                                <w:szCs w:val="25"/>
                              </w:rPr>
                            </w:pPr>
                            <w:r>
                              <w:rPr>
                                <w:rFonts w:ascii="Arial" w:hAnsi="Arial" w:cs="Arial"/>
                                <w:noProof/>
                                <w:sz w:val="30"/>
                                <w:szCs w:val="30"/>
                              </w:rPr>
                              <w:drawing>
                                <wp:inline distT="0" distB="0" distL="0" distR="0" wp14:anchorId="654B2625" wp14:editId="69926537">
                                  <wp:extent cx="4668900" cy="3085867"/>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4668900" cy="308586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BD" id="Text Box 13" o:spid="_x0000_s1043" type="#_x0000_t202" style="position:absolute;margin-left:42.55pt;margin-top:55.3pt;width:371.35pt;height:235.3pt;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" strokecolor="white" strokeweight=".5pt">
                <v:textbox inset="0,0,0,0">
                  <w:txbxContent>
                    <w:p w14:paraId="1212E5F6" w14:textId="542DE0FF" w:rsidR="001508BC" w:rsidRPr="009E774C" w:rsidRDefault="000F2E8C" w:rsidP="001508BC">
                      <w:pPr>
                        <w:jc w:val="center"/>
                        <w:rPr>
                          <w:szCs w:val="25"/>
                        </w:rPr>
                      </w:pPr>
                      <w:r>
                        <w:rPr>
                          <w:rFonts w:ascii="Arial" w:hAnsi="Arial" w:cs="Arial"/>
                          <w:noProof/>
                          <w:sz w:val="30"/>
                          <w:szCs w:val="30"/>
                        </w:rPr>
                        <w:drawing>
                          <wp:inline distT="0" distB="0" distL="0" distR="0" wp14:anchorId="654B2625" wp14:editId="69926537">
                            <wp:extent cx="4668900" cy="3085867"/>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4668900" cy="3085867"/>
                                    </a:xfrm>
                                    <a:prstGeom prst="rect">
                                      <a:avLst/>
                                    </a:prstGeom>
                                    <a:noFill/>
                                    <a:ln>
                                      <a:noFill/>
                                    </a:ln>
                                  </pic:spPr>
                                </pic:pic>
                              </a:graphicData>
                            </a:graphic>
                          </wp:inline>
                        </w:drawing>
                      </w:r>
                    </w:p>
                  </w:txbxContent>
                </v:textbox>
                <w10:wrap anchorx="page" anchory="page"/>
                <w10:anchorlock/>
              </v:shape>
            </w:pict>
          </mc:Fallback>
        </mc:AlternateContent>
      </w:r>
      <w:r w:rsidR="005E4D4F">
        <w:br w:type="page"/>
      </w:r>
      <w:r w:rsidR="00017F21">
        <w:rPr>
          <w:noProof/>
        </w:rPr>
        <w:lastRenderedPageBreak/>
        <mc:AlternateContent>
          <mc:Choice Requires="wps">
            <w:drawing>
              <wp:anchor distT="0" distB="0" distL="114300" distR="114300" simplePos="0" relativeHeight="251658242" behindDoc="0" locked="1" layoutInCell="1" allowOverlap="1" wp14:anchorId="1212E5BF" wp14:editId="1212E5C0">
                <wp:simplePos x="0" y="0"/>
                <wp:positionH relativeFrom="page">
                  <wp:posOffset>540385</wp:posOffset>
                </wp:positionH>
                <wp:positionV relativeFrom="page">
                  <wp:posOffset>737870</wp:posOffset>
                </wp:positionV>
                <wp:extent cx="9611995" cy="6083935"/>
                <wp:effectExtent l="16510" t="13970" r="10795" b="1714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1995" cy="6083935"/>
                        </a:xfrm>
                        <a:prstGeom prst="rect">
                          <a:avLst/>
                        </a:prstGeom>
                        <a:solidFill>
                          <a:srgbClr val="FFFFFF"/>
                        </a:solidFill>
                        <a:ln w="19050">
                          <a:solidFill>
                            <a:srgbClr val="FFFFFF"/>
                          </a:solidFill>
                          <a:miter lim="800000"/>
                          <a:headEnd/>
                          <a:tailEnd/>
                        </a:ln>
                      </wps:spPr>
                      <wps:txbx>
                        <w:txbxContent>
                          <w:p w14:paraId="1212E5F7" w14:textId="30A5B131" w:rsidR="000D02C6" w:rsidRPr="009E774C" w:rsidRDefault="000F6310" w:rsidP="000D02C6">
                            <w:pPr>
                              <w:jc w:val="center"/>
                            </w:pPr>
                            <w:r>
                              <w:rPr>
                                <w:rFonts w:ascii="Arial" w:hAnsi="Arial" w:cs="Arial"/>
                                <w:noProof/>
                                <w:sz w:val="60"/>
                                <w:szCs w:val="60"/>
                              </w:rPr>
                              <w:drawing>
                                <wp:inline distT="0" distB="0" distL="0" distR="0" wp14:anchorId="394C8D3B" wp14:editId="46B80F46">
                                  <wp:extent cx="9508431" cy="6284511"/>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9508431" cy="6284511"/>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BF" id="Text Box 12" o:spid="_x0000_s1044" type="#_x0000_t202" style="position:absolute;margin-left:42.55pt;margin-top:58.1pt;width:756.85pt;height:479.0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" strokecolor="white" strokeweight="1.5pt">
                <v:textbox inset="0,0,0,0">
                  <w:txbxContent>
                    <w:p w14:paraId="1212E5F7" w14:textId="30A5B131" w:rsidR="000D02C6" w:rsidRPr="009E774C" w:rsidRDefault="000F6310" w:rsidP="000D02C6">
                      <w:pPr>
                        <w:jc w:val="center"/>
                      </w:pPr>
                      <w:r>
                        <w:rPr>
                          <w:rFonts w:ascii="Arial" w:hAnsi="Arial" w:cs="Arial"/>
                          <w:noProof/>
                          <w:sz w:val="60"/>
                          <w:szCs w:val="60"/>
                        </w:rPr>
                        <w:drawing>
                          <wp:inline distT="0" distB="0" distL="0" distR="0" wp14:anchorId="394C8D3B" wp14:editId="46B80F46">
                            <wp:extent cx="9508431" cy="6284511"/>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9508431" cy="6284511"/>
                                    </a:xfrm>
                                    <a:prstGeom prst="rect">
                                      <a:avLst/>
                                    </a:prstGeom>
                                    <a:noFill/>
                                    <a:ln>
                                      <a:noFill/>
                                    </a:ln>
                                  </pic:spPr>
                                </pic:pic>
                              </a:graphicData>
                            </a:graphic>
                          </wp:inline>
                        </w:drawing>
                      </w:r>
                    </w:p>
                  </w:txbxContent>
                </v:textbox>
                <w10:wrap anchorx="page" anchory="page"/>
                <w10:anchorlock/>
              </v:shape>
            </w:pict>
          </mc:Fallback>
        </mc:AlternateContent>
      </w:r>
      <w:r w:rsidR="005E4D4F">
        <w:br w:type="page"/>
      </w:r>
      <w:r w:rsidR="00017F21">
        <w:rPr>
          <w:noProof/>
        </w:rPr>
        <w:lastRenderedPageBreak/>
        <mc:AlternateContent>
          <mc:Choice Requires="wps">
            <w:drawing>
              <wp:anchor distT="0" distB="0" distL="114300" distR="114300" simplePos="0" relativeHeight="251658243" behindDoc="0" locked="1" layoutInCell="1" allowOverlap="1" wp14:anchorId="1212E5C1" wp14:editId="1212E5C2">
                <wp:simplePos x="0" y="0"/>
                <wp:positionH relativeFrom="page">
                  <wp:posOffset>540385</wp:posOffset>
                </wp:positionH>
                <wp:positionV relativeFrom="page">
                  <wp:posOffset>737870</wp:posOffset>
                </wp:positionV>
                <wp:extent cx="9611995" cy="6083935"/>
                <wp:effectExtent l="16510" t="13970" r="10795" b="1714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1995" cy="6083935"/>
                        </a:xfrm>
                        <a:prstGeom prst="rect">
                          <a:avLst/>
                        </a:prstGeom>
                        <a:solidFill>
                          <a:srgbClr val="FFFFFF"/>
                        </a:solidFill>
                        <a:ln w="19050">
                          <a:solidFill>
                            <a:srgbClr val="FFFFFF"/>
                          </a:solidFill>
                          <a:miter lim="800000"/>
                          <a:headEnd/>
                          <a:tailEnd/>
                        </a:ln>
                      </wps:spPr>
                      <wps:txbx>
                        <w:txbxContent>
                          <w:p w14:paraId="1212E5F8" w14:textId="11D93C08" w:rsidR="000D02C6" w:rsidRPr="009E774C" w:rsidRDefault="005240ED" w:rsidP="000D02C6">
                            <w:pPr>
                              <w:jc w:val="center"/>
                            </w:pPr>
                            <w:r>
                              <w:rPr>
                                <w:rFonts w:ascii="Arial" w:hAnsi="Arial" w:cs="Arial"/>
                                <w:noProof/>
                                <w:sz w:val="60"/>
                                <w:szCs w:val="60"/>
                              </w:rPr>
                              <w:drawing>
                                <wp:inline distT="0" distB="0" distL="0" distR="0" wp14:anchorId="2EF5AC55" wp14:editId="79DCB6E7">
                                  <wp:extent cx="9199904" cy="6080594"/>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9199904" cy="6080594"/>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12E5C1" id="_x0000_t202" coordsize="21600,21600" o:spt="202" path="m,l,21600r21600,l21600,xe">
                <v:stroke joinstyle="miter"/>
                <v:path gradientshapeok="t" o:connecttype="rect"/>
              </v:shapetype>
              <v:shape id="Text Box 11" o:spid="_x0000_s1045" type="#_x0000_t202" style="position:absolute;margin-left:42.55pt;margin-top:58.1pt;width:756.85pt;height:479.05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" strokecolor="white" strokeweight="1.5pt">
                <v:textbox inset="0,0,0,0">
                  <w:txbxContent>
                    <w:p w14:paraId="1212E5F8" w14:textId="11D93C08" w:rsidR="000D02C6" w:rsidRPr="009E774C" w:rsidRDefault="005240ED" w:rsidP="000D02C6">
                      <w:pPr>
                        <w:jc w:val="center"/>
                      </w:pPr>
                      <w:r>
                        <w:rPr>
                          <w:rFonts w:ascii="Arial" w:hAnsi="Arial" w:cs="Arial"/>
                          <w:noProof/>
                          <w:sz w:val="60"/>
                          <w:szCs w:val="60"/>
                        </w:rPr>
                        <w:drawing>
                          <wp:inline distT="0" distB="0" distL="0" distR="0" wp14:anchorId="2EF5AC55" wp14:editId="79DCB6E7">
                            <wp:extent cx="9199904" cy="6080594"/>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9199904" cy="6080594"/>
                                    </a:xfrm>
                                    <a:prstGeom prst="rect">
                                      <a:avLst/>
                                    </a:prstGeom>
                                    <a:noFill/>
                                    <a:ln>
                                      <a:noFill/>
                                    </a:ln>
                                  </pic:spPr>
                                </pic:pic>
                              </a:graphicData>
                            </a:graphic>
                          </wp:inline>
                        </w:drawing>
                      </w:r>
                    </w:p>
                  </w:txbxContent>
                </v:textbox>
                <w10:wrap anchorx="page" anchory="page"/>
                <w10:anchorlock/>
              </v:shape>
            </w:pict>
          </mc:Fallback>
        </mc:AlternateContent>
      </w:r>
      <w:r w:rsidR="001021F7">
        <w:br w:type="page"/>
      </w:r>
      <w:r w:rsidR="00916A25">
        <w:rPr>
          <w:noProof/>
        </w:rPr>
        <w:lastRenderedPageBreak/>
        <mc:AlternateContent>
          <mc:Choice Requires="wps">
            <w:drawing>
              <wp:anchor distT="0" distB="0" distL="114300" distR="114300" simplePos="0" relativeHeight="251658259" behindDoc="0" locked="0" layoutInCell="1" allowOverlap="1" wp14:anchorId="1212E5CB" wp14:editId="3CB49B90">
                <wp:simplePos x="0" y="0"/>
                <wp:positionH relativeFrom="page">
                  <wp:posOffset>3657600</wp:posOffset>
                </wp:positionH>
                <wp:positionV relativeFrom="page">
                  <wp:posOffset>984738</wp:posOffset>
                </wp:positionV>
                <wp:extent cx="2952115" cy="2994409"/>
                <wp:effectExtent l="0" t="0" r="0" b="317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29944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21"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 w14:anchorId="1212E5CB" id="Text Box 6" o:spid="_x0000_s1046" type="#_x0000_t202" style="position:absolute;margin-left:4in;margin-top:77.55pt;width:232.45pt;height:235.8pt;z-index:2516582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" stroked="f">
                <v:textbox inset="0,0,0,0">
                  <w:txbxContent/>
                </v:textbox>
                <w10:wrap anchorx="page" anchory="page"/>
              </v:shape>
            </w:pict>
          </mc:Fallback>
        </mc:AlternateContent>
      </w:r>
      <w:r w:rsidR="00580454">
        <w:rPr>
          <w:noProof/>
        </w:rPr>
        <mc:AlternateContent>
          <mc:Choice Requires="wps">
            <w:drawing>
              <wp:anchor distT="0" distB="0" distL="114300" distR="114300" simplePos="0" relativeHeight="251658261" behindDoc="0" locked="0" layoutInCell="1" allowOverlap="1" wp14:anchorId="1212E5C7" wp14:editId="75534112">
                <wp:simplePos x="0" y="0"/>
                <wp:positionH relativeFrom="page">
                  <wp:posOffset>542925</wp:posOffset>
                </wp:positionH>
                <wp:positionV relativeFrom="page">
                  <wp:posOffset>4861560</wp:posOffset>
                </wp:positionV>
                <wp:extent cx="3150235" cy="233934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235" cy="2339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2E606" w14:textId="6B7CE848" w:rsidR="005A11F6" w:rsidRPr="009475A0" w:rsidRDefault="005A11F6" w:rsidP="009475A0">
                            <w:pPr>
                              <w:spacing w:after="270"/>
                              <w:rPr>
                                <w:rFonts w:ascii="Futura Light" w:hAnsi="Futura Light" w:cs="Arial"/>
                                <w:b/>
                                <w:color w:val="58595A"/>
                                <w:sz w:val="20"/>
                                <w:szCs w:val="20"/>
                              </w:rPr>
                            </w:pPr>
                            <w:r w:rsidRPr="009475A0">
                              <w:rPr>
                                <w:rFonts w:ascii="Futura Light" w:hAnsi="Futura Light" w:cs="Arial"/>
                                <w:b/>
                                <w:color w:val="58595A"/>
                                <w:sz w:val="20"/>
                                <w:szCs w:val="20"/>
                              </w:rPr>
                              <w:t xml:space="preserve">Local Information </w:t>
                            </w:r>
                          </w:p>
                          <w:p w14:paraId="1212E607" w14:textId="7CCB0614" w:rsidR="005A11F6" w:rsidRPr="009475A0" w:rsidRDefault="005A11F6" w:rsidP="009475A0">
                            <w:pPr>
                              <w:spacing w:after="270"/>
                              <w:rPr>
                                <w:rFonts w:ascii="Futura Light" w:hAnsi="Futura Light" w:cs="Arial"/>
                                <w:color w:val="58595A"/>
                                <w:sz w:val="20"/>
                                <w:szCs w:val="20"/>
                              </w:rPr>
                            </w:pPr>
                            <w:r w:rsidRPr="009475A0">
                              <w:rPr>
                                <w:rFonts w:ascii="Futura Light" w:hAnsi="Futura Light" w:cs="Arial"/>
                                <w:b/>
                                <w:color w:val="B21E28"/>
                                <w:sz w:val="20"/>
                                <w:szCs w:val="20"/>
                              </w:rPr>
                              <w:t>Local Council:</w:t>
                            </w:r>
                            <w:r w:rsidRPr="009475A0">
                              <w:rPr>
                                <w:rFonts w:ascii="Futura Light" w:hAnsi="Futura Light" w:cs="Arial"/>
                                <w:color w:val="58595A"/>
                                <w:sz w:val="20"/>
                                <w:szCs w:val="20"/>
                              </w:rPr>
                              <w:t xml:space="preserve"> </w:t>
                            </w:r>
                            <w:r w:rsidR="000549BE">
                              <w:rPr>
                                <w:rFonts w:ascii="Futura Light" w:hAnsi="Futura Light" w:cs="Arial"/>
                                <w:color w:val="58595A"/>
                                <w:sz w:val="20"/>
                                <w:szCs w:val="20"/>
                              </w:rPr>
                              <w:t>Wiltshire Council</w:t>
                            </w:r>
                          </w:p>
                          <w:p w14:paraId="0A8A1A7A" w14:textId="3FCC7F87" w:rsidR="00BB2A75" w:rsidRPr="009475A0" w:rsidRDefault="005A11F6" w:rsidP="009475A0">
                            <w:pPr>
                              <w:spacing w:after="270"/>
                              <w:rPr>
                                <w:rFonts w:ascii="Futura Light" w:hAnsi="Futura Light" w:cs="Arial"/>
                                <w:color w:val="58595A"/>
                                <w:sz w:val="20"/>
                                <w:szCs w:val="20"/>
                              </w:rPr>
                            </w:pPr>
                            <w:r w:rsidRPr="009475A0">
                              <w:rPr>
                                <w:rFonts w:ascii="Futura Light" w:hAnsi="Futura Light" w:cs="Arial"/>
                                <w:b/>
                                <w:color w:val="B21E28"/>
                                <w:sz w:val="20"/>
                                <w:szCs w:val="20"/>
                              </w:rPr>
                              <w:t>Council Tax Band:</w:t>
                            </w:r>
                            <w:r w:rsidRPr="009475A0">
                              <w:rPr>
                                <w:rFonts w:ascii="Futura Light" w:hAnsi="Futura Light" w:cs="Arial"/>
                                <w:color w:val="58595A"/>
                                <w:sz w:val="20"/>
                                <w:szCs w:val="20"/>
                              </w:rPr>
                              <w:t xml:space="preserve"> </w:t>
                            </w:r>
                            <w:r w:rsidR="00BB2A75">
                              <w:rPr>
                                <w:rFonts w:ascii="Futura Light" w:hAnsi="Futura Light" w:cs="Arial"/>
                                <w:color w:val="58595A"/>
                                <w:sz w:val="20"/>
                                <w:szCs w:val="20"/>
                              </w:rPr>
                              <w:t>F</w:t>
                            </w:r>
                          </w:p>
                          <w:p w14:paraId="1212E609" w14:textId="359472B5" w:rsidR="005A11F6" w:rsidRPr="009475A0" w:rsidRDefault="005A11F6" w:rsidP="009475A0">
                            <w:pPr>
                              <w:spacing w:after="270"/>
                              <w:rPr>
                                <w:rFonts w:ascii="Futura Light" w:hAnsi="Futura Light"/>
                                <w:color w:val="58595A"/>
                                <w:sz w:val="20"/>
                                <w:szCs w:val="20"/>
                              </w:rPr>
                            </w:pPr>
                            <w:r w:rsidRPr="009475A0">
                              <w:rPr>
                                <w:rFonts w:ascii="Futura Light" w:hAnsi="Futura Light" w:cs="Arial"/>
                                <w:b/>
                                <w:color w:val="B21E28"/>
                                <w:sz w:val="20"/>
                                <w:szCs w:val="20"/>
                              </w:rPr>
                              <w:t>Heating:</w:t>
                            </w:r>
                            <w:r w:rsidRPr="009475A0">
                              <w:rPr>
                                <w:rFonts w:ascii="Futura Light" w:hAnsi="Futura Light" w:cs="Arial"/>
                                <w:color w:val="58595A"/>
                                <w:sz w:val="20"/>
                                <w:szCs w:val="20"/>
                              </w:rPr>
                              <w:t xml:space="preserve"> </w:t>
                            </w:r>
                            <w:r w:rsidR="00FB689C">
                              <w:rPr>
                                <w:rFonts w:ascii="Futura Light" w:hAnsi="Futura Light" w:cs="Arial"/>
                                <w:color w:val="58595A"/>
                                <w:sz w:val="20"/>
                                <w:szCs w:val="20"/>
                              </w:rPr>
                              <w:t>tbc</w:t>
                            </w:r>
                          </w:p>
                          <w:p w14:paraId="11896732" w14:textId="4CCC5954" w:rsidR="00580454" w:rsidRDefault="005A11F6" w:rsidP="009475A0">
                            <w:pPr>
                              <w:spacing w:after="270"/>
                              <w:rPr>
                                <w:rFonts w:ascii="Futura Light" w:hAnsi="Futura Light" w:cs="Arial"/>
                                <w:color w:val="58595A"/>
                                <w:sz w:val="20"/>
                                <w:szCs w:val="20"/>
                              </w:rPr>
                            </w:pPr>
                            <w:r w:rsidRPr="009475A0">
                              <w:rPr>
                                <w:rFonts w:ascii="Futura Light" w:hAnsi="Futura Light" w:cs="Arial"/>
                                <w:b/>
                                <w:color w:val="B21E28"/>
                                <w:sz w:val="20"/>
                                <w:szCs w:val="20"/>
                              </w:rPr>
                              <w:t>Services:</w:t>
                            </w:r>
                            <w:r w:rsidR="005F20C6">
                              <w:rPr>
                                <w:rFonts w:ascii="Futura Light" w:hAnsi="Futura Light" w:cs="Arial"/>
                                <w:color w:val="58595A"/>
                                <w:sz w:val="20"/>
                                <w:szCs w:val="20"/>
                              </w:rPr>
                              <w:t xml:space="preserve"> </w:t>
                            </w:r>
                            <w:r w:rsidR="00580454">
                              <w:rPr>
                                <w:rFonts w:ascii="Futura Light" w:hAnsi="Futura Light" w:cs="Arial"/>
                                <w:color w:val="58595A"/>
                                <w:sz w:val="20"/>
                                <w:szCs w:val="20"/>
                              </w:rPr>
                              <w:t xml:space="preserve">Mains </w:t>
                            </w:r>
                            <w:r w:rsidR="00526E2A">
                              <w:rPr>
                                <w:rFonts w:ascii="Futura Light" w:hAnsi="Futura Light" w:cs="Arial"/>
                                <w:color w:val="58595A"/>
                                <w:sz w:val="20"/>
                                <w:szCs w:val="20"/>
                              </w:rPr>
                              <w:t>Electricity and Water</w:t>
                            </w:r>
                          </w:p>
                          <w:p w14:paraId="1212E60B" w14:textId="34F76278" w:rsidR="005A11F6" w:rsidRPr="00580454" w:rsidRDefault="00580454" w:rsidP="009475A0">
                            <w:pPr>
                              <w:spacing w:after="270"/>
                              <w:rPr>
                                <w:rFonts w:ascii="Futura Light" w:hAnsi="Futura Light" w:cs="Arial"/>
                                <w:color w:val="58595A"/>
                                <w:sz w:val="20"/>
                                <w:szCs w:val="20"/>
                              </w:rPr>
                            </w:pPr>
                            <w:r>
                              <w:rPr>
                                <w:rFonts w:ascii="Futura Light" w:hAnsi="Futura Light" w:cs="Arial"/>
                                <w:b/>
                                <w:color w:val="B21E28"/>
                                <w:sz w:val="20"/>
                                <w:szCs w:val="20"/>
                              </w:rPr>
                              <w:t>Te</w:t>
                            </w:r>
                            <w:r w:rsidR="005A11F6" w:rsidRPr="009475A0">
                              <w:rPr>
                                <w:rFonts w:ascii="Futura Light" w:hAnsi="Futura Light" w:cs="Arial"/>
                                <w:b/>
                                <w:color w:val="B21E28"/>
                                <w:sz w:val="20"/>
                                <w:szCs w:val="20"/>
                              </w:rPr>
                              <w:t>nure:</w:t>
                            </w:r>
                            <w:r w:rsidR="005A11F6" w:rsidRPr="009475A0">
                              <w:rPr>
                                <w:rFonts w:ascii="Futura Light" w:hAnsi="Futura Light" w:cs="Arial"/>
                                <w:color w:val="58595A"/>
                                <w:sz w:val="20"/>
                                <w:szCs w:val="20"/>
                              </w:rPr>
                              <w:t xml:space="preserve"> </w:t>
                            </w:r>
                            <w:r w:rsidR="00526E2A">
                              <w:rPr>
                                <w:rFonts w:ascii="Futura Light" w:hAnsi="Futura Light" w:cs="Arial"/>
                                <w:color w:val="58595A"/>
                                <w:sz w:val="20"/>
                                <w:szCs w:val="20"/>
                              </w:rPr>
                              <w:t>Freehold</w:t>
                            </w:r>
                          </w:p>
                          <w:p w14:paraId="1212E60C" w14:textId="77777777" w:rsidR="005A11F6" w:rsidRPr="009475A0" w:rsidRDefault="005A11F6" w:rsidP="009475A0">
                            <w:pPr>
                              <w:spacing w:after="270"/>
                              <w:rPr>
                                <w:rFonts w:ascii="Futura Light" w:hAnsi="Futura Light"/>
                                <w:b/>
                                <w:color w:val="58595A"/>
                                <w:sz w:val="20"/>
                                <w:szCs w:val="20"/>
                              </w:rPr>
                            </w:pPr>
                          </w:p>
                          <w:p w14:paraId="1212E60D" w14:textId="77777777" w:rsidR="005A11F6" w:rsidRPr="009475A0" w:rsidRDefault="005A11F6" w:rsidP="009475A0">
                            <w:pPr>
                              <w:spacing w:after="270"/>
                              <w:rPr>
                                <w:rFonts w:ascii="Futura Light" w:hAnsi="Futura Light"/>
                                <w:b/>
                                <w:color w:val="58595A"/>
                                <w:sz w:val="20"/>
                                <w:szCs w:val="20"/>
                              </w:rPr>
                            </w:pPr>
                          </w:p>
                        </w:txbxContent>
                      </wps:txbx>
                      <wps:bodyPr rot="0" vert="horz" wrap="square" lIns="288000" tIns="180000" rIns="288000" bIns="180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C7" id="Text Box 8" o:spid="_x0000_s1047" type="#_x0000_t202" style="position:absolute;margin-left:42.75pt;margin-top:382.8pt;width:248.05pt;height:184.2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" filled="f" stroked="f">
                <v:textbox inset="8mm,5mm,8mm,5mm">
                  <w:txbxContent>
                    <w:p w14:paraId="1212E606" w14:textId="6B7CE848" w:rsidR="005A11F6" w:rsidRPr="009475A0" w:rsidRDefault="005A11F6" w:rsidP="009475A0">
                      <w:pPr>
                        <w:spacing w:after="270"/>
                        <w:rPr>
                          <w:rFonts w:ascii="Futura Light" w:hAnsi="Futura Light" w:cs="Arial"/>
                          <w:b/>
                          <w:color w:val="58595A"/>
                          <w:sz w:val="20"/>
                          <w:szCs w:val="20"/>
                        </w:rPr>
                      </w:pPr>
                      <w:r w:rsidRPr="009475A0">
                        <w:rPr>
                          <w:rFonts w:ascii="Futura Light" w:hAnsi="Futura Light" w:cs="Arial"/>
                          <w:b/>
                          <w:color w:val="58595A"/>
                          <w:sz w:val="20"/>
                          <w:szCs w:val="20"/>
                        </w:rPr>
                        <w:t xml:space="preserve">Local Information </w:t>
                      </w:r>
                    </w:p>
                    <w:p w14:paraId="1212E607" w14:textId="7CCB0614" w:rsidR="005A11F6" w:rsidRPr="009475A0" w:rsidRDefault="005A11F6" w:rsidP="009475A0">
                      <w:pPr>
                        <w:spacing w:after="270"/>
                        <w:rPr>
                          <w:rFonts w:ascii="Futura Light" w:hAnsi="Futura Light" w:cs="Arial"/>
                          <w:color w:val="58595A"/>
                          <w:sz w:val="20"/>
                          <w:szCs w:val="20"/>
                        </w:rPr>
                      </w:pPr>
                      <w:r w:rsidRPr="009475A0">
                        <w:rPr>
                          <w:rFonts w:ascii="Futura Light" w:hAnsi="Futura Light" w:cs="Arial"/>
                          <w:b/>
                          <w:color w:val="B21E28"/>
                          <w:sz w:val="20"/>
                          <w:szCs w:val="20"/>
                        </w:rPr>
                        <w:t>Local Council:</w:t>
                      </w:r>
                      <w:r w:rsidRPr="009475A0">
                        <w:rPr>
                          <w:rFonts w:ascii="Futura Light" w:hAnsi="Futura Light" w:cs="Arial"/>
                          <w:color w:val="58595A"/>
                          <w:sz w:val="20"/>
                          <w:szCs w:val="20"/>
                        </w:rPr>
                        <w:t xml:space="preserve"> </w:t>
                      </w:r>
                      <w:r w:rsidR="000549BE">
                        <w:rPr>
                          <w:rFonts w:ascii="Futura Light" w:hAnsi="Futura Light" w:cs="Arial"/>
                          <w:color w:val="58595A"/>
                          <w:sz w:val="20"/>
                          <w:szCs w:val="20"/>
                        </w:rPr>
                        <w:t>Wiltshire Council</w:t>
                      </w:r>
                    </w:p>
                    <w:p w14:paraId="0A8A1A7A" w14:textId="3FCC7F87" w:rsidR="00BB2A75" w:rsidRPr="009475A0" w:rsidRDefault="005A11F6" w:rsidP="009475A0">
                      <w:pPr>
                        <w:spacing w:after="270"/>
                        <w:rPr>
                          <w:rFonts w:ascii="Futura Light" w:hAnsi="Futura Light" w:cs="Arial"/>
                          <w:color w:val="58595A"/>
                          <w:sz w:val="20"/>
                          <w:szCs w:val="20"/>
                        </w:rPr>
                      </w:pPr>
                      <w:r w:rsidRPr="009475A0">
                        <w:rPr>
                          <w:rFonts w:ascii="Futura Light" w:hAnsi="Futura Light" w:cs="Arial"/>
                          <w:b/>
                          <w:color w:val="B21E28"/>
                          <w:sz w:val="20"/>
                          <w:szCs w:val="20"/>
                        </w:rPr>
                        <w:t>Council Tax Band:</w:t>
                      </w:r>
                      <w:r w:rsidRPr="009475A0">
                        <w:rPr>
                          <w:rFonts w:ascii="Futura Light" w:hAnsi="Futura Light" w:cs="Arial"/>
                          <w:color w:val="58595A"/>
                          <w:sz w:val="20"/>
                          <w:szCs w:val="20"/>
                        </w:rPr>
                        <w:t xml:space="preserve"> </w:t>
                      </w:r>
                      <w:r w:rsidR="00BB2A75">
                        <w:rPr>
                          <w:rFonts w:ascii="Futura Light" w:hAnsi="Futura Light" w:cs="Arial"/>
                          <w:color w:val="58595A"/>
                          <w:sz w:val="20"/>
                          <w:szCs w:val="20"/>
                        </w:rPr>
                        <w:t>F</w:t>
                      </w:r>
                    </w:p>
                    <w:p w14:paraId="1212E609" w14:textId="359472B5" w:rsidR="005A11F6" w:rsidRPr="009475A0" w:rsidRDefault="005A11F6" w:rsidP="009475A0">
                      <w:pPr>
                        <w:spacing w:after="270"/>
                        <w:rPr>
                          <w:rFonts w:ascii="Futura Light" w:hAnsi="Futura Light"/>
                          <w:color w:val="58595A"/>
                          <w:sz w:val="20"/>
                          <w:szCs w:val="20"/>
                        </w:rPr>
                      </w:pPr>
                      <w:r w:rsidRPr="009475A0">
                        <w:rPr>
                          <w:rFonts w:ascii="Futura Light" w:hAnsi="Futura Light" w:cs="Arial"/>
                          <w:b/>
                          <w:color w:val="B21E28"/>
                          <w:sz w:val="20"/>
                          <w:szCs w:val="20"/>
                        </w:rPr>
                        <w:t>Heating:</w:t>
                      </w:r>
                      <w:r w:rsidRPr="009475A0">
                        <w:rPr>
                          <w:rFonts w:ascii="Futura Light" w:hAnsi="Futura Light" w:cs="Arial"/>
                          <w:color w:val="58595A"/>
                          <w:sz w:val="20"/>
                          <w:szCs w:val="20"/>
                        </w:rPr>
                        <w:t xml:space="preserve"> </w:t>
                      </w:r>
                      <w:r w:rsidR="00FB689C">
                        <w:rPr>
                          <w:rFonts w:ascii="Futura Light" w:hAnsi="Futura Light" w:cs="Arial"/>
                          <w:color w:val="58595A"/>
                          <w:sz w:val="20"/>
                          <w:szCs w:val="20"/>
                        </w:rPr>
                        <w:t>tbc</w:t>
                      </w:r>
                    </w:p>
                    <w:p w14:paraId="11896732" w14:textId="4CCC5954" w:rsidR="00580454" w:rsidRDefault="005A11F6" w:rsidP="009475A0">
                      <w:pPr>
                        <w:spacing w:after="270"/>
                        <w:rPr>
                          <w:rFonts w:ascii="Futura Light" w:hAnsi="Futura Light" w:cs="Arial"/>
                          <w:color w:val="58595A"/>
                          <w:sz w:val="20"/>
                          <w:szCs w:val="20"/>
                        </w:rPr>
                      </w:pPr>
                      <w:r w:rsidRPr="009475A0">
                        <w:rPr>
                          <w:rFonts w:ascii="Futura Light" w:hAnsi="Futura Light" w:cs="Arial"/>
                          <w:b/>
                          <w:color w:val="B21E28"/>
                          <w:sz w:val="20"/>
                          <w:szCs w:val="20"/>
                        </w:rPr>
                        <w:t>Services:</w:t>
                      </w:r>
                      <w:r w:rsidR="005F20C6">
                        <w:rPr>
                          <w:rFonts w:ascii="Futura Light" w:hAnsi="Futura Light" w:cs="Arial"/>
                          <w:color w:val="58595A"/>
                          <w:sz w:val="20"/>
                          <w:szCs w:val="20"/>
                        </w:rPr>
                        <w:t xml:space="preserve"> </w:t>
                      </w:r>
                      <w:r w:rsidR="00580454">
                        <w:rPr>
                          <w:rFonts w:ascii="Futura Light" w:hAnsi="Futura Light" w:cs="Arial"/>
                          <w:color w:val="58595A"/>
                          <w:sz w:val="20"/>
                          <w:szCs w:val="20"/>
                        </w:rPr>
                        <w:t xml:space="preserve">Mains </w:t>
                      </w:r>
                      <w:r w:rsidR="00526E2A">
                        <w:rPr>
                          <w:rFonts w:ascii="Futura Light" w:hAnsi="Futura Light" w:cs="Arial"/>
                          <w:color w:val="58595A"/>
                          <w:sz w:val="20"/>
                          <w:szCs w:val="20"/>
                        </w:rPr>
                        <w:t>Electricity and Water</w:t>
                      </w:r>
                    </w:p>
                    <w:p w14:paraId="1212E60B" w14:textId="34F76278" w:rsidR="005A11F6" w:rsidRPr="00580454" w:rsidRDefault="00580454" w:rsidP="009475A0">
                      <w:pPr>
                        <w:spacing w:after="270"/>
                        <w:rPr>
                          <w:rFonts w:ascii="Futura Light" w:hAnsi="Futura Light" w:cs="Arial"/>
                          <w:color w:val="58595A"/>
                          <w:sz w:val="20"/>
                          <w:szCs w:val="20"/>
                        </w:rPr>
                      </w:pPr>
                      <w:r>
                        <w:rPr>
                          <w:rFonts w:ascii="Futura Light" w:hAnsi="Futura Light" w:cs="Arial"/>
                          <w:b/>
                          <w:color w:val="B21E28"/>
                          <w:sz w:val="20"/>
                          <w:szCs w:val="20"/>
                        </w:rPr>
                        <w:t>Te</w:t>
                      </w:r>
                      <w:r w:rsidR="005A11F6" w:rsidRPr="009475A0">
                        <w:rPr>
                          <w:rFonts w:ascii="Futura Light" w:hAnsi="Futura Light" w:cs="Arial"/>
                          <w:b/>
                          <w:color w:val="B21E28"/>
                          <w:sz w:val="20"/>
                          <w:szCs w:val="20"/>
                        </w:rPr>
                        <w:t>nure:</w:t>
                      </w:r>
                      <w:r w:rsidR="005A11F6" w:rsidRPr="009475A0">
                        <w:rPr>
                          <w:rFonts w:ascii="Futura Light" w:hAnsi="Futura Light" w:cs="Arial"/>
                          <w:color w:val="58595A"/>
                          <w:sz w:val="20"/>
                          <w:szCs w:val="20"/>
                        </w:rPr>
                        <w:t xml:space="preserve"> </w:t>
                      </w:r>
                      <w:r w:rsidR="00526E2A">
                        <w:rPr>
                          <w:rFonts w:ascii="Futura Light" w:hAnsi="Futura Light" w:cs="Arial"/>
                          <w:color w:val="58595A"/>
                          <w:sz w:val="20"/>
                          <w:szCs w:val="20"/>
                        </w:rPr>
                        <w:t>Freehold</w:t>
                      </w:r>
                    </w:p>
                    <w:p w14:paraId="1212E60C" w14:textId="77777777" w:rsidR="005A11F6" w:rsidRPr="009475A0" w:rsidRDefault="005A11F6" w:rsidP="009475A0">
                      <w:pPr>
                        <w:spacing w:after="270"/>
                        <w:rPr>
                          <w:rFonts w:ascii="Futura Light" w:hAnsi="Futura Light"/>
                          <w:b/>
                          <w:color w:val="58595A"/>
                          <w:sz w:val="20"/>
                          <w:szCs w:val="20"/>
                        </w:rPr>
                      </w:pPr>
                    </w:p>
                    <w:p w14:paraId="1212E60D" w14:textId="77777777" w:rsidR="005A11F6" w:rsidRPr="009475A0" w:rsidRDefault="005A11F6" w:rsidP="009475A0">
                      <w:pPr>
                        <w:spacing w:after="270"/>
                        <w:rPr>
                          <w:rFonts w:ascii="Futura Light" w:hAnsi="Futura Light"/>
                          <w:b/>
                          <w:color w:val="58595A"/>
                          <w:sz w:val="20"/>
                          <w:szCs w:val="20"/>
                        </w:rPr>
                      </w:pPr>
                    </w:p>
                  </w:txbxContent>
                </v:textbox>
                <w10:wrap anchorx="page" anchory="page"/>
              </v:shape>
            </w:pict>
          </mc:Fallback>
        </mc:AlternateContent>
      </w:r>
      <w:r w:rsidR="00017F21">
        <w:rPr>
          <w:noProof/>
        </w:rPr>
        <mc:AlternateContent>
          <mc:Choice Requires="wps">
            <w:drawing>
              <wp:anchor distT="0" distB="0" distL="114300" distR="114300" simplePos="0" relativeHeight="251658258" behindDoc="0" locked="0" layoutInCell="1" allowOverlap="1" wp14:anchorId="1212E5C3" wp14:editId="1212E5C4">
                <wp:simplePos x="0" y="0"/>
                <wp:positionH relativeFrom="page">
                  <wp:posOffset>540385</wp:posOffset>
                </wp:positionH>
                <wp:positionV relativeFrom="page">
                  <wp:posOffset>540385</wp:posOffset>
                </wp:positionV>
                <wp:extent cx="2952115" cy="4050030"/>
                <wp:effectExtent l="0" t="0" r="3175" b="635"/>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4050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id="21">
                        <w:txbxContent>
                          <w:p w14:paraId="4DE2672C" w14:textId="41119E6F" w:rsidR="00F10807" w:rsidRPr="00143347" w:rsidRDefault="00F10807" w:rsidP="00916A25">
                            <w:pPr>
                              <w:pStyle w:val="Heading1"/>
                              <w:rPr>
                                <w:rFonts w:ascii="Verdana" w:hAnsi="Verdana"/>
                                <w:szCs w:val="22"/>
                              </w:rPr>
                            </w:pPr>
                          </w:p>
                          <w:p w14:paraId="1212E5F9" w14:textId="019CDF86" w:rsidR="00AC43F2" w:rsidRPr="000C415F" w:rsidRDefault="00F10807" w:rsidP="00916A25">
                            <w:pPr>
                              <w:pStyle w:val="Heading1"/>
                              <w:rPr>
                                <w:rFonts w:asciiTheme="minorHAnsi" w:hAnsiTheme="minorHAnsi" w:cstheme="minorHAnsi"/>
                                <w:szCs w:val="22"/>
                              </w:rPr>
                            </w:pPr>
                            <w:r w:rsidRPr="000C415F">
                              <w:rPr>
                                <w:rFonts w:asciiTheme="minorHAnsi" w:hAnsiTheme="minorHAnsi" w:cstheme="minorHAnsi"/>
                                <w:szCs w:val="22"/>
                              </w:rPr>
                              <w:t>Location</w:t>
                            </w:r>
                          </w:p>
                          <w:p w14:paraId="41CECECA" w14:textId="77777777" w:rsidR="000C415F" w:rsidRPr="000C415F" w:rsidRDefault="000C415F" w:rsidP="000C415F">
                            <w:pPr>
                              <w:pStyle w:val="Body"/>
                            </w:pPr>
                          </w:p>
                          <w:p w14:paraId="35DFF2D3" w14:textId="6D1CFC1B" w:rsidR="000C415F" w:rsidRPr="001360CD" w:rsidRDefault="000C415F" w:rsidP="000C415F">
                            <w:pPr>
                              <w:rPr>
                                <w:rFonts w:cstheme="minorHAnsi"/>
                                <w:lang w:val="en-US"/>
                              </w:rPr>
                            </w:pPr>
                            <w:r w:rsidRPr="00FE6DF9">
                              <w:rPr>
                                <w:rFonts w:asciiTheme="majorHAnsi" w:hAnsiTheme="majorHAnsi" w:cstheme="majorHAnsi"/>
                                <w:color w:val="333333"/>
                                <w:shd w:val="clear" w:color="auto" w:fill="FFFFFF"/>
                              </w:rPr>
                              <w:t xml:space="preserve">The property is situated in a </w:t>
                            </w:r>
                            <w:r>
                              <w:rPr>
                                <w:rFonts w:asciiTheme="majorHAnsi" w:hAnsiTheme="majorHAnsi" w:cstheme="majorHAnsi"/>
                                <w:color w:val="333333"/>
                                <w:shd w:val="clear" w:color="auto" w:fill="FFFFFF"/>
                              </w:rPr>
                              <w:t>semi-</w:t>
                            </w:r>
                            <w:r w:rsidRPr="00FE6DF9">
                              <w:rPr>
                                <w:rFonts w:asciiTheme="majorHAnsi" w:hAnsiTheme="majorHAnsi" w:cstheme="majorHAnsi"/>
                                <w:color w:val="333333"/>
                                <w:shd w:val="clear" w:color="auto" w:fill="FFFFFF"/>
                              </w:rPr>
                              <w:t xml:space="preserve">rural location on the </w:t>
                            </w:r>
                            <w:r>
                              <w:rPr>
                                <w:rFonts w:asciiTheme="majorHAnsi" w:hAnsiTheme="majorHAnsi" w:cstheme="majorHAnsi"/>
                                <w:color w:val="333333"/>
                                <w:shd w:val="clear" w:color="auto" w:fill="FFFFFF"/>
                              </w:rPr>
                              <w:t xml:space="preserve">edge of Westbury in an area known as </w:t>
                            </w:r>
                            <w:proofErr w:type="spellStart"/>
                            <w:r w:rsidRPr="00FE6DF9">
                              <w:rPr>
                                <w:rFonts w:asciiTheme="majorHAnsi" w:hAnsiTheme="majorHAnsi" w:cstheme="majorHAnsi"/>
                                <w:color w:val="333333"/>
                                <w:shd w:val="clear" w:color="auto" w:fill="FFFFFF"/>
                              </w:rPr>
                              <w:t>Hawkeridge</w:t>
                            </w:r>
                            <w:proofErr w:type="spellEnd"/>
                            <w:r>
                              <w:rPr>
                                <w:rFonts w:asciiTheme="majorHAnsi" w:hAnsiTheme="majorHAnsi" w:cstheme="majorHAnsi"/>
                                <w:color w:val="333333"/>
                                <w:shd w:val="clear" w:color="auto" w:fill="FFFFFF"/>
                              </w:rPr>
                              <w:t>. The home is close to many countryside</w:t>
                            </w:r>
                            <w:r w:rsidRPr="00FE6DF9">
                              <w:rPr>
                                <w:rFonts w:asciiTheme="majorHAnsi" w:hAnsiTheme="majorHAnsi" w:cstheme="majorHAnsi"/>
                                <w:color w:val="333333"/>
                                <w:shd w:val="clear" w:color="auto" w:fill="FFFFFF"/>
                              </w:rPr>
                              <w:t xml:space="preserve"> walks and equestrian hack</w:t>
                            </w:r>
                            <w:r>
                              <w:rPr>
                                <w:rFonts w:asciiTheme="majorHAnsi" w:hAnsiTheme="majorHAnsi" w:cstheme="majorHAnsi"/>
                                <w:color w:val="333333"/>
                                <w:shd w:val="clear" w:color="auto" w:fill="FFFFFF"/>
                              </w:rPr>
                              <w:t xml:space="preserve">s. </w:t>
                            </w:r>
                            <w:proofErr w:type="spellStart"/>
                            <w:r>
                              <w:rPr>
                                <w:rFonts w:asciiTheme="majorHAnsi" w:hAnsiTheme="majorHAnsi" w:cstheme="majorHAnsi"/>
                                <w:color w:val="333333"/>
                                <w:shd w:val="clear" w:color="auto" w:fill="FFFFFF"/>
                              </w:rPr>
                              <w:t>Hawkeridge</w:t>
                            </w:r>
                            <w:proofErr w:type="spellEnd"/>
                            <w:r>
                              <w:rPr>
                                <w:rFonts w:asciiTheme="majorHAnsi" w:hAnsiTheme="majorHAnsi" w:cstheme="majorHAnsi"/>
                                <w:color w:val="333333"/>
                                <w:shd w:val="clear" w:color="auto" w:fill="FFFFFF"/>
                              </w:rPr>
                              <w:t xml:space="preserve"> is </w:t>
                            </w:r>
                            <w:r w:rsidRPr="00FE6DF9">
                              <w:rPr>
                                <w:rFonts w:asciiTheme="majorHAnsi" w:hAnsiTheme="majorHAnsi" w:cstheme="majorHAnsi"/>
                                <w:color w:val="333333"/>
                                <w:shd w:val="clear" w:color="auto" w:fill="FFFFFF"/>
                              </w:rPr>
                              <w:t xml:space="preserve">located </w:t>
                            </w:r>
                            <w:r>
                              <w:rPr>
                                <w:rFonts w:asciiTheme="majorHAnsi" w:hAnsiTheme="majorHAnsi" w:cstheme="majorHAnsi"/>
                                <w:color w:val="333333"/>
                                <w:shd w:val="clear" w:color="auto" w:fill="FFFFFF"/>
                              </w:rPr>
                              <w:t xml:space="preserve">approximately </w:t>
                            </w:r>
                            <w:r w:rsidRPr="00FE6DF9">
                              <w:rPr>
                                <w:rFonts w:asciiTheme="majorHAnsi" w:hAnsiTheme="majorHAnsi" w:cstheme="majorHAnsi"/>
                                <w:color w:val="333333"/>
                                <w:shd w:val="clear" w:color="auto" w:fill="FFFFFF"/>
                              </w:rPr>
                              <w:t xml:space="preserve">2 miles from </w:t>
                            </w:r>
                            <w:r>
                              <w:rPr>
                                <w:rFonts w:asciiTheme="majorHAnsi" w:hAnsiTheme="majorHAnsi" w:cstheme="majorHAnsi"/>
                                <w:color w:val="333333"/>
                                <w:shd w:val="clear" w:color="auto" w:fill="FFFFFF"/>
                              </w:rPr>
                              <w:t xml:space="preserve">the medieval town of </w:t>
                            </w:r>
                            <w:r w:rsidRPr="00FE6DF9">
                              <w:rPr>
                                <w:rFonts w:asciiTheme="majorHAnsi" w:hAnsiTheme="majorHAnsi" w:cstheme="majorHAnsi"/>
                                <w:color w:val="333333"/>
                                <w:shd w:val="clear" w:color="auto" w:fill="FFFFFF"/>
                              </w:rPr>
                              <w:t>Westbury, just 18 miles from the historic City of Bath</w:t>
                            </w:r>
                            <w:r>
                              <w:rPr>
                                <w:rFonts w:asciiTheme="majorHAnsi" w:hAnsiTheme="majorHAnsi" w:cstheme="majorHAnsi"/>
                                <w:color w:val="333333"/>
                                <w:shd w:val="clear" w:color="auto" w:fill="FFFFFF"/>
                              </w:rPr>
                              <w:t xml:space="preserve">. Close by is the infamous </w:t>
                            </w:r>
                            <w:r w:rsidRPr="00FE6DF9">
                              <w:rPr>
                                <w:rFonts w:asciiTheme="majorHAnsi" w:hAnsiTheme="majorHAnsi" w:cstheme="majorHAnsi"/>
                                <w:color w:val="333333"/>
                                <w:shd w:val="clear" w:color="auto" w:fill="FFFFFF"/>
                              </w:rPr>
                              <w:t xml:space="preserve">Westbury White Horse hill carving, </w:t>
                            </w:r>
                            <w:r>
                              <w:rPr>
                                <w:rFonts w:asciiTheme="majorHAnsi" w:hAnsiTheme="majorHAnsi" w:cstheme="majorHAnsi"/>
                                <w:color w:val="333333"/>
                                <w:shd w:val="clear" w:color="auto" w:fill="FFFFFF"/>
                              </w:rPr>
                              <w:t>and this can be seen</w:t>
                            </w:r>
                            <w:r w:rsidRPr="00FE6DF9">
                              <w:rPr>
                                <w:rFonts w:asciiTheme="majorHAnsi" w:hAnsiTheme="majorHAnsi" w:cstheme="majorHAnsi"/>
                                <w:color w:val="333333"/>
                                <w:shd w:val="clear" w:color="auto" w:fill="FFFFFF"/>
                              </w:rPr>
                              <w:t xml:space="preserve"> from the grounds of </w:t>
                            </w:r>
                            <w:r>
                              <w:rPr>
                                <w:rFonts w:asciiTheme="majorHAnsi" w:hAnsiTheme="majorHAnsi" w:cstheme="majorHAnsi"/>
                                <w:color w:val="333333"/>
                                <w:shd w:val="clear" w:color="auto" w:fill="FFFFFF"/>
                              </w:rPr>
                              <w:t>the property</w:t>
                            </w:r>
                            <w:r w:rsidRPr="00FE6DF9">
                              <w:rPr>
                                <w:rFonts w:asciiTheme="majorHAnsi" w:hAnsiTheme="majorHAnsi" w:cstheme="majorHAnsi"/>
                                <w:color w:val="333333"/>
                                <w:shd w:val="clear" w:color="auto" w:fill="FFFFFF"/>
                              </w:rPr>
                              <w:t xml:space="preserve">. </w:t>
                            </w:r>
                            <w:r w:rsidRPr="00622B10">
                              <w:rPr>
                                <w:rFonts w:cstheme="minorHAnsi"/>
                                <w:lang w:val="en-US"/>
                              </w:rPr>
                              <w:t xml:space="preserve">The town of Westbury offers a wide range of shopping and leisure facilities with library, sports </w:t>
                            </w:r>
                            <w:proofErr w:type="spellStart"/>
                            <w:r w:rsidRPr="00622B10">
                              <w:rPr>
                                <w:rFonts w:cstheme="minorHAnsi"/>
                                <w:lang w:val="en-US"/>
                              </w:rPr>
                              <w:t>centre</w:t>
                            </w:r>
                            <w:proofErr w:type="spellEnd"/>
                            <w:r w:rsidRPr="00622B10">
                              <w:rPr>
                                <w:rFonts w:cstheme="minorHAnsi"/>
                                <w:lang w:val="en-US"/>
                              </w:rPr>
                              <w:t xml:space="preserve">, swimming pool, school, churches, doctors and dentist surgeries and post office. Westbury also benefits from a train station with main line to London Paddington and the local commuter service to Bath, </w:t>
                            </w:r>
                            <w:proofErr w:type="spellStart"/>
                            <w:r w:rsidRPr="00622B10">
                              <w:rPr>
                                <w:rFonts w:cstheme="minorHAnsi"/>
                                <w:lang w:val="en-US"/>
                              </w:rPr>
                              <w:t>Dilton</w:t>
                            </w:r>
                            <w:proofErr w:type="spellEnd"/>
                            <w:r w:rsidRPr="00622B10">
                              <w:rPr>
                                <w:rFonts w:cstheme="minorHAnsi"/>
                                <w:lang w:val="en-US"/>
                              </w:rPr>
                              <w:t xml:space="preserve"> Marsh request stop station with good links to Bath, Bristol or Southampton or Salisbury. The nearby A350, A36, A303 and M4 provides excellent road links to London, Bath, Salisbury, Winchester and Exeter. Local attractions include Westbury White Horse, Longleat House and Safari Park, Shearwater Lake, Stourhead and Salisbury Plain</w:t>
                            </w:r>
                            <w:r w:rsidR="00760E10">
                              <w:rPr>
                                <w:rFonts w:cstheme="minorHAnsi"/>
                                <w:lang w:val="en-US"/>
                              </w:rPr>
                              <w:t>.</w:t>
                            </w:r>
                            <w:r w:rsidR="00A511E0">
                              <w:rPr>
                                <w:rFonts w:cstheme="minorHAnsi"/>
                                <w:lang w:val="en-US"/>
                              </w:rPr>
                              <w:t xml:space="preserve"> </w:t>
                            </w:r>
                            <w:r w:rsidR="000712C0">
                              <w:rPr>
                                <w:rFonts w:cstheme="minorHAnsi"/>
                                <w:lang w:val="en-US"/>
                              </w:rPr>
                              <w:t>Iford Manor and Babington House are also close to hand</w:t>
                            </w:r>
                            <w:r w:rsidR="00A511E0">
                              <w:rPr>
                                <w:rFonts w:cstheme="minorHAnsi"/>
                                <w:lang w:val="en-US"/>
                              </w:rPr>
                              <w:t>.</w:t>
                            </w:r>
                          </w:p>
                          <w:p w14:paraId="08BB2A8D" w14:textId="77777777" w:rsidR="00A222D8" w:rsidRPr="00143347" w:rsidRDefault="00A222D8" w:rsidP="00916A25">
                            <w:pPr>
                              <w:pStyle w:val="Body"/>
                              <w:jc w:val="left"/>
                              <w:rPr>
                                <w:rFonts w:ascii="Verdana" w:hAnsi="Verdana"/>
                                <w:szCs w:val="22"/>
                              </w:rPr>
                            </w:pPr>
                          </w:p>
                          <w:p w14:paraId="1212E5FB" w14:textId="655F3E70" w:rsidR="00402600" w:rsidRPr="00143347" w:rsidRDefault="00402600" w:rsidP="00916A25">
                            <w:pPr>
                              <w:rPr>
                                <w:rFonts w:ascii="Verdana" w:hAnsi="Verdana"/>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C3" id="Text Box 10" o:spid="_x0000_s1048" type="#_x0000_t202" style="position:absolute;margin-left:42.55pt;margin-top:42.55pt;width:232.45pt;height:318.9pt;z-index:2516582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" stroked="f">
                <v:textbox style="mso-next-textbox:#Text Box 6" inset="0,0,0,0">
                  <w:txbxContent>
                    <w:p w14:paraId="4DE2672C" w14:textId="41119E6F" w:rsidR="00F10807" w:rsidRPr="00143347" w:rsidRDefault="00F10807" w:rsidP="00916A25">
                      <w:pPr>
                        <w:pStyle w:val="Heading1"/>
                        <w:rPr>
                          <w:rFonts w:ascii="Verdana" w:hAnsi="Verdana"/>
                          <w:szCs w:val="22"/>
                        </w:rPr>
                      </w:pPr>
                    </w:p>
                    <w:p w14:paraId="1212E5F9" w14:textId="019CDF86" w:rsidR="00AC43F2" w:rsidRPr="000C415F" w:rsidRDefault="00F10807" w:rsidP="00916A25">
                      <w:pPr>
                        <w:pStyle w:val="Heading1"/>
                        <w:rPr>
                          <w:rFonts w:asciiTheme="minorHAnsi" w:hAnsiTheme="minorHAnsi" w:cstheme="minorHAnsi"/>
                          <w:szCs w:val="22"/>
                        </w:rPr>
                      </w:pPr>
                      <w:r w:rsidRPr="000C415F">
                        <w:rPr>
                          <w:rFonts w:asciiTheme="minorHAnsi" w:hAnsiTheme="minorHAnsi" w:cstheme="minorHAnsi"/>
                          <w:szCs w:val="22"/>
                        </w:rPr>
                        <w:t>Location</w:t>
                      </w:r>
                    </w:p>
                    <w:p w14:paraId="41CECECA" w14:textId="77777777" w:rsidR="000C415F" w:rsidRPr="000C415F" w:rsidRDefault="000C415F" w:rsidP="000C415F">
                      <w:pPr>
                        <w:pStyle w:val="Body"/>
                      </w:pPr>
                    </w:p>
                    <w:p w14:paraId="35DFF2D3" w14:textId="6D1CFC1B" w:rsidR="000C415F" w:rsidRPr="001360CD" w:rsidRDefault="000C415F" w:rsidP="000C415F">
                      <w:pPr>
                        <w:rPr>
                          <w:rFonts w:cstheme="minorHAnsi"/>
                          <w:lang w:val="en-US"/>
                        </w:rPr>
                      </w:pPr>
                      <w:r w:rsidRPr="00FE6DF9">
                        <w:rPr>
                          <w:rFonts w:asciiTheme="majorHAnsi" w:hAnsiTheme="majorHAnsi" w:cstheme="majorHAnsi"/>
                          <w:color w:val="333333"/>
                          <w:shd w:val="clear" w:color="auto" w:fill="FFFFFF"/>
                        </w:rPr>
                        <w:t xml:space="preserve">The property is situated in a </w:t>
                      </w:r>
                      <w:r>
                        <w:rPr>
                          <w:rFonts w:asciiTheme="majorHAnsi" w:hAnsiTheme="majorHAnsi" w:cstheme="majorHAnsi"/>
                          <w:color w:val="333333"/>
                          <w:shd w:val="clear" w:color="auto" w:fill="FFFFFF"/>
                        </w:rPr>
                        <w:t>semi-</w:t>
                      </w:r>
                      <w:r w:rsidRPr="00FE6DF9">
                        <w:rPr>
                          <w:rFonts w:asciiTheme="majorHAnsi" w:hAnsiTheme="majorHAnsi" w:cstheme="majorHAnsi"/>
                          <w:color w:val="333333"/>
                          <w:shd w:val="clear" w:color="auto" w:fill="FFFFFF"/>
                        </w:rPr>
                        <w:t xml:space="preserve">rural location on the </w:t>
                      </w:r>
                      <w:r>
                        <w:rPr>
                          <w:rFonts w:asciiTheme="majorHAnsi" w:hAnsiTheme="majorHAnsi" w:cstheme="majorHAnsi"/>
                          <w:color w:val="333333"/>
                          <w:shd w:val="clear" w:color="auto" w:fill="FFFFFF"/>
                        </w:rPr>
                        <w:t xml:space="preserve">edge of Westbury in an area known as </w:t>
                      </w:r>
                      <w:proofErr w:type="spellStart"/>
                      <w:r w:rsidRPr="00FE6DF9">
                        <w:rPr>
                          <w:rFonts w:asciiTheme="majorHAnsi" w:hAnsiTheme="majorHAnsi" w:cstheme="majorHAnsi"/>
                          <w:color w:val="333333"/>
                          <w:shd w:val="clear" w:color="auto" w:fill="FFFFFF"/>
                        </w:rPr>
                        <w:t>Hawkeridge</w:t>
                      </w:r>
                      <w:proofErr w:type="spellEnd"/>
                      <w:r>
                        <w:rPr>
                          <w:rFonts w:asciiTheme="majorHAnsi" w:hAnsiTheme="majorHAnsi" w:cstheme="majorHAnsi"/>
                          <w:color w:val="333333"/>
                          <w:shd w:val="clear" w:color="auto" w:fill="FFFFFF"/>
                        </w:rPr>
                        <w:t>. The home is close to many countryside</w:t>
                      </w:r>
                      <w:r w:rsidRPr="00FE6DF9">
                        <w:rPr>
                          <w:rFonts w:asciiTheme="majorHAnsi" w:hAnsiTheme="majorHAnsi" w:cstheme="majorHAnsi"/>
                          <w:color w:val="333333"/>
                          <w:shd w:val="clear" w:color="auto" w:fill="FFFFFF"/>
                        </w:rPr>
                        <w:t xml:space="preserve"> walks and equestrian hack</w:t>
                      </w:r>
                      <w:r>
                        <w:rPr>
                          <w:rFonts w:asciiTheme="majorHAnsi" w:hAnsiTheme="majorHAnsi" w:cstheme="majorHAnsi"/>
                          <w:color w:val="333333"/>
                          <w:shd w:val="clear" w:color="auto" w:fill="FFFFFF"/>
                        </w:rPr>
                        <w:t xml:space="preserve">s. </w:t>
                      </w:r>
                      <w:proofErr w:type="spellStart"/>
                      <w:r>
                        <w:rPr>
                          <w:rFonts w:asciiTheme="majorHAnsi" w:hAnsiTheme="majorHAnsi" w:cstheme="majorHAnsi"/>
                          <w:color w:val="333333"/>
                          <w:shd w:val="clear" w:color="auto" w:fill="FFFFFF"/>
                        </w:rPr>
                        <w:t>Hawkeridge</w:t>
                      </w:r>
                      <w:proofErr w:type="spellEnd"/>
                      <w:r>
                        <w:rPr>
                          <w:rFonts w:asciiTheme="majorHAnsi" w:hAnsiTheme="majorHAnsi" w:cstheme="majorHAnsi"/>
                          <w:color w:val="333333"/>
                          <w:shd w:val="clear" w:color="auto" w:fill="FFFFFF"/>
                        </w:rPr>
                        <w:t xml:space="preserve"> is </w:t>
                      </w:r>
                      <w:r w:rsidRPr="00FE6DF9">
                        <w:rPr>
                          <w:rFonts w:asciiTheme="majorHAnsi" w:hAnsiTheme="majorHAnsi" w:cstheme="majorHAnsi"/>
                          <w:color w:val="333333"/>
                          <w:shd w:val="clear" w:color="auto" w:fill="FFFFFF"/>
                        </w:rPr>
                        <w:t xml:space="preserve">located </w:t>
                      </w:r>
                      <w:r>
                        <w:rPr>
                          <w:rFonts w:asciiTheme="majorHAnsi" w:hAnsiTheme="majorHAnsi" w:cstheme="majorHAnsi"/>
                          <w:color w:val="333333"/>
                          <w:shd w:val="clear" w:color="auto" w:fill="FFFFFF"/>
                        </w:rPr>
                        <w:t xml:space="preserve">approximately </w:t>
                      </w:r>
                      <w:r w:rsidRPr="00FE6DF9">
                        <w:rPr>
                          <w:rFonts w:asciiTheme="majorHAnsi" w:hAnsiTheme="majorHAnsi" w:cstheme="majorHAnsi"/>
                          <w:color w:val="333333"/>
                          <w:shd w:val="clear" w:color="auto" w:fill="FFFFFF"/>
                        </w:rPr>
                        <w:t xml:space="preserve">2 miles from </w:t>
                      </w:r>
                      <w:r>
                        <w:rPr>
                          <w:rFonts w:asciiTheme="majorHAnsi" w:hAnsiTheme="majorHAnsi" w:cstheme="majorHAnsi"/>
                          <w:color w:val="333333"/>
                          <w:shd w:val="clear" w:color="auto" w:fill="FFFFFF"/>
                        </w:rPr>
                        <w:t xml:space="preserve">the medieval town of </w:t>
                      </w:r>
                      <w:r w:rsidRPr="00FE6DF9">
                        <w:rPr>
                          <w:rFonts w:asciiTheme="majorHAnsi" w:hAnsiTheme="majorHAnsi" w:cstheme="majorHAnsi"/>
                          <w:color w:val="333333"/>
                          <w:shd w:val="clear" w:color="auto" w:fill="FFFFFF"/>
                        </w:rPr>
                        <w:t>Westbury, just 18 miles from the historic City of Bath</w:t>
                      </w:r>
                      <w:r>
                        <w:rPr>
                          <w:rFonts w:asciiTheme="majorHAnsi" w:hAnsiTheme="majorHAnsi" w:cstheme="majorHAnsi"/>
                          <w:color w:val="333333"/>
                          <w:shd w:val="clear" w:color="auto" w:fill="FFFFFF"/>
                        </w:rPr>
                        <w:t xml:space="preserve">. Close by is the infamous </w:t>
                      </w:r>
                      <w:r w:rsidRPr="00FE6DF9">
                        <w:rPr>
                          <w:rFonts w:asciiTheme="majorHAnsi" w:hAnsiTheme="majorHAnsi" w:cstheme="majorHAnsi"/>
                          <w:color w:val="333333"/>
                          <w:shd w:val="clear" w:color="auto" w:fill="FFFFFF"/>
                        </w:rPr>
                        <w:t xml:space="preserve">Westbury White Horse hill carving, </w:t>
                      </w:r>
                      <w:r>
                        <w:rPr>
                          <w:rFonts w:asciiTheme="majorHAnsi" w:hAnsiTheme="majorHAnsi" w:cstheme="majorHAnsi"/>
                          <w:color w:val="333333"/>
                          <w:shd w:val="clear" w:color="auto" w:fill="FFFFFF"/>
                        </w:rPr>
                        <w:t>and this can be seen</w:t>
                      </w:r>
                      <w:r w:rsidRPr="00FE6DF9">
                        <w:rPr>
                          <w:rFonts w:asciiTheme="majorHAnsi" w:hAnsiTheme="majorHAnsi" w:cstheme="majorHAnsi"/>
                          <w:color w:val="333333"/>
                          <w:shd w:val="clear" w:color="auto" w:fill="FFFFFF"/>
                        </w:rPr>
                        <w:t xml:space="preserve"> from the grounds of </w:t>
                      </w:r>
                      <w:r>
                        <w:rPr>
                          <w:rFonts w:asciiTheme="majorHAnsi" w:hAnsiTheme="majorHAnsi" w:cstheme="majorHAnsi"/>
                          <w:color w:val="333333"/>
                          <w:shd w:val="clear" w:color="auto" w:fill="FFFFFF"/>
                        </w:rPr>
                        <w:t>the property</w:t>
                      </w:r>
                      <w:r w:rsidRPr="00FE6DF9">
                        <w:rPr>
                          <w:rFonts w:asciiTheme="majorHAnsi" w:hAnsiTheme="majorHAnsi" w:cstheme="majorHAnsi"/>
                          <w:color w:val="333333"/>
                          <w:shd w:val="clear" w:color="auto" w:fill="FFFFFF"/>
                        </w:rPr>
                        <w:t xml:space="preserve">. </w:t>
                      </w:r>
                      <w:r w:rsidRPr="00622B10">
                        <w:rPr>
                          <w:rFonts w:cstheme="minorHAnsi"/>
                          <w:lang w:val="en-US"/>
                        </w:rPr>
                        <w:t xml:space="preserve">The town of Westbury offers a wide range of shopping and leisure facilities with library, sports </w:t>
                      </w:r>
                      <w:proofErr w:type="spellStart"/>
                      <w:r w:rsidRPr="00622B10">
                        <w:rPr>
                          <w:rFonts w:cstheme="minorHAnsi"/>
                          <w:lang w:val="en-US"/>
                        </w:rPr>
                        <w:t>centre</w:t>
                      </w:r>
                      <w:proofErr w:type="spellEnd"/>
                      <w:r w:rsidRPr="00622B10">
                        <w:rPr>
                          <w:rFonts w:cstheme="minorHAnsi"/>
                          <w:lang w:val="en-US"/>
                        </w:rPr>
                        <w:t xml:space="preserve">, swimming pool, school, churches, doctors and dentist surgeries and post office. Westbury also benefits from a train station with main line to London Paddington and the local commuter service to Bath, </w:t>
                      </w:r>
                      <w:proofErr w:type="spellStart"/>
                      <w:r w:rsidRPr="00622B10">
                        <w:rPr>
                          <w:rFonts w:cstheme="minorHAnsi"/>
                          <w:lang w:val="en-US"/>
                        </w:rPr>
                        <w:t>Dilton</w:t>
                      </w:r>
                      <w:proofErr w:type="spellEnd"/>
                      <w:r w:rsidRPr="00622B10">
                        <w:rPr>
                          <w:rFonts w:cstheme="minorHAnsi"/>
                          <w:lang w:val="en-US"/>
                        </w:rPr>
                        <w:t xml:space="preserve"> Marsh request stop station with good links to Bath, Bristol or Southampton or Salisbury. The nearby A350, A36, A303 and M4 provides excellent road links to London, Bath, Salisbury, Winchester and Exeter. Local attractions include Westbury White Horse, Longleat House and Safari Park, Shearwater Lake, Stourhead and Salisbury Plain</w:t>
                      </w:r>
                      <w:r w:rsidR="00760E10">
                        <w:rPr>
                          <w:rFonts w:cstheme="minorHAnsi"/>
                          <w:lang w:val="en-US"/>
                        </w:rPr>
                        <w:t>.</w:t>
                      </w:r>
                      <w:r w:rsidR="00A511E0">
                        <w:rPr>
                          <w:rFonts w:cstheme="minorHAnsi"/>
                          <w:lang w:val="en-US"/>
                        </w:rPr>
                        <w:t xml:space="preserve"> </w:t>
                      </w:r>
                      <w:r w:rsidR="000712C0">
                        <w:rPr>
                          <w:rFonts w:cstheme="minorHAnsi"/>
                          <w:lang w:val="en-US"/>
                        </w:rPr>
                        <w:t>Iford Manor and Babington House are also close to hand</w:t>
                      </w:r>
                      <w:r w:rsidR="00A511E0">
                        <w:rPr>
                          <w:rFonts w:cstheme="minorHAnsi"/>
                          <w:lang w:val="en-US"/>
                        </w:rPr>
                        <w:t>.</w:t>
                      </w:r>
                    </w:p>
                    <w:p w14:paraId="08BB2A8D" w14:textId="77777777" w:rsidR="00A222D8" w:rsidRPr="00143347" w:rsidRDefault="00A222D8" w:rsidP="00916A25">
                      <w:pPr>
                        <w:pStyle w:val="Body"/>
                        <w:jc w:val="left"/>
                        <w:rPr>
                          <w:rFonts w:ascii="Verdana" w:hAnsi="Verdana"/>
                          <w:szCs w:val="22"/>
                        </w:rPr>
                      </w:pPr>
                    </w:p>
                    <w:p w14:paraId="1212E5FB" w14:textId="655F3E70" w:rsidR="00402600" w:rsidRPr="00143347" w:rsidRDefault="00402600" w:rsidP="00916A25">
                      <w:pPr>
                        <w:rPr>
                          <w:rFonts w:ascii="Verdana" w:hAnsi="Verdana"/>
                          <w:sz w:val="22"/>
                          <w:szCs w:val="22"/>
                        </w:rPr>
                      </w:pPr>
                    </w:p>
                  </w:txbxContent>
                </v:textbox>
                <w10:wrap anchorx="page" anchory="page"/>
              </v:shape>
            </w:pict>
          </mc:Fallback>
        </mc:AlternateContent>
      </w:r>
      <w:r w:rsidR="00017F21">
        <w:rPr>
          <w:noProof/>
        </w:rPr>
        <mc:AlternateContent>
          <mc:Choice Requires="wps">
            <w:drawing>
              <wp:anchor distT="0" distB="0" distL="114300" distR="114300" simplePos="0" relativeHeight="251658262" behindDoc="0" locked="0" layoutInCell="1" allowOverlap="1" wp14:anchorId="1212E5C5" wp14:editId="77FBA51D">
                <wp:simplePos x="0" y="0"/>
                <wp:positionH relativeFrom="page">
                  <wp:posOffset>3654425</wp:posOffset>
                </wp:positionH>
                <wp:positionV relativeFrom="page">
                  <wp:posOffset>4861560</wp:posOffset>
                </wp:positionV>
                <wp:extent cx="2952115" cy="2160270"/>
                <wp:effectExtent l="0" t="3810" r="381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2160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2E5FC" w14:textId="77777777" w:rsidR="007D7031" w:rsidRPr="009475A0" w:rsidRDefault="007D7031" w:rsidP="007D7031">
                            <w:pPr>
                              <w:tabs>
                                <w:tab w:val="left" w:pos="567"/>
                              </w:tabs>
                              <w:rPr>
                                <w:rFonts w:ascii="Futura Light" w:hAnsi="Futura Light" w:cs="Arial"/>
                                <w:color w:val="B21E28"/>
                                <w:sz w:val="20"/>
                                <w:szCs w:val="20"/>
                              </w:rPr>
                            </w:pPr>
                            <w:r w:rsidRPr="009475A0">
                              <w:rPr>
                                <w:rFonts w:ascii="Futura Light" w:hAnsi="Futura Light" w:cs="Arial"/>
                                <w:b/>
                                <w:noProof/>
                                <w:color w:val="B21E28"/>
                                <w:sz w:val="20"/>
                                <w:szCs w:val="20"/>
                              </w:rPr>
                              <w:drawing>
                                <wp:inline distT="0" distB="0" distL="0" distR="0" wp14:anchorId="1212E61B" wp14:editId="1212E61C">
                                  <wp:extent cx="209550" cy="180975"/>
                                  <wp:effectExtent l="19050" t="0" r="0" b="0"/>
                                  <wp:docPr id="55" name="Picture 55" descr="Motorway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otorway (transparent).png"/>
                                          <pic:cNvPicPr>
                                            <a:picLocks noChangeAspect="1" noChangeArrowheads="1"/>
                                          </pic:cNvPicPr>
                                        </pic:nvPicPr>
                                        <pic:blipFill>
                                          <a:blip r:embed="rId54"/>
                                          <a:srcRect/>
                                          <a:stretch>
                                            <a:fillRect/>
                                          </a:stretch>
                                        </pic:blipFill>
                                        <pic:spPr bwMode="auto">
                                          <a:xfrm>
                                            <a:off x="0" y="0"/>
                                            <a:ext cx="209550" cy="180975"/>
                                          </a:xfrm>
                                          <a:prstGeom prst="rect">
                                            <a:avLst/>
                                          </a:prstGeom>
                                          <a:noFill/>
                                          <a:ln w="9525">
                                            <a:noFill/>
                                            <a:miter lim="800000"/>
                                            <a:headEnd/>
                                            <a:tailEnd/>
                                          </a:ln>
                                        </pic:spPr>
                                      </pic:pic>
                                    </a:graphicData>
                                  </a:graphic>
                                </wp:inline>
                              </w:drawing>
                            </w:r>
                            <w:r w:rsidRPr="009475A0">
                              <w:rPr>
                                <w:rFonts w:ascii="Futura Light" w:hAnsi="Futura Light" w:cs="Arial"/>
                                <w:b/>
                                <w:color w:val="B21E28"/>
                                <w:sz w:val="20"/>
                                <w:szCs w:val="20"/>
                              </w:rPr>
                              <w:tab/>
                            </w:r>
                            <w:r w:rsidRPr="009475A0">
                              <w:rPr>
                                <w:rFonts w:ascii="Futura Light" w:hAnsi="Futura Light" w:cs="Arial"/>
                                <w:b/>
                                <w:color w:val="B21E28"/>
                                <w:position w:val="6"/>
                                <w:sz w:val="20"/>
                                <w:szCs w:val="20"/>
                              </w:rPr>
                              <w:t>Motorway Links</w:t>
                            </w:r>
                          </w:p>
                          <w:p w14:paraId="1212E5FD" w14:textId="5D2EAE9C" w:rsidR="007D7031" w:rsidRPr="009475A0" w:rsidRDefault="00526E2A" w:rsidP="007D7031">
                            <w:pPr>
                              <w:numPr>
                                <w:ilvl w:val="0"/>
                                <w:numId w:val="1"/>
                              </w:numPr>
                              <w:tabs>
                                <w:tab w:val="left" w:pos="227"/>
                              </w:tabs>
                              <w:ind w:left="737" w:hanging="170"/>
                              <w:rPr>
                                <w:rFonts w:ascii="Futura Light" w:hAnsi="Futura Light" w:cs="Arial"/>
                                <w:color w:val="58595A"/>
                                <w:sz w:val="20"/>
                                <w:szCs w:val="20"/>
                              </w:rPr>
                            </w:pPr>
                            <w:r>
                              <w:rPr>
                                <w:rFonts w:ascii="Futura Light" w:hAnsi="Futura Light" w:cs="Arial"/>
                                <w:color w:val="58595A"/>
                                <w:sz w:val="20"/>
                                <w:szCs w:val="20"/>
                              </w:rPr>
                              <w:t>A303/M</w:t>
                            </w:r>
                            <w:r w:rsidR="000D48C9">
                              <w:rPr>
                                <w:rFonts w:ascii="Futura Light" w:hAnsi="Futura Light" w:cs="Arial"/>
                                <w:color w:val="58595A"/>
                                <w:sz w:val="20"/>
                                <w:szCs w:val="20"/>
                              </w:rPr>
                              <w:t>4</w:t>
                            </w:r>
                            <w:r w:rsidR="00EE1969">
                              <w:rPr>
                                <w:rFonts w:ascii="Futura Light" w:hAnsi="Futura Light" w:cs="Arial"/>
                                <w:color w:val="58595A"/>
                                <w:sz w:val="20"/>
                                <w:szCs w:val="20"/>
                              </w:rPr>
                              <w:t>/A361/A350</w:t>
                            </w:r>
                          </w:p>
                          <w:p w14:paraId="1212E5FE" w14:textId="4BB42FBC" w:rsidR="007D7031" w:rsidRPr="009475A0" w:rsidRDefault="007D7031" w:rsidP="000D48C9">
                            <w:pPr>
                              <w:tabs>
                                <w:tab w:val="left" w:pos="227"/>
                              </w:tabs>
                              <w:ind w:left="737"/>
                              <w:rPr>
                                <w:rFonts w:ascii="Futura Light" w:hAnsi="Futura Light" w:cs="Arial"/>
                                <w:color w:val="58595A"/>
                                <w:sz w:val="20"/>
                                <w:szCs w:val="20"/>
                              </w:rPr>
                            </w:pPr>
                          </w:p>
                          <w:p w14:paraId="1212E5FF" w14:textId="77777777" w:rsidR="007D7031" w:rsidRPr="009475A0" w:rsidRDefault="007D7031" w:rsidP="007D7031">
                            <w:pPr>
                              <w:tabs>
                                <w:tab w:val="left" w:pos="567"/>
                              </w:tabs>
                              <w:spacing w:before="220"/>
                              <w:rPr>
                                <w:rFonts w:ascii="Futura Light" w:hAnsi="Futura Light" w:cs="Arial"/>
                                <w:color w:val="B21E28"/>
                                <w:sz w:val="20"/>
                                <w:szCs w:val="20"/>
                              </w:rPr>
                            </w:pPr>
                            <w:r w:rsidRPr="009475A0">
                              <w:rPr>
                                <w:rFonts w:ascii="Futura Light" w:hAnsi="Futura Light" w:cs="Arial"/>
                                <w:b/>
                                <w:noProof/>
                                <w:color w:val="B21E28"/>
                                <w:sz w:val="20"/>
                                <w:szCs w:val="20"/>
                              </w:rPr>
                              <w:drawing>
                                <wp:inline distT="0" distB="0" distL="0" distR="0" wp14:anchorId="1212E61D" wp14:editId="1212E61E">
                                  <wp:extent cx="241300" cy="167474"/>
                                  <wp:effectExtent l="19050" t="0" r="6350" b="0"/>
                                  <wp:docPr id="62" name="Picture 62" descr="Train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 (transparent).png"/>
                                          <pic:cNvPicPr/>
                                        </pic:nvPicPr>
                                        <pic:blipFill>
                                          <a:blip r:embed="rId55"/>
                                          <a:stretch>
                                            <a:fillRect/>
                                          </a:stretch>
                                        </pic:blipFill>
                                        <pic:spPr>
                                          <a:xfrm>
                                            <a:off x="0" y="0"/>
                                            <a:ext cx="241745" cy="167783"/>
                                          </a:xfrm>
                                          <a:prstGeom prst="rect">
                                            <a:avLst/>
                                          </a:prstGeom>
                                        </pic:spPr>
                                      </pic:pic>
                                    </a:graphicData>
                                  </a:graphic>
                                </wp:inline>
                              </w:drawing>
                            </w:r>
                            <w:r w:rsidRPr="009475A0">
                              <w:rPr>
                                <w:rFonts w:ascii="Futura Light" w:hAnsi="Futura Light" w:cs="Arial"/>
                                <w:b/>
                                <w:color w:val="B21E28"/>
                                <w:sz w:val="20"/>
                                <w:szCs w:val="20"/>
                              </w:rPr>
                              <w:tab/>
                            </w:r>
                            <w:r w:rsidRPr="009475A0">
                              <w:rPr>
                                <w:rFonts w:ascii="Futura Light" w:hAnsi="Futura Light" w:cs="Arial"/>
                                <w:b/>
                                <w:color w:val="B21E28"/>
                                <w:position w:val="6"/>
                                <w:sz w:val="20"/>
                                <w:szCs w:val="20"/>
                              </w:rPr>
                              <w:t>Train Links</w:t>
                            </w:r>
                          </w:p>
                          <w:p w14:paraId="1212E600" w14:textId="7A152EB3" w:rsidR="007D7031" w:rsidRPr="009475A0" w:rsidRDefault="00526E2A" w:rsidP="007D7031">
                            <w:pPr>
                              <w:numPr>
                                <w:ilvl w:val="0"/>
                                <w:numId w:val="1"/>
                              </w:numPr>
                              <w:tabs>
                                <w:tab w:val="left" w:pos="227"/>
                              </w:tabs>
                              <w:ind w:left="737" w:hanging="170"/>
                              <w:rPr>
                                <w:rFonts w:ascii="Futura Light" w:hAnsi="Futura Light" w:cs="Arial"/>
                                <w:color w:val="58595A"/>
                                <w:sz w:val="20"/>
                                <w:szCs w:val="20"/>
                              </w:rPr>
                            </w:pPr>
                            <w:r>
                              <w:rPr>
                                <w:rFonts w:ascii="Futura Light" w:hAnsi="Futura Light" w:cs="Arial"/>
                                <w:color w:val="58595A"/>
                                <w:sz w:val="20"/>
                                <w:szCs w:val="20"/>
                              </w:rPr>
                              <w:t>Westbury</w:t>
                            </w:r>
                          </w:p>
                          <w:p w14:paraId="1212E601" w14:textId="1299138C" w:rsidR="007D7031" w:rsidRPr="009475A0" w:rsidRDefault="00526E2A" w:rsidP="007D7031">
                            <w:pPr>
                              <w:numPr>
                                <w:ilvl w:val="0"/>
                                <w:numId w:val="1"/>
                              </w:numPr>
                              <w:tabs>
                                <w:tab w:val="left" w:pos="227"/>
                              </w:tabs>
                              <w:ind w:left="737" w:hanging="170"/>
                              <w:rPr>
                                <w:rFonts w:ascii="Futura Light" w:hAnsi="Futura Light" w:cs="Arial"/>
                                <w:color w:val="58595A"/>
                                <w:sz w:val="20"/>
                                <w:szCs w:val="20"/>
                              </w:rPr>
                            </w:pPr>
                            <w:r>
                              <w:rPr>
                                <w:rFonts w:ascii="Futura Light" w:hAnsi="Futura Light" w:cs="Arial"/>
                                <w:color w:val="58595A"/>
                                <w:sz w:val="20"/>
                                <w:szCs w:val="20"/>
                              </w:rPr>
                              <w:t>Warminster</w:t>
                            </w:r>
                          </w:p>
                          <w:p w14:paraId="1212E602" w14:textId="77777777" w:rsidR="007D7031" w:rsidRPr="009475A0" w:rsidRDefault="007D7031" w:rsidP="007D7031">
                            <w:pPr>
                              <w:tabs>
                                <w:tab w:val="left" w:pos="567"/>
                              </w:tabs>
                              <w:spacing w:before="220"/>
                              <w:rPr>
                                <w:rFonts w:ascii="Futura Light" w:hAnsi="Futura Light" w:cs="Arial"/>
                                <w:color w:val="B21E28"/>
                                <w:sz w:val="20"/>
                                <w:szCs w:val="20"/>
                              </w:rPr>
                            </w:pPr>
                            <w:r w:rsidRPr="009475A0">
                              <w:rPr>
                                <w:rFonts w:ascii="Futura Light" w:hAnsi="Futura Light" w:cs="Arial"/>
                                <w:b/>
                                <w:noProof/>
                                <w:color w:val="B21E28"/>
                                <w:sz w:val="20"/>
                                <w:szCs w:val="20"/>
                              </w:rPr>
                              <w:drawing>
                                <wp:inline distT="0" distB="0" distL="0" distR="0" wp14:anchorId="1212E61F" wp14:editId="1212E620">
                                  <wp:extent cx="263445" cy="165100"/>
                                  <wp:effectExtent l="19050" t="0" r="3255" b="0"/>
                                  <wp:docPr id="63" name="Picture 63" descr="School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 (transparent).png"/>
                                          <pic:cNvPicPr/>
                                        </pic:nvPicPr>
                                        <pic:blipFill>
                                          <a:blip r:embed="rId56"/>
                                          <a:stretch>
                                            <a:fillRect/>
                                          </a:stretch>
                                        </pic:blipFill>
                                        <pic:spPr>
                                          <a:xfrm>
                                            <a:off x="0" y="0"/>
                                            <a:ext cx="263640" cy="165222"/>
                                          </a:xfrm>
                                          <a:prstGeom prst="rect">
                                            <a:avLst/>
                                          </a:prstGeom>
                                        </pic:spPr>
                                      </pic:pic>
                                    </a:graphicData>
                                  </a:graphic>
                                </wp:inline>
                              </w:drawing>
                            </w:r>
                            <w:r w:rsidRPr="009475A0">
                              <w:rPr>
                                <w:rFonts w:ascii="Futura Light" w:hAnsi="Futura Light" w:cs="Arial"/>
                                <w:b/>
                                <w:color w:val="B21E28"/>
                                <w:sz w:val="20"/>
                                <w:szCs w:val="20"/>
                              </w:rPr>
                              <w:tab/>
                            </w:r>
                            <w:r w:rsidRPr="009475A0">
                              <w:rPr>
                                <w:rFonts w:ascii="Futura Light" w:hAnsi="Futura Light" w:cs="Arial"/>
                                <w:b/>
                                <w:color w:val="B21E28"/>
                                <w:position w:val="6"/>
                                <w:sz w:val="20"/>
                                <w:szCs w:val="20"/>
                              </w:rPr>
                              <w:t>Nearest Schools</w:t>
                            </w:r>
                          </w:p>
                          <w:p w14:paraId="1212E603" w14:textId="6A8520DC" w:rsidR="007D7031" w:rsidRPr="009475A0" w:rsidRDefault="00EE1969" w:rsidP="007D7031">
                            <w:pPr>
                              <w:numPr>
                                <w:ilvl w:val="0"/>
                                <w:numId w:val="1"/>
                              </w:numPr>
                              <w:tabs>
                                <w:tab w:val="left" w:pos="227"/>
                              </w:tabs>
                              <w:ind w:left="737" w:hanging="170"/>
                              <w:rPr>
                                <w:rFonts w:ascii="Futura Light" w:hAnsi="Futura Light" w:cs="Arial"/>
                                <w:color w:val="58595A"/>
                                <w:sz w:val="20"/>
                                <w:szCs w:val="20"/>
                              </w:rPr>
                            </w:pPr>
                            <w:r>
                              <w:rPr>
                                <w:rFonts w:ascii="Futura Light" w:hAnsi="Futura Light" w:cs="Arial"/>
                                <w:color w:val="58595A"/>
                                <w:sz w:val="20"/>
                                <w:szCs w:val="20"/>
                              </w:rPr>
                              <w:t>Trowbridge</w:t>
                            </w:r>
                            <w:r w:rsidR="00346FB8">
                              <w:rPr>
                                <w:rFonts w:ascii="Futura Light" w:hAnsi="Futura Light" w:cs="Arial"/>
                                <w:color w:val="58595A"/>
                                <w:sz w:val="20"/>
                                <w:szCs w:val="20"/>
                              </w:rPr>
                              <w:t>/Frome</w:t>
                            </w:r>
                            <w:r w:rsidR="000D48C9">
                              <w:rPr>
                                <w:rFonts w:ascii="Futura Light" w:hAnsi="Futura Light" w:cs="Arial"/>
                                <w:color w:val="58595A"/>
                                <w:sz w:val="20"/>
                                <w:szCs w:val="20"/>
                              </w:rPr>
                              <w:t>/Bath</w:t>
                            </w:r>
                          </w:p>
                          <w:p w14:paraId="1212E604" w14:textId="3DF01314" w:rsidR="007D7031" w:rsidRPr="009475A0" w:rsidRDefault="00526E2A" w:rsidP="007D7031">
                            <w:pPr>
                              <w:numPr>
                                <w:ilvl w:val="0"/>
                                <w:numId w:val="1"/>
                              </w:numPr>
                              <w:tabs>
                                <w:tab w:val="left" w:pos="227"/>
                              </w:tabs>
                              <w:ind w:left="737" w:hanging="170"/>
                              <w:rPr>
                                <w:rFonts w:ascii="Futura Light" w:hAnsi="Futura Light" w:cs="Arial"/>
                                <w:color w:val="58595A"/>
                                <w:sz w:val="20"/>
                                <w:szCs w:val="20"/>
                              </w:rPr>
                            </w:pPr>
                            <w:r>
                              <w:rPr>
                                <w:rFonts w:ascii="Futura Light" w:hAnsi="Futura Light" w:cs="Arial"/>
                                <w:color w:val="58595A"/>
                                <w:sz w:val="20"/>
                                <w:szCs w:val="20"/>
                              </w:rPr>
                              <w:t>Warminster/</w:t>
                            </w:r>
                            <w:r w:rsidR="00EE1969">
                              <w:rPr>
                                <w:rFonts w:ascii="Futura Light" w:hAnsi="Futura Light" w:cs="Arial"/>
                                <w:color w:val="58595A"/>
                                <w:sz w:val="20"/>
                                <w:szCs w:val="20"/>
                              </w:rPr>
                              <w:t>Westbury</w:t>
                            </w:r>
                            <w:r w:rsidR="003B04DB">
                              <w:rPr>
                                <w:rFonts w:ascii="Futura Light" w:hAnsi="Futura Light" w:cs="Arial"/>
                                <w:color w:val="58595A"/>
                                <w:sz w:val="20"/>
                                <w:szCs w:val="20"/>
                              </w:rPr>
                              <w:t>/BOA</w:t>
                            </w:r>
                          </w:p>
                          <w:p w14:paraId="1212E605" w14:textId="77777777" w:rsidR="007D7031" w:rsidRPr="009475A0" w:rsidRDefault="007D7031" w:rsidP="007D7031">
                            <w:pPr>
                              <w:tabs>
                                <w:tab w:val="left" w:pos="567"/>
                              </w:tabs>
                              <w:rPr>
                                <w:rFonts w:ascii="Futura Light" w:hAnsi="Futura Light" w:cs="Arial"/>
                                <w:b/>
                                <w:color w:val="58595A"/>
                                <w:sz w:val="20"/>
                                <w:szCs w:val="20"/>
                              </w:rPr>
                            </w:pPr>
                          </w:p>
                        </w:txbxContent>
                      </wps:txbx>
                      <wps:bodyPr rot="0" vert="horz" wrap="square" lIns="288000" tIns="180000" rIns="28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C5" id="Text Box 9" o:spid="_x0000_s1049" type="#_x0000_t202" style="position:absolute;margin-left:287.75pt;margin-top:382.8pt;width:232.45pt;height:170.1pt;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" filled="f" stroked="f">
                <v:textbox inset="8mm,5mm,8mm,0">
                  <w:txbxContent>
                    <w:p w14:paraId="1212E5FC" w14:textId="77777777" w:rsidR="007D7031" w:rsidRPr="009475A0" w:rsidRDefault="007D7031" w:rsidP="007D7031">
                      <w:pPr>
                        <w:tabs>
                          <w:tab w:val="left" w:pos="567"/>
                        </w:tabs>
                        <w:rPr>
                          <w:rFonts w:ascii="Futura Light" w:hAnsi="Futura Light" w:cs="Arial"/>
                          <w:color w:val="B21E28"/>
                          <w:sz w:val="20"/>
                          <w:szCs w:val="20"/>
                        </w:rPr>
                      </w:pPr>
                      <w:r w:rsidRPr="009475A0">
                        <w:rPr>
                          <w:rFonts w:ascii="Futura Light" w:hAnsi="Futura Light" w:cs="Arial"/>
                          <w:b/>
                          <w:noProof/>
                          <w:color w:val="B21E28"/>
                          <w:sz w:val="20"/>
                          <w:szCs w:val="20"/>
                        </w:rPr>
                        <w:drawing>
                          <wp:inline distT="0" distB="0" distL="0" distR="0" wp14:anchorId="1212E61B" wp14:editId="1212E61C">
                            <wp:extent cx="209550" cy="180975"/>
                            <wp:effectExtent l="19050" t="0" r="0" b="0"/>
                            <wp:docPr id="55" name="Picture 55" descr="Motorway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otorway (transparent).png"/>
                                    <pic:cNvPicPr>
                                      <a:picLocks noChangeAspect="1" noChangeArrowheads="1"/>
                                    </pic:cNvPicPr>
                                  </pic:nvPicPr>
                                  <pic:blipFill>
                                    <a:blip r:embed="rId57"/>
                                    <a:srcRect/>
                                    <a:stretch>
                                      <a:fillRect/>
                                    </a:stretch>
                                  </pic:blipFill>
                                  <pic:spPr bwMode="auto">
                                    <a:xfrm>
                                      <a:off x="0" y="0"/>
                                      <a:ext cx="209550" cy="180975"/>
                                    </a:xfrm>
                                    <a:prstGeom prst="rect">
                                      <a:avLst/>
                                    </a:prstGeom>
                                    <a:noFill/>
                                    <a:ln w="9525">
                                      <a:noFill/>
                                      <a:miter lim="800000"/>
                                      <a:headEnd/>
                                      <a:tailEnd/>
                                    </a:ln>
                                  </pic:spPr>
                                </pic:pic>
                              </a:graphicData>
                            </a:graphic>
                          </wp:inline>
                        </w:drawing>
                      </w:r>
                      <w:r w:rsidRPr="009475A0">
                        <w:rPr>
                          <w:rFonts w:ascii="Futura Light" w:hAnsi="Futura Light" w:cs="Arial"/>
                          <w:b/>
                          <w:color w:val="B21E28"/>
                          <w:sz w:val="20"/>
                          <w:szCs w:val="20"/>
                        </w:rPr>
                        <w:tab/>
                      </w:r>
                      <w:r w:rsidRPr="009475A0">
                        <w:rPr>
                          <w:rFonts w:ascii="Futura Light" w:hAnsi="Futura Light" w:cs="Arial"/>
                          <w:b/>
                          <w:color w:val="B21E28"/>
                          <w:position w:val="6"/>
                          <w:sz w:val="20"/>
                          <w:szCs w:val="20"/>
                        </w:rPr>
                        <w:t>Motorway Links</w:t>
                      </w:r>
                    </w:p>
                    <w:p w14:paraId="1212E5FD" w14:textId="5D2EAE9C" w:rsidR="007D7031" w:rsidRPr="009475A0" w:rsidRDefault="00526E2A" w:rsidP="007D7031">
                      <w:pPr>
                        <w:numPr>
                          <w:ilvl w:val="0"/>
                          <w:numId w:val="1"/>
                        </w:numPr>
                        <w:tabs>
                          <w:tab w:val="left" w:pos="227"/>
                        </w:tabs>
                        <w:ind w:left="737" w:hanging="170"/>
                        <w:rPr>
                          <w:rFonts w:ascii="Futura Light" w:hAnsi="Futura Light" w:cs="Arial"/>
                          <w:color w:val="58595A"/>
                          <w:sz w:val="20"/>
                          <w:szCs w:val="20"/>
                        </w:rPr>
                      </w:pPr>
                      <w:r>
                        <w:rPr>
                          <w:rFonts w:ascii="Futura Light" w:hAnsi="Futura Light" w:cs="Arial"/>
                          <w:color w:val="58595A"/>
                          <w:sz w:val="20"/>
                          <w:szCs w:val="20"/>
                        </w:rPr>
                        <w:t>A303/M</w:t>
                      </w:r>
                      <w:r w:rsidR="000D48C9">
                        <w:rPr>
                          <w:rFonts w:ascii="Futura Light" w:hAnsi="Futura Light" w:cs="Arial"/>
                          <w:color w:val="58595A"/>
                          <w:sz w:val="20"/>
                          <w:szCs w:val="20"/>
                        </w:rPr>
                        <w:t>4</w:t>
                      </w:r>
                      <w:r w:rsidR="00EE1969">
                        <w:rPr>
                          <w:rFonts w:ascii="Futura Light" w:hAnsi="Futura Light" w:cs="Arial"/>
                          <w:color w:val="58595A"/>
                          <w:sz w:val="20"/>
                          <w:szCs w:val="20"/>
                        </w:rPr>
                        <w:t>/A361/A350</w:t>
                      </w:r>
                    </w:p>
                    <w:p w14:paraId="1212E5FE" w14:textId="4BB42FBC" w:rsidR="007D7031" w:rsidRPr="009475A0" w:rsidRDefault="007D7031" w:rsidP="000D48C9">
                      <w:pPr>
                        <w:tabs>
                          <w:tab w:val="left" w:pos="227"/>
                        </w:tabs>
                        <w:ind w:left="737"/>
                        <w:rPr>
                          <w:rFonts w:ascii="Futura Light" w:hAnsi="Futura Light" w:cs="Arial"/>
                          <w:color w:val="58595A"/>
                          <w:sz w:val="20"/>
                          <w:szCs w:val="20"/>
                        </w:rPr>
                      </w:pPr>
                    </w:p>
                    <w:p w14:paraId="1212E5FF" w14:textId="77777777" w:rsidR="007D7031" w:rsidRPr="009475A0" w:rsidRDefault="007D7031" w:rsidP="007D7031">
                      <w:pPr>
                        <w:tabs>
                          <w:tab w:val="left" w:pos="567"/>
                        </w:tabs>
                        <w:spacing w:before="220"/>
                        <w:rPr>
                          <w:rFonts w:ascii="Futura Light" w:hAnsi="Futura Light" w:cs="Arial"/>
                          <w:color w:val="B21E28"/>
                          <w:sz w:val="20"/>
                          <w:szCs w:val="20"/>
                        </w:rPr>
                      </w:pPr>
                      <w:r w:rsidRPr="009475A0">
                        <w:rPr>
                          <w:rFonts w:ascii="Futura Light" w:hAnsi="Futura Light" w:cs="Arial"/>
                          <w:b/>
                          <w:noProof/>
                          <w:color w:val="B21E28"/>
                          <w:sz w:val="20"/>
                          <w:szCs w:val="20"/>
                        </w:rPr>
                        <w:drawing>
                          <wp:inline distT="0" distB="0" distL="0" distR="0" wp14:anchorId="1212E61D" wp14:editId="1212E61E">
                            <wp:extent cx="241300" cy="167474"/>
                            <wp:effectExtent l="19050" t="0" r="6350" b="0"/>
                            <wp:docPr id="62" name="Picture 62" descr="Train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 (transparent).png"/>
                                    <pic:cNvPicPr/>
                                  </pic:nvPicPr>
                                  <pic:blipFill>
                                    <a:blip r:embed="rId58"/>
                                    <a:stretch>
                                      <a:fillRect/>
                                    </a:stretch>
                                  </pic:blipFill>
                                  <pic:spPr>
                                    <a:xfrm>
                                      <a:off x="0" y="0"/>
                                      <a:ext cx="241745" cy="167783"/>
                                    </a:xfrm>
                                    <a:prstGeom prst="rect">
                                      <a:avLst/>
                                    </a:prstGeom>
                                  </pic:spPr>
                                </pic:pic>
                              </a:graphicData>
                            </a:graphic>
                          </wp:inline>
                        </w:drawing>
                      </w:r>
                      <w:r w:rsidRPr="009475A0">
                        <w:rPr>
                          <w:rFonts w:ascii="Futura Light" w:hAnsi="Futura Light" w:cs="Arial"/>
                          <w:b/>
                          <w:color w:val="B21E28"/>
                          <w:sz w:val="20"/>
                          <w:szCs w:val="20"/>
                        </w:rPr>
                        <w:tab/>
                      </w:r>
                      <w:r w:rsidRPr="009475A0">
                        <w:rPr>
                          <w:rFonts w:ascii="Futura Light" w:hAnsi="Futura Light" w:cs="Arial"/>
                          <w:b/>
                          <w:color w:val="B21E28"/>
                          <w:position w:val="6"/>
                          <w:sz w:val="20"/>
                          <w:szCs w:val="20"/>
                        </w:rPr>
                        <w:t>Train Links</w:t>
                      </w:r>
                    </w:p>
                    <w:p w14:paraId="1212E600" w14:textId="7A152EB3" w:rsidR="007D7031" w:rsidRPr="009475A0" w:rsidRDefault="00526E2A" w:rsidP="007D7031">
                      <w:pPr>
                        <w:numPr>
                          <w:ilvl w:val="0"/>
                          <w:numId w:val="1"/>
                        </w:numPr>
                        <w:tabs>
                          <w:tab w:val="left" w:pos="227"/>
                        </w:tabs>
                        <w:ind w:left="737" w:hanging="170"/>
                        <w:rPr>
                          <w:rFonts w:ascii="Futura Light" w:hAnsi="Futura Light" w:cs="Arial"/>
                          <w:color w:val="58595A"/>
                          <w:sz w:val="20"/>
                          <w:szCs w:val="20"/>
                        </w:rPr>
                      </w:pPr>
                      <w:r>
                        <w:rPr>
                          <w:rFonts w:ascii="Futura Light" w:hAnsi="Futura Light" w:cs="Arial"/>
                          <w:color w:val="58595A"/>
                          <w:sz w:val="20"/>
                          <w:szCs w:val="20"/>
                        </w:rPr>
                        <w:t>Westbury</w:t>
                      </w:r>
                    </w:p>
                    <w:p w14:paraId="1212E601" w14:textId="1299138C" w:rsidR="007D7031" w:rsidRPr="009475A0" w:rsidRDefault="00526E2A" w:rsidP="007D7031">
                      <w:pPr>
                        <w:numPr>
                          <w:ilvl w:val="0"/>
                          <w:numId w:val="1"/>
                        </w:numPr>
                        <w:tabs>
                          <w:tab w:val="left" w:pos="227"/>
                        </w:tabs>
                        <w:ind w:left="737" w:hanging="170"/>
                        <w:rPr>
                          <w:rFonts w:ascii="Futura Light" w:hAnsi="Futura Light" w:cs="Arial"/>
                          <w:color w:val="58595A"/>
                          <w:sz w:val="20"/>
                          <w:szCs w:val="20"/>
                        </w:rPr>
                      </w:pPr>
                      <w:r>
                        <w:rPr>
                          <w:rFonts w:ascii="Futura Light" w:hAnsi="Futura Light" w:cs="Arial"/>
                          <w:color w:val="58595A"/>
                          <w:sz w:val="20"/>
                          <w:szCs w:val="20"/>
                        </w:rPr>
                        <w:t>Warminster</w:t>
                      </w:r>
                    </w:p>
                    <w:p w14:paraId="1212E602" w14:textId="77777777" w:rsidR="007D7031" w:rsidRPr="009475A0" w:rsidRDefault="007D7031" w:rsidP="007D7031">
                      <w:pPr>
                        <w:tabs>
                          <w:tab w:val="left" w:pos="567"/>
                        </w:tabs>
                        <w:spacing w:before="220"/>
                        <w:rPr>
                          <w:rFonts w:ascii="Futura Light" w:hAnsi="Futura Light" w:cs="Arial"/>
                          <w:color w:val="B21E28"/>
                          <w:sz w:val="20"/>
                          <w:szCs w:val="20"/>
                        </w:rPr>
                      </w:pPr>
                      <w:r w:rsidRPr="009475A0">
                        <w:rPr>
                          <w:rFonts w:ascii="Futura Light" w:hAnsi="Futura Light" w:cs="Arial"/>
                          <w:b/>
                          <w:noProof/>
                          <w:color w:val="B21E28"/>
                          <w:sz w:val="20"/>
                          <w:szCs w:val="20"/>
                        </w:rPr>
                        <w:drawing>
                          <wp:inline distT="0" distB="0" distL="0" distR="0" wp14:anchorId="1212E61F" wp14:editId="1212E620">
                            <wp:extent cx="263445" cy="165100"/>
                            <wp:effectExtent l="19050" t="0" r="3255" b="0"/>
                            <wp:docPr id="63" name="Picture 63" descr="School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 (transparent).png"/>
                                    <pic:cNvPicPr/>
                                  </pic:nvPicPr>
                                  <pic:blipFill>
                                    <a:blip r:embed="rId59"/>
                                    <a:stretch>
                                      <a:fillRect/>
                                    </a:stretch>
                                  </pic:blipFill>
                                  <pic:spPr>
                                    <a:xfrm>
                                      <a:off x="0" y="0"/>
                                      <a:ext cx="263640" cy="165222"/>
                                    </a:xfrm>
                                    <a:prstGeom prst="rect">
                                      <a:avLst/>
                                    </a:prstGeom>
                                  </pic:spPr>
                                </pic:pic>
                              </a:graphicData>
                            </a:graphic>
                          </wp:inline>
                        </w:drawing>
                      </w:r>
                      <w:r w:rsidRPr="009475A0">
                        <w:rPr>
                          <w:rFonts w:ascii="Futura Light" w:hAnsi="Futura Light" w:cs="Arial"/>
                          <w:b/>
                          <w:color w:val="B21E28"/>
                          <w:sz w:val="20"/>
                          <w:szCs w:val="20"/>
                        </w:rPr>
                        <w:tab/>
                      </w:r>
                      <w:r w:rsidRPr="009475A0">
                        <w:rPr>
                          <w:rFonts w:ascii="Futura Light" w:hAnsi="Futura Light" w:cs="Arial"/>
                          <w:b/>
                          <w:color w:val="B21E28"/>
                          <w:position w:val="6"/>
                          <w:sz w:val="20"/>
                          <w:szCs w:val="20"/>
                        </w:rPr>
                        <w:t>Nearest Schools</w:t>
                      </w:r>
                    </w:p>
                    <w:p w14:paraId="1212E603" w14:textId="6A8520DC" w:rsidR="007D7031" w:rsidRPr="009475A0" w:rsidRDefault="00EE1969" w:rsidP="007D7031">
                      <w:pPr>
                        <w:numPr>
                          <w:ilvl w:val="0"/>
                          <w:numId w:val="1"/>
                        </w:numPr>
                        <w:tabs>
                          <w:tab w:val="left" w:pos="227"/>
                        </w:tabs>
                        <w:ind w:left="737" w:hanging="170"/>
                        <w:rPr>
                          <w:rFonts w:ascii="Futura Light" w:hAnsi="Futura Light" w:cs="Arial"/>
                          <w:color w:val="58595A"/>
                          <w:sz w:val="20"/>
                          <w:szCs w:val="20"/>
                        </w:rPr>
                      </w:pPr>
                      <w:r>
                        <w:rPr>
                          <w:rFonts w:ascii="Futura Light" w:hAnsi="Futura Light" w:cs="Arial"/>
                          <w:color w:val="58595A"/>
                          <w:sz w:val="20"/>
                          <w:szCs w:val="20"/>
                        </w:rPr>
                        <w:t>Trowbridge</w:t>
                      </w:r>
                      <w:r w:rsidR="00346FB8">
                        <w:rPr>
                          <w:rFonts w:ascii="Futura Light" w:hAnsi="Futura Light" w:cs="Arial"/>
                          <w:color w:val="58595A"/>
                          <w:sz w:val="20"/>
                          <w:szCs w:val="20"/>
                        </w:rPr>
                        <w:t>/Frome</w:t>
                      </w:r>
                      <w:r w:rsidR="000D48C9">
                        <w:rPr>
                          <w:rFonts w:ascii="Futura Light" w:hAnsi="Futura Light" w:cs="Arial"/>
                          <w:color w:val="58595A"/>
                          <w:sz w:val="20"/>
                          <w:szCs w:val="20"/>
                        </w:rPr>
                        <w:t>/Bath</w:t>
                      </w:r>
                    </w:p>
                    <w:p w14:paraId="1212E604" w14:textId="3DF01314" w:rsidR="007D7031" w:rsidRPr="009475A0" w:rsidRDefault="00526E2A" w:rsidP="007D7031">
                      <w:pPr>
                        <w:numPr>
                          <w:ilvl w:val="0"/>
                          <w:numId w:val="1"/>
                        </w:numPr>
                        <w:tabs>
                          <w:tab w:val="left" w:pos="227"/>
                        </w:tabs>
                        <w:ind w:left="737" w:hanging="170"/>
                        <w:rPr>
                          <w:rFonts w:ascii="Futura Light" w:hAnsi="Futura Light" w:cs="Arial"/>
                          <w:color w:val="58595A"/>
                          <w:sz w:val="20"/>
                          <w:szCs w:val="20"/>
                        </w:rPr>
                      </w:pPr>
                      <w:r>
                        <w:rPr>
                          <w:rFonts w:ascii="Futura Light" w:hAnsi="Futura Light" w:cs="Arial"/>
                          <w:color w:val="58595A"/>
                          <w:sz w:val="20"/>
                          <w:szCs w:val="20"/>
                        </w:rPr>
                        <w:t>Warminster/</w:t>
                      </w:r>
                      <w:r w:rsidR="00EE1969">
                        <w:rPr>
                          <w:rFonts w:ascii="Futura Light" w:hAnsi="Futura Light" w:cs="Arial"/>
                          <w:color w:val="58595A"/>
                          <w:sz w:val="20"/>
                          <w:szCs w:val="20"/>
                        </w:rPr>
                        <w:t>Westbury</w:t>
                      </w:r>
                      <w:r w:rsidR="003B04DB">
                        <w:rPr>
                          <w:rFonts w:ascii="Futura Light" w:hAnsi="Futura Light" w:cs="Arial"/>
                          <w:color w:val="58595A"/>
                          <w:sz w:val="20"/>
                          <w:szCs w:val="20"/>
                        </w:rPr>
                        <w:t>/BOA</w:t>
                      </w:r>
                    </w:p>
                    <w:p w14:paraId="1212E605" w14:textId="77777777" w:rsidR="007D7031" w:rsidRPr="009475A0" w:rsidRDefault="007D7031" w:rsidP="007D7031">
                      <w:pPr>
                        <w:tabs>
                          <w:tab w:val="left" w:pos="567"/>
                        </w:tabs>
                        <w:rPr>
                          <w:rFonts w:ascii="Futura Light" w:hAnsi="Futura Light" w:cs="Arial"/>
                          <w:b/>
                          <w:color w:val="58595A"/>
                          <w:sz w:val="20"/>
                          <w:szCs w:val="20"/>
                        </w:rPr>
                      </w:pPr>
                    </w:p>
                  </w:txbxContent>
                </v:textbox>
                <w10:wrap anchorx="page" anchory="page"/>
              </v:shape>
            </w:pict>
          </mc:Fallback>
        </mc:AlternateContent>
      </w:r>
      <w:r w:rsidR="00017F21">
        <w:rPr>
          <w:noProof/>
        </w:rPr>
        <mc:AlternateContent>
          <mc:Choice Requires="wps">
            <w:drawing>
              <wp:anchor distT="0" distB="0" distL="114300" distR="114300" simplePos="0" relativeHeight="251658260" behindDoc="0" locked="0" layoutInCell="1" allowOverlap="1" wp14:anchorId="1212E5C9" wp14:editId="3913F7C5">
                <wp:simplePos x="0" y="0"/>
                <wp:positionH relativeFrom="page">
                  <wp:posOffset>540385</wp:posOffset>
                </wp:positionH>
                <wp:positionV relativeFrom="page">
                  <wp:posOffset>4860925</wp:posOffset>
                </wp:positionV>
                <wp:extent cx="6066155" cy="2160270"/>
                <wp:effectExtent l="0" t="3175" r="381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6155" cy="21602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12E60E" w14:textId="77777777" w:rsidR="00E33183" w:rsidRPr="004A3E58" w:rsidRDefault="00E33183" w:rsidP="00E3318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C9" id="Text Box 7" o:spid="_x0000_s1050" type="#_x0000_t202" style="position:absolute;margin-left:42.55pt;margin-top:382.75pt;width:477.65pt;height:170.1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" fillcolor="#e6e7e8" stroked="f">
                <v:textbox>
                  <w:txbxContent>
                    <w:p w14:paraId="1212E60E" w14:textId="77777777" w:rsidR="00E33183" w:rsidRPr="004A3E58" w:rsidRDefault="00E33183" w:rsidP="00E33183"/>
                  </w:txbxContent>
                </v:textbox>
                <w10:wrap anchorx="page" anchory="page"/>
              </v:shape>
            </w:pict>
          </mc:Fallback>
        </mc:AlternateContent>
      </w:r>
      <w:r w:rsidR="00017F21">
        <w:rPr>
          <w:noProof/>
        </w:rPr>
        <mc:AlternateContent>
          <mc:Choice Requires="wps">
            <w:drawing>
              <wp:anchor distT="0" distB="0" distL="114300" distR="114300" simplePos="0" relativeHeight="251658257" behindDoc="0" locked="1" layoutInCell="1" allowOverlap="1" wp14:anchorId="1212E5CD" wp14:editId="1212E5CE">
                <wp:simplePos x="0" y="0"/>
                <wp:positionH relativeFrom="page">
                  <wp:posOffset>6912610</wp:posOffset>
                </wp:positionH>
                <wp:positionV relativeFrom="page">
                  <wp:posOffset>4968875</wp:posOffset>
                </wp:positionV>
                <wp:extent cx="3239770" cy="2051685"/>
                <wp:effectExtent l="6985" t="6350" r="10795" b="889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051685"/>
                        </a:xfrm>
                        <a:prstGeom prst="rect">
                          <a:avLst/>
                        </a:prstGeom>
                        <a:solidFill>
                          <a:srgbClr val="FFFFFF"/>
                        </a:solidFill>
                        <a:ln w="6350">
                          <a:solidFill>
                            <a:srgbClr val="FFFFFF"/>
                          </a:solidFill>
                          <a:miter lim="800000"/>
                          <a:headEnd/>
                          <a:tailEnd/>
                        </a:ln>
                      </wps:spPr>
                      <wps:txbx>
                        <w:txbxContent>
                          <w:p w14:paraId="1212E60F" w14:textId="4025300E" w:rsidR="00746A3F" w:rsidRPr="009E774C" w:rsidRDefault="002D1870" w:rsidP="00746A3F">
                            <w:pPr>
                              <w:jc w:val="center"/>
                              <w:rPr>
                                <w:szCs w:val="25"/>
                              </w:rPr>
                            </w:pPr>
                            <w:r>
                              <w:rPr>
                                <w:noProof/>
                                <w:szCs w:val="25"/>
                              </w:rPr>
                              <w:drawing>
                                <wp:inline distT="0" distB="0" distL="0" distR="0" wp14:anchorId="6DB1616D" wp14:editId="2E38B946">
                                  <wp:extent cx="3070117" cy="202916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60">
                                            <a:extLst>
                                              <a:ext uri="{28A0092B-C50C-407E-A947-70E740481C1C}">
                                                <a14:useLocalDpi xmlns:a14="http://schemas.microsoft.com/office/drawing/2010/main" val="0"/>
                                              </a:ext>
                                            </a:extLst>
                                          </a:blip>
                                          <a:stretch>
                                            <a:fillRect/>
                                          </a:stretch>
                                        </pic:blipFill>
                                        <pic:spPr>
                                          <a:xfrm>
                                            <a:off x="0" y="0"/>
                                            <a:ext cx="3070117" cy="2029166"/>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CD" id="Text Box 5" o:spid="_x0000_s1051" type="#_x0000_t202" style="position:absolute;margin-left:544.3pt;margin-top:391.25pt;width:255.1pt;height:161.55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" strokecolor="white" strokeweight=".5pt">
                <v:textbox inset="0,0,0,0">
                  <w:txbxContent>
                    <w:p w14:paraId="1212E60F" w14:textId="4025300E" w:rsidR="00746A3F" w:rsidRPr="009E774C" w:rsidRDefault="002D1870" w:rsidP="00746A3F">
                      <w:pPr>
                        <w:jc w:val="center"/>
                        <w:rPr>
                          <w:szCs w:val="25"/>
                        </w:rPr>
                      </w:pPr>
                      <w:r>
                        <w:rPr>
                          <w:noProof/>
                          <w:szCs w:val="25"/>
                        </w:rPr>
                        <w:drawing>
                          <wp:inline distT="0" distB="0" distL="0" distR="0" wp14:anchorId="6DB1616D" wp14:editId="2E38B946">
                            <wp:extent cx="3070117" cy="202916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61">
                                      <a:extLst>
                                        <a:ext uri="{28A0092B-C50C-407E-A947-70E740481C1C}">
                                          <a14:useLocalDpi xmlns:a14="http://schemas.microsoft.com/office/drawing/2010/main" val="0"/>
                                        </a:ext>
                                      </a:extLst>
                                    </a:blip>
                                    <a:stretch>
                                      <a:fillRect/>
                                    </a:stretch>
                                  </pic:blipFill>
                                  <pic:spPr>
                                    <a:xfrm>
                                      <a:off x="0" y="0"/>
                                      <a:ext cx="3070117" cy="2029166"/>
                                    </a:xfrm>
                                    <a:prstGeom prst="rect">
                                      <a:avLst/>
                                    </a:prstGeom>
                                  </pic:spPr>
                                </pic:pic>
                              </a:graphicData>
                            </a:graphic>
                          </wp:inline>
                        </w:drawing>
                      </w:r>
                    </w:p>
                  </w:txbxContent>
                </v:textbox>
                <w10:wrap anchorx="page" anchory="page"/>
                <w10:anchorlock/>
              </v:shape>
            </w:pict>
          </mc:Fallback>
        </mc:AlternateContent>
      </w:r>
      <w:r w:rsidR="00017F21">
        <w:rPr>
          <w:noProof/>
        </w:rPr>
        <mc:AlternateContent>
          <mc:Choice Requires="wps">
            <w:drawing>
              <wp:anchor distT="0" distB="0" distL="114300" distR="114300" simplePos="0" relativeHeight="251658256" behindDoc="0" locked="1" layoutInCell="1" allowOverlap="1" wp14:anchorId="1212E5CF" wp14:editId="1212E5D0">
                <wp:simplePos x="0" y="0"/>
                <wp:positionH relativeFrom="page">
                  <wp:posOffset>6912610</wp:posOffset>
                </wp:positionH>
                <wp:positionV relativeFrom="page">
                  <wp:posOffset>2754630</wp:posOffset>
                </wp:positionV>
                <wp:extent cx="3239770" cy="2051685"/>
                <wp:effectExtent l="6985" t="11430" r="10795" b="1333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051685"/>
                        </a:xfrm>
                        <a:prstGeom prst="rect">
                          <a:avLst/>
                        </a:prstGeom>
                        <a:solidFill>
                          <a:srgbClr val="FFFFFF"/>
                        </a:solidFill>
                        <a:ln w="6350">
                          <a:solidFill>
                            <a:srgbClr val="FFFFFF"/>
                          </a:solidFill>
                          <a:miter lim="800000"/>
                          <a:headEnd/>
                          <a:tailEnd/>
                        </a:ln>
                      </wps:spPr>
                      <wps:txbx>
                        <w:txbxContent>
                          <w:p w14:paraId="1212E610" w14:textId="6CAB46A4" w:rsidR="00746A3F" w:rsidRPr="009E774C" w:rsidRDefault="00C12162" w:rsidP="00746A3F">
                            <w:pPr>
                              <w:jc w:val="center"/>
                              <w:rPr>
                                <w:szCs w:val="25"/>
                              </w:rPr>
                            </w:pPr>
                            <w:r>
                              <w:rPr>
                                <w:rFonts w:ascii="Arial" w:hAnsi="Arial" w:cs="Arial"/>
                                <w:noProof/>
                                <w:sz w:val="30"/>
                                <w:szCs w:val="30"/>
                              </w:rPr>
                              <w:drawing>
                                <wp:inline distT="0" distB="0" distL="0" distR="0" wp14:anchorId="3B2BFA6D" wp14:editId="12A27B59">
                                  <wp:extent cx="3208722" cy="2120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3208722" cy="21207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CF" id="Text Box 4" o:spid="_x0000_s1052" type="#_x0000_t202" style="position:absolute;margin-left:544.3pt;margin-top:216.9pt;width:255.1pt;height:161.5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" strokecolor="white" strokeweight=".5pt">
                <v:textbox inset="0,0,0,0">
                  <w:txbxContent>
                    <w:p w14:paraId="1212E610" w14:textId="6CAB46A4" w:rsidR="00746A3F" w:rsidRPr="009E774C" w:rsidRDefault="00C12162" w:rsidP="00746A3F">
                      <w:pPr>
                        <w:jc w:val="center"/>
                        <w:rPr>
                          <w:szCs w:val="25"/>
                        </w:rPr>
                      </w:pPr>
                      <w:r>
                        <w:rPr>
                          <w:rFonts w:ascii="Arial" w:hAnsi="Arial" w:cs="Arial"/>
                          <w:noProof/>
                          <w:sz w:val="30"/>
                          <w:szCs w:val="30"/>
                        </w:rPr>
                        <w:drawing>
                          <wp:inline distT="0" distB="0" distL="0" distR="0" wp14:anchorId="3B2BFA6D" wp14:editId="12A27B59">
                            <wp:extent cx="3208722" cy="2120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3208722" cy="2120775"/>
                                    </a:xfrm>
                                    <a:prstGeom prst="rect">
                                      <a:avLst/>
                                    </a:prstGeom>
                                    <a:noFill/>
                                    <a:ln>
                                      <a:noFill/>
                                    </a:ln>
                                  </pic:spPr>
                                </pic:pic>
                              </a:graphicData>
                            </a:graphic>
                          </wp:inline>
                        </w:drawing>
                      </w:r>
                    </w:p>
                  </w:txbxContent>
                </v:textbox>
                <w10:wrap anchorx="page" anchory="page"/>
                <w10:anchorlock/>
              </v:shape>
            </w:pict>
          </mc:Fallback>
        </mc:AlternateContent>
      </w:r>
      <w:r w:rsidR="00017F21">
        <w:rPr>
          <w:noProof/>
        </w:rPr>
        <mc:AlternateContent>
          <mc:Choice Requires="wps">
            <w:drawing>
              <wp:anchor distT="0" distB="0" distL="114300" distR="114300" simplePos="0" relativeHeight="251658255" behindDoc="0" locked="1" layoutInCell="1" allowOverlap="1" wp14:anchorId="1212E5D1" wp14:editId="1212E5D2">
                <wp:simplePos x="0" y="0"/>
                <wp:positionH relativeFrom="page">
                  <wp:posOffset>6912610</wp:posOffset>
                </wp:positionH>
                <wp:positionV relativeFrom="page">
                  <wp:posOffset>540385</wp:posOffset>
                </wp:positionV>
                <wp:extent cx="3239770" cy="2051685"/>
                <wp:effectExtent l="6985" t="6985" r="10795" b="825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051685"/>
                        </a:xfrm>
                        <a:prstGeom prst="rect">
                          <a:avLst/>
                        </a:prstGeom>
                        <a:solidFill>
                          <a:srgbClr val="FFFFFF"/>
                        </a:solidFill>
                        <a:ln w="6350">
                          <a:solidFill>
                            <a:srgbClr val="FFFFFF"/>
                          </a:solidFill>
                          <a:miter lim="800000"/>
                          <a:headEnd/>
                          <a:tailEnd/>
                        </a:ln>
                      </wps:spPr>
                      <wps:txbx>
                        <w:txbxContent>
                          <w:p w14:paraId="1212E611" w14:textId="3AF7F90B" w:rsidR="00746A3F" w:rsidRPr="009E774C" w:rsidRDefault="00C12162" w:rsidP="00746A3F">
                            <w:pPr>
                              <w:jc w:val="center"/>
                              <w:rPr>
                                <w:szCs w:val="25"/>
                              </w:rPr>
                            </w:pPr>
                            <w:r>
                              <w:rPr>
                                <w:rFonts w:ascii="Arial" w:hAnsi="Arial" w:cs="Arial"/>
                                <w:noProof/>
                                <w:sz w:val="30"/>
                                <w:szCs w:val="30"/>
                              </w:rPr>
                              <w:drawing>
                                <wp:inline distT="0" distB="0" distL="0" distR="0" wp14:anchorId="0CFA67E2" wp14:editId="0331A0A6">
                                  <wp:extent cx="3208722" cy="21207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3208722" cy="21207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D1" id="Text Box 3" o:spid="_x0000_s1053" type="#_x0000_t202" style="position:absolute;margin-left:544.3pt;margin-top:42.55pt;width:255.1pt;height:161.5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" strokecolor="white" strokeweight=".5pt">
                <v:textbox inset="0,0,0,0">
                  <w:txbxContent>
                    <w:p w14:paraId="1212E611" w14:textId="3AF7F90B" w:rsidR="00746A3F" w:rsidRPr="009E774C" w:rsidRDefault="00C12162" w:rsidP="00746A3F">
                      <w:pPr>
                        <w:jc w:val="center"/>
                        <w:rPr>
                          <w:szCs w:val="25"/>
                        </w:rPr>
                      </w:pPr>
                      <w:r>
                        <w:rPr>
                          <w:rFonts w:ascii="Arial" w:hAnsi="Arial" w:cs="Arial"/>
                          <w:noProof/>
                          <w:sz w:val="30"/>
                          <w:szCs w:val="30"/>
                        </w:rPr>
                        <w:drawing>
                          <wp:inline distT="0" distB="0" distL="0" distR="0" wp14:anchorId="0CFA67E2" wp14:editId="0331A0A6">
                            <wp:extent cx="3208722" cy="21207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3208722" cy="2120775"/>
                                    </a:xfrm>
                                    <a:prstGeom prst="rect">
                                      <a:avLst/>
                                    </a:prstGeom>
                                    <a:noFill/>
                                    <a:ln>
                                      <a:noFill/>
                                    </a:ln>
                                  </pic:spPr>
                                </pic:pic>
                              </a:graphicData>
                            </a:graphic>
                          </wp:inline>
                        </w:drawing>
                      </w:r>
                    </w:p>
                  </w:txbxContent>
                </v:textbox>
                <w10:wrap anchorx="page" anchory="page"/>
                <w10:anchorlock/>
              </v:shape>
            </w:pict>
          </mc:Fallback>
        </mc:AlternateContent>
      </w:r>
      <w:r w:rsidR="001021F7">
        <w:br w:type="page"/>
      </w:r>
    </w:p>
    <w:p w14:paraId="1212E598" w14:textId="77777777" w:rsidR="00940C16" w:rsidRDefault="00017F21" w:rsidP="00425F4C">
      <w:r>
        <w:rPr>
          <w:noProof/>
        </w:rPr>
        <w:lastRenderedPageBreak/>
        <mc:AlternateContent>
          <mc:Choice Requires="wps">
            <w:drawing>
              <wp:anchor distT="0" distB="0" distL="114300" distR="114300" simplePos="0" relativeHeight="251658269" behindDoc="0" locked="0" layoutInCell="1" allowOverlap="1" wp14:anchorId="1212E5D3" wp14:editId="0C763CD6">
                <wp:simplePos x="0" y="0"/>
                <wp:positionH relativeFrom="page">
                  <wp:posOffset>540385</wp:posOffset>
                </wp:positionH>
                <wp:positionV relativeFrom="page">
                  <wp:posOffset>2160270</wp:posOffset>
                </wp:positionV>
                <wp:extent cx="9611995" cy="4860290"/>
                <wp:effectExtent l="0" t="0" r="825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1995" cy="4860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12E612" w14:textId="1CC6270B" w:rsidR="00E00094" w:rsidRPr="00336B75" w:rsidRDefault="00AD129D" w:rsidP="00FE45FD">
                            <w:pPr>
                              <w:jc w:val="center"/>
                              <w:rPr>
                                <w:rFonts w:ascii="Futura LT Book" w:hAnsi="Futura LT Book"/>
                                <w:color w:val="58595A"/>
                                <w:sz w:val="22"/>
                              </w:rPr>
                            </w:pPr>
                            <w:r>
                              <w:rPr>
                                <w:rFonts w:ascii="Futura LT Book" w:hAnsi="Futura LT Book"/>
                                <w:noProof/>
                                <w:color w:val="58595A"/>
                                <w:sz w:val="22"/>
                              </w:rPr>
                              <w:drawing>
                                <wp:inline distT="0" distB="0" distL="0" distR="0" wp14:anchorId="78D481C5" wp14:editId="26B86E5D">
                                  <wp:extent cx="6873333" cy="4860288"/>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66">
                                            <a:extLst>
                                              <a:ext uri="{28A0092B-C50C-407E-A947-70E740481C1C}">
                                                <a14:useLocalDpi xmlns:a14="http://schemas.microsoft.com/office/drawing/2010/main" val="0"/>
                                              </a:ext>
                                            </a:extLst>
                                          </a:blip>
                                          <a:stretch>
                                            <a:fillRect/>
                                          </a:stretch>
                                        </pic:blipFill>
                                        <pic:spPr>
                                          <a:xfrm rot="10800000">
                                            <a:off x="0" y="0"/>
                                            <a:ext cx="6873333" cy="4860288"/>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2E5D3" id="Text Box 2" o:spid="_x0000_s1054" type="#_x0000_t202" style="position:absolute;margin-left:42.55pt;margin-top:170.1pt;width:756.85pt;height:382.7pt;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" stroked="f">
                <v:textbox inset="0,0,0,0">
                  <w:txbxContent>
                    <w:p w14:paraId="1212E612" w14:textId="1CC6270B" w:rsidR="00E00094" w:rsidRPr="00336B75" w:rsidRDefault="00AD129D" w:rsidP="00FE45FD">
                      <w:pPr>
                        <w:jc w:val="center"/>
                        <w:rPr>
                          <w:rFonts w:ascii="Futura LT Book" w:hAnsi="Futura LT Book"/>
                          <w:color w:val="58595A"/>
                          <w:sz w:val="22"/>
                        </w:rPr>
                      </w:pPr>
                      <w:r>
                        <w:rPr>
                          <w:rFonts w:ascii="Futura LT Book" w:hAnsi="Futura LT Book"/>
                          <w:noProof/>
                          <w:color w:val="58595A"/>
                          <w:sz w:val="22"/>
                        </w:rPr>
                        <w:drawing>
                          <wp:inline distT="0" distB="0" distL="0" distR="0" wp14:anchorId="78D481C5" wp14:editId="26B86E5D">
                            <wp:extent cx="6873333" cy="4860288"/>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67">
                                      <a:extLst>
                                        <a:ext uri="{28A0092B-C50C-407E-A947-70E740481C1C}">
                                          <a14:useLocalDpi xmlns:a14="http://schemas.microsoft.com/office/drawing/2010/main" val="0"/>
                                        </a:ext>
                                      </a:extLst>
                                    </a:blip>
                                    <a:stretch>
                                      <a:fillRect/>
                                    </a:stretch>
                                  </pic:blipFill>
                                  <pic:spPr>
                                    <a:xfrm rot="10800000">
                                      <a:off x="0" y="0"/>
                                      <a:ext cx="6873333" cy="4860288"/>
                                    </a:xfrm>
                                    <a:prstGeom prst="rect">
                                      <a:avLst/>
                                    </a:prstGeom>
                                  </pic:spPr>
                                </pic:pic>
                              </a:graphicData>
                            </a:graphic>
                          </wp:inline>
                        </w:drawing>
                      </w:r>
                    </w:p>
                  </w:txbxContent>
                </v:textbox>
                <w10:wrap anchorx="page" anchory="page"/>
              </v:shape>
            </w:pict>
          </mc:Fallback>
        </mc:AlternateContent>
      </w:r>
    </w:p>
    <w:sectPr w:rsidR="00940C16" w:rsidSect="00D5430D">
      <w:headerReference w:type="default" r:id="rId68"/>
      <w:footerReference w:type="default" r:id="rId69"/>
      <w:pgSz w:w="16839" w:h="11907" w:orient="landscape" w:code="9"/>
      <w:pgMar w:top="0" w:right="0" w:bottom="0" w:left="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901CF1C" w14:textId="77777777" w:rsidR="00944891" w:rsidRDefault="00944891" w:rsidP="003427C3">
      <w:r>
        <w:separator/>
      </w:r>
    </w:p>
  </w:endnote>
  <w:endnote w:type="continuationSeparator" w:id="0">
    <w:p w14:paraId="5EEF42A9" w14:textId="77777777" w:rsidR="00944891" w:rsidRDefault="00944891" w:rsidP="003427C3">
      <w:r>
        <w:continuationSeparator/>
      </w:r>
    </w:p>
  </w:endnote>
  <w:endnote w:type="continuationNotice" w:id="1">
    <w:p w14:paraId="1025643A" w14:textId="77777777" w:rsidR="00944891" w:rsidRDefault="009448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utura Light">
    <w:panose1 w:val="00000000000000000000"/>
    <w:charset w:val="00"/>
    <w:family w:val="modern"/>
    <w:notTrueType/>
    <w:pitch w:val="variable"/>
    <w:sig w:usb0="A000002F" w:usb1="4000004A" w:usb2="00000000" w:usb3="00000000" w:csb0="0000011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Futura LT Light">
    <w:panose1 w:val="00000000000000000000"/>
    <w:charset w:val="00"/>
    <w:family w:val="modern"/>
    <w:notTrueType/>
    <w:pitch w:val="variable"/>
    <w:sig w:usb0="A000002F" w:usb1="4000004A" w:usb2="00000000" w:usb3="00000000" w:csb0="00000111" w:csb1="00000000"/>
  </w:font>
  <w:font w:name="Cambria">
    <w:panose1 w:val="02040503050406030204"/>
    <w:charset w:val="00"/>
    <w:family w:val="roman"/>
    <w:pitch w:val="variable"/>
    <w:sig w:usb0="E00006FF" w:usb1="420024FF" w:usb2="02000000" w:usb3="00000000" w:csb0="0000019F" w:csb1="00000000"/>
  </w:font>
  <w:font w:name="Futura LT Heavy">
    <w:altName w:val="Arial"/>
    <w:panose1 w:val="00000000000000000000"/>
    <w:charset w:val="00"/>
    <w:family w:val="modern"/>
    <w:notTrueType/>
    <w:pitch w:val="variable"/>
    <w:sig w:usb0="A000002F" w:usb1="4000004A" w:usb2="00000000" w:usb3="00000000" w:csb0="00000111" w:csb1="00000000"/>
  </w:font>
  <w:font w:name="Verdana">
    <w:panose1 w:val="020B0604030504040204"/>
    <w:charset w:val="00"/>
    <w:family w:val="swiss"/>
    <w:pitch w:val="variable"/>
    <w:sig w:usb0="A00006FF" w:usb1="4000205B" w:usb2="00000010" w:usb3="00000000" w:csb0="0000019F" w:csb1="00000000"/>
  </w:font>
  <w:font w:name="Futura LT Book">
    <w:altName w:val="Century Gothic"/>
    <w:panose1 w:val="00000000000000000000"/>
    <w:charset w:val="00"/>
    <w:family w:val="modern"/>
    <w:notTrueType/>
    <w:pitch w:val="variable"/>
    <w:sig w:usb0="A000002F" w:usb1="4000004A"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12E5DB" w14:textId="77777777" w:rsidR="008C6B83" w:rsidRDefault="008C6B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12E5DC" w14:textId="77777777" w:rsidR="008C6B83" w:rsidRDefault="008C6B8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12E5DE" w14:textId="77777777" w:rsidR="008C6B83" w:rsidRDefault="008C6B8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12E5E0" w14:textId="77777777" w:rsidR="007D5185" w:rsidRDefault="007D51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5869955" w14:textId="77777777" w:rsidR="00944891" w:rsidRDefault="00944891" w:rsidP="003427C3">
      <w:r>
        <w:separator/>
      </w:r>
    </w:p>
  </w:footnote>
  <w:footnote w:type="continuationSeparator" w:id="0">
    <w:p w14:paraId="4924E881" w14:textId="77777777" w:rsidR="00944891" w:rsidRDefault="00944891" w:rsidP="003427C3">
      <w:r>
        <w:continuationSeparator/>
      </w:r>
    </w:p>
  </w:footnote>
  <w:footnote w:type="continuationNotice" w:id="1">
    <w:p w14:paraId="00453C35" w14:textId="77777777" w:rsidR="00944891" w:rsidRDefault="0094489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12E5D9" w14:textId="77777777" w:rsidR="008C6B83" w:rsidRDefault="008C6B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12E5DA" w14:textId="77777777" w:rsidR="008C6B83" w:rsidRDefault="008C6B8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12E5DD" w14:textId="77777777" w:rsidR="008C6B83" w:rsidRDefault="008C6B8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12E5DF" w14:textId="77777777" w:rsidR="007D5185" w:rsidRDefault="00017F21">
    <w:pPr>
      <w:pStyle w:val="Header"/>
    </w:pPr>
    <w:r>
      <w:rPr>
        <w:noProof/>
        <w:lang w:eastAsia="en-GB"/>
      </w:rPr>
      <mc:AlternateContent>
        <mc:Choice Requires="wps">
          <w:drawing>
            <wp:anchor distT="0" distB="0" distL="114300" distR="114300" simplePos="0" relativeHeight="251658240" behindDoc="0" locked="0" layoutInCell="1" allowOverlap="1" wp14:anchorId="1212E5E1" wp14:editId="1212E5E2">
              <wp:simplePos x="0" y="0"/>
              <wp:positionH relativeFrom="page">
                <wp:posOffset>0</wp:posOffset>
              </wp:positionH>
              <wp:positionV relativeFrom="page">
                <wp:posOffset>0</wp:posOffset>
              </wp:positionV>
              <wp:extent cx="10692130" cy="7560310"/>
              <wp:effectExtent l="0" t="0" r="4445" b="2540"/>
              <wp:wrapNone/>
              <wp:docPr id="1" name="Text Box 1" descr="Footer_Page_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2130" cy="7560310"/>
                      </a:xfrm>
                      <a:prstGeom prst="rect">
                        <a:avLst/>
                      </a:prstGeom>
                      <a:blipFill dpi="0" rotWithShape="1">
                        <a:blip r:embed="rId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12E621" w14:textId="77777777" w:rsidR="007D5185" w:rsidRDefault="007D51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12E5E1" id="_x0000_t202" coordsize="21600,21600" o:spt="202" path="m,l,21600r21600,l21600,xe">
              <v:stroke joinstyle="miter"/>
              <v:path gradientshapeok="t" o:connecttype="rect"/>
            </v:shapetype>
            <v:shape id="Text Box 1" o:spid="_x0000_s1055" type="#_x0000_t202" alt="Footer_Page_08" style="position:absolute;margin-left:0;margin-top:0;width:841.9pt;height:595.3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Irq&#10;SCsAACAASURBV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MTOHQsAAAAADPK3nsaOAgk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iJ07FgAAAAAY5G89jR0FEg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9GxfNAAA&#10;IABJREFU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YueOBQAAAAAG+VtPY0eBB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DEzh0LAAAAAAzyt57GjgIJ&#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DV+fO8AAAgAElE&#10;QVQ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IidOxYAAAAAGORvPY0dBRI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NN9QlwAACAASURBV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EDt3LAAAAAAwyN96GjsKJ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gdu5YAAAAAGCQv/U0dhRI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ImfIjgAAIABJREFU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CInTsWAAAAABjkbz2NHQUS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BA7dywAAAAAMMjfeho7CiQ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BbxNIfAAAgAElEQVQ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IHbuWAAAAABgkL/1NHYUS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BA7NyxAAAAAMAgf+tp7CiQ&#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OhT4vYAACAASURBV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4HYuWMBAAAAgEH+1tPYUSAB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CB27lgAAAAAYJC/&#10;9TR2FEgAAABT4kgAAAAAAAAAAAAAAAAAAAAAAAAAgClxJAAAAAAAAAAAAAAAAAAAAAAAAADAlDgS&#10;AAAAAAAAAAAAAAAAAAAAAAAAAGBKHAkAAAAAAAAAAAAAAAAAAAAAAAAAMCWOBAAAAAAAAAAAAAAA&#10;AAAAAAAAAACYEkcCAAAAAAAAAAAAAAAAAAAAAAAAAEyJIwEAAAAAAAAAAAAAAAAAAAAAAAAApsSR&#10;AAAAAAAAAAAAAAAAAAAAAAAAAABT4kgAAAAAEGtEJQAAIABJREFU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QOzcsQAAAADAIH/raewok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eM028AAAgAElEQVQ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CA2LljAQAAAIBB/tbT2FEgAQ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Cxc8cCAAAAAIP8raexo0AC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IHOhWgAABDVSURBV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" stroked="f">
              <v:fill r:id="rId2" o:title="Footer_Page_08" recolor="t" rotate="t" type="frame"/>
              <v:textbox>
                <w:txbxContent>
                  <w:p w14:paraId="1212E621" w14:textId="77777777" w:rsidR="007D5185" w:rsidRDefault="007D5185"/>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0DE1DD3"/>
    <w:multiLevelType w:val="hybridMultilevel"/>
    <w:tmpl w:val="2D58DCD2"/>
    <w:lvl w:ilvl="0" w:tplc="08090001">
      <w:start w:val="1"/>
      <w:numFmt w:val="bullet"/>
      <w:lvlText w:val=""/>
      <w:lvlJc w:val="left"/>
      <w:pPr>
        <w:ind w:left="1353" w:hanging="360"/>
      </w:pPr>
      <w:rPr>
        <w:rFonts w:ascii="Symbol" w:hAnsi="Symbol" w:hint="default"/>
      </w:rPr>
    </w:lvl>
    <w:lvl w:ilvl="1" w:tplc="08090003">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num w:numId="1" w16cid:durableId="20969749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defaultTabStop w:val="720"/>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7F21"/>
    <w:rsid w:val="000063F4"/>
    <w:rsid w:val="00013BCF"/>
    <w:rsid w:val="00017BA0"/>
    <w:rsid w:val="00017F21"/>
    <w:rsid w:val="000204A7"/>
    <w:rsid w:val="000268D5"/>
    <w:rsid w:val="00040E52"/>
    <w:rsid w:val="0004474E"/>
    <w:rsid w:val="000549BE"/>
    <w:rsid w:val="00055B31"/>
    <w:rsid w:val="00064F41"/>
    <w:rsid w:val="000712C0"/>
    <w:rsid w:val="00085823"/>
    <w:rsid w:val="00092382"/>
    <w:rsid w:val="00092A1F"/>
    <w:rsid w:val="000948D0"/>
    <w:rsid w:val="000A1A0F"/>
    <w:rsid w:val="000A7D11"/>
    <w:rsid w:val="000B0886"/>
    <w:rsid w:val="000B561A"/>
    <w:rsid w:val="000B5E77"/>
    <w:rsid w:val="000C25DD"/>
    <w:rsid w:val="000C415F"/>
    <w:rsid w:val="000D02C6"/>
    <w:rsid w:val="000D48C9"/>
    <w:rsid w:val="000D6AB7"/>
    <w:rsid w:val="000D6F90"/>
    <w:rsid w:val="000F2E8C"/>
    <w:rsid w:val="000F6310"/>
    <w:rsid w:val="000F7FE9"/>
    <w:rsid w:val="001021F7"/>
    <w:rsid w:val="00120D66"/>
    <w:rsid w:val="00120F82"/>
    <w:rsid w:val="00131277"/>
    <w:rsid w:val="001335ED"/>
    <w:rsid w:val="00143347"/>
    <w:rsid w:val="001436EF"/>
    <w:rsid w:val="001508BC"/>
    <w:rsid w:val="0015343A"/>
    <w:rsid w:val="001550AA"/>
    <w:rsid w:val="00160943"/>
    <w:rsid w:val="00161DB1"/>
    <w:rsid w:val="00166815"/>
    <w:rsid w:val="00171C3C"/>
    <w:rsid w:val="001745B4"/>
    <w:rsid w:val="00181D65"/>
    <w:rsid w:val="00183902"/>
    <w:rsid w:val="00186355"/>
    <w:rsid w:val="00195176"/>
    <w:rsid w:val="001966FA"/>
    <w:rsid w:val="001A1803"/>
    <w:rsid w:val="001A637D"/>
    <w:rsid w:val="001B0593"/>
    <w:rsid w:val="001B31AA"/>
    <w:rsid w:val="001B3585"/>
    <w:rsid w:val="001B5BEE"/>
    <w:rsid w:val="001C058F"/>
    <w:rsid w:val="001C4720"/>
    <w:rsid w:val="001C7091"/>
    <w:rsid w:val="001D0CFF"/>
    <w:rsid w:val="001D4A0B"/>
    <w:rsid w:val="001E1138"/>
    <w:rsid w:val="001E2DE6"/>
    <w:rsid w:val="001E31FF"/>
    <w:rsid w:val="001E7354"/>
    <w:rsid w:val="001F2790"/>
    <w:rsid w:val="001F30E8"/>
    <w:rsid w:val="001F7E20"/>
    <w:rsid w:val="00206361"/>
    <w:rsid w:val="00216BAB"/>
    <w:rsid w:val="002219EC"/>
    <w:rsid w:val="00221BBB"/>
    <w:rsid w:val="0023018D"/>
    <w:rsid w:val="00234B98"/>
    <w:rsid w:val="002371D1"/>
    <w:rsid w:val="00237D80"/>
    <w:rsid w:val="002402C8"/>
    <w:rsid w:val="00250BBB"/>
    <w:rsid w:val="0026095A"/>
    <w:rsid w:val="0026780D"/>
    <w:rsid w:val="002733D3"/>
    <w:rsid w:val="002966B0"/>
    <w:rsid w:val="002B7AAD"/>
    <w:rsid w:val="002C386A"/>
    <w:rsid w:val="002C6E59"/>
    <w:rsid w:val="002D1870"/>
    <w:rsid w:val="002D2250"/>
    <w:rsid w:val="002D2BF9"/>
    <w:rsid w:val="002E1D50"/>
    <w:rsid w:val="002E3F91"/>
    <w:rsid w:val="002E3FB4"/>
    <w:rsid w:val="002E5195"/>
    <w:rsid w:val="002E6C5C"/>
    <w:rsid w:val="00300F76"/>
    <w:rsid w:val="003012A5"/>
    <w:rsid w:val="00305363"/>
    <w:rsid w:val="003107D7"/>
    <w:rsid w:val="00312E4E"/>
    <w:rsid w:val="003158FE"/>
    <w:rsid w:val="00321B14"/>
    <w:rsid w:val="00321E01"/>
    <w:rsid w:val="003248B8"/>
    <w:rsid w:val="00333655"/>
    <w:rsid w:val="00341175"/>
    <w:rsid w:val="003427C3"/>
    <w:rsid w:val="00344C3F"/>
    <w:rsid w:val="00346FB8"/>
    <w:rsid w:val="0035068D"/>
    <w:rsid w:val="00353F25"/>
    <w:rsid w:val="00354E74"/>
    <w:rsid w:val="00356BEC"/>
    <w:rsid w:val="00363A9F"/>
    <w:rsid w:val="0036757F"/>
    <w:rsid w:val="00375545"/>
    <w:rsid w:val="003769AC"/>
    <w:rsid w:val="00377882"/>
    <w:rsid w:val="0038217F"/>
    <w:rsid w:val="00382FEC"/>
    <w:rsid w:val="003830EA"/>
    <w:rsid w:val="00383634"/>
    <w:rsid w:val="00386FA1"/>
    <w:rsid w:val="00393337"/>
    <w:rsid w:val="003A0F7B"/>
    <w:rsid w:val="003A1426"/>
    <w:rsid w:val="003B04DB"/>
    <w:rsid w:val="003B7E28"/>
    <w:rsid w:val="003C17C3"/>
    <w:rsid w:val="003C2C3F"/>
    <w:rsid w:val="003C7F33"/>
    <w:rsid w:val="003D5DA5"/>
    <w:rsid w:val="003E5957"/>
    <w:rsid w:val="00402600"/>
    <w:rsid w:val="00404137"/>
    <w:rsid w:val="00406B11"/>
    <w:rsid w:val="004114AA"/>
    <w:rsid w:val="00425F4C"/>
    <w:rsid w:val="00443974"/>
    <w:rsid w:val="00462FA4"/>
    <w:rsid w:val="00467BE7"/>
    <w:rsid w:val="004809C0"/>
    <w:rsid w:val="004816E9"/>
    <w:rsid w:val="0048514B"/>
    <w:rsid w:val="004A5DE7"/>
    <w:rsid w:val="004A6E42"/>
    <w:rsid w:val="004A7E55"/>
    <w:rsid w:val="004B4AEC"/>
    <w:rsid w:val="004B4C12"/>
    <w:rsid w:val="004C446F"/>
    <w:rsid w:val="004D16D5"/>
    <w:rsid w:val="004D25DC"/>
    <w:rsid w:val="004E48AF"/>
    <w:rsid w:val="004F1F6E"/>
    <w:rsid w:val="00512F92"/>
    <w:rsid w:val="00516536"/>
    <w:rsid w:val="00517065"/>
    <w:rsid w:val="005219FB"/>
    <w:rsid w:val="005240ED"/>
    <w:rsid w:val="0052665D"/>
    <w:rsid w:val="00526E2A"/>
    <w:rsid w:val="00531302"/>
    <w:rsid w:val="00532C17"/>
    <w:rsid w:val="0053789F"/>
    <w:rsid w:val="00545369"/>
    <w:rsid w:val="00550029"/>
    <w:rsid w:val="00550816"/>
    <w:rsid w:val="005546F6"/>
    <w:rsid w:val="005561E6"/>
    <w:rsid w:val="005613FA"/>
    <w:rsid w:val="00562A2C"/>
    <w:rsid w:val="00571611"/>
    <w:rsid w:val="00574A0F"/>
    <w:rsid w:val="00575D65"/>
    <w:rsid w:val="00580454"/>
    <w:rsid w:val="00583ED6"/>
    <w:rsid w:val="0059382B"/>
    <w:rsid w:val="00594290"/>
    <w:rsid w:val="005A11F6"/>
    <w:rsid w:val="005A25CC"/>
    <w:rsid w:val="005B1929"/>
    <w:rsid w:val="005B1C2D"/>
    <w:rsid w:val="005B5056"/>
    <w:rsid w:val="005B5545"/>
    <w:rsid w:val="005C5AF7"/>
    <w:rsid w:val="005D62A9"/>
    <w:rsid w:val="005E3DD8"/>
    <w:rsid w:val="005E4D4F"/>
    <w:rsid w:val="005E7BAB"/>
    <w:rsid w:val="005F20C6"/>
    <w:rsid w:val="005F46B4"/>
    <w:rsid w:val="005F5D87"/>
    <w:rsid w:val="00611D0A"/>
    <w:rsid w:val="0061602E"/>
    <w:rsid w:val="00622349"/>
    <w:rsid w:val="00622BA6"/>
    <w:rsid w:val="0062376F"/>
    <w:rsid w:val="00632FD8"/>
    <w:rsid w:val="00636D11"/>
    <w:rsid w:val="00643A40"/>
    <w:rsid w:val="006544A3"/>
    <w:rsid w:val="00655674"/>
    <w:rsid w:val="00656FB4"/>
    <w:rsid w:val="00672CB6"/>
    <w:rsid w:val="006747BE"/>
    <w:rsid w:val="00677092"/>
    <w:rsid w:val="00681E4A"/>
    <w:rsid w:val="00691F1D"/>
    <w:rsid w:val="00693D89"/>
    <w:rsid w:val="006942F5"/>
    <w:rsid w:val="006A3596"/>
    <w:rsid w:val="006B7ABD"/>
    <w:rsid w:val="006C1A2E"/>
    <w:rsid w:val="006E031F"/>
    <w:rsid w:val="006E23DD"/>
    <w:rsid w:val="006E5E92"/>
    <w:rsid w:val="006F0BA5"/>
    <w:rsid w:val="00700CB6"/>
    <w:rsid w:val="007102C9"/>
    <w:rsid w:val="00710CBA"/>
    <w:rsid w:val="007129F5"/>
    <w:rsid w:val="00715175"/>
    <w:rsid w:val="0072333C"/>
    <w:rsid w:val="0074042F"/>
    <w:rsid w:val="00743D59"/>
    <w:rsid w:val="00746A3F"/>
    <w:rsid w:val="00760E10"/>
    <w:rsid w:val="00775A4A"/>
    <w:rsid w:val="00777D37"/>
    <w:rsid w:val="00781CBE"/>
    <w:rsid w:val="007A4A64"/>
    <w:rsid w:val="007B00BD"/>
    <w:rsid w:val="007B054A"/>
    <w:rsid w:val="007B5BBE"/>
    <w:rsid w:val="007B5F7D"/>
    <w:rsid w:val="007C3777"/>
    <w:rsid w:val="007D4291"/>
    <w:rsid w:val="007D5185"/>
    <w:rsid w:val="007D7031"/>
    <w:rsid w:val="007E2583"/>
    <w:rsid w:val="007F5630"/>
    <w:rsid w:val="007F6057"/>
    <w:rsid w:val="008219FE"/>
    <w:rsid w:val="00824ED7"/>
    <w:rsid w:val="008322AE"/>
    <w:rsid w:val="00840EA0"/>
    <w:rsid w:val="00856CCA"/>
    <w:rsid w:val="008611EA"/>
    <w:rsid w:val="008630D8"/>
    <w:rsid w:val="00866471"/>
    <w:rsid w:val="00866A94"/>
    <w:rsid w:val="00872E99"/>
    <w:rsid w:val="00877366"/>
    <w:rsid w:val="0087798D"/>
    <w:rsid w:val="0088415D"/>
    <w:rsid w:val="00887753"/>
    <w:rsid w:val="00887929"/>
    <w:rsid w:val="00887C5E"/>
    <w:rsid w:val="008945CD"/>
    <w:rsid w:val="0089796A"/>
    <w:rsid w:val="008B1F23"/>
    <w:rsid w:val="008B4050"/>
    <w:rsid w:val="008B5A46"/>
    <w:rsid w:val="008C6A7F"/>
    <w:rsid w:val="008C6B83"/>
    <w:rsid w:val="008D2C77"/>
    <w:rsid w:val="008E1082"/>
    <w:rsid w:val="008E3344"/>
    <w:rsid w:val="008E5DDA"/>
    <w:rsid w:val="008F3BE2"/>
    <w:rsid w:val="008F7940"/>
    <w:rsid w:val="00911589"/>
    <w:rsid w:val="00912171"/>
    <w:rsid w:val="00913452"/>
    <w:rsid w:val="00916A25"/>
    <w:rsid w:val="00921582"/>
    <w:rsid w:val="00923DEF"/>
    <w:rsid w:val="00924F39"/>
    <w:rsid w:val="009345FC"/>
    <w:rsid w:val="009365CC"/>
    <w:rsid w:val="00936D73"/>
    <w:rsid w:val="00936E95"/>
    <w:rsid w:val="00937A9D"/>
    <w:rsid w:val="00940C16"/>
    <w:rsid w:val="009436BC"/>
    <w:rsid w:val="00944891"/>
    <w:rsid w:val="00947550"/>
    <w:rsid w:val="009475A0"/>
    <w:rsid w:val="00951788"/>
    <w:rsid w:val="00953568"/>
    <w:rsid w:val="00956C9F"/>
    <w:rsid w:val="009608D9"/>
    <w:rsid w:val="00962413"/>
    <w:rsid w:val="00967480"/>
    <w:rsid w:val="00975739"/>
    <w:rsid w:val="00981091"/>
    <w:rsid w:val="00981741"/>
    <w:rsid w:val="009854A7"/>
    <w:rsid w:val="00992F3A"/>
    <w:rsid w:val="009963F1"/>
    <w:rsid w:val="009965EE"/>
    <w:rsid w:val="009A383D"/>
    <w:rsid w:val="009A414C"/>
    <w:rsid w:val="009A6618"/>
    <w:rsid w:val="009B16F9"/>
    <w:rsid w:val="009B1CA0"/>
    <w:rsid w:val="009C0CBC"/>
    <w:rsid w:val="009C6914"/>
    <w:rsid w:val="009D06A1"/>
    <w:rsid w:val="009D3ED7"/>
    <w:rsid w:val="009E18A9"/>
    <w:rsid w:val="009E4062"/>
    <w:rsid w:val="009F2A34"/>
    <w:rsid w:val="009F5486"/>
    <w:rsid w:val="009F5708"/>
    <w:rsid w:val="009F6DB6"/>
    <w:rsid w:val="00A019D9"/>
    <w:rsid w:val="00A06498"/>
    <w:rsid w:val="00A07C58"/>
    <w:rsid w:val="00A13151"/>
    <w:rsid w:val="00A222D8"/>
    <w:rsid w:val="00A25FE1"/>
    <w:rsid w:val="00A441B0"/>
    <w:rsid w:val="00A457F1"/>
    <w:rsid w:val="00A46224"/>
    <w:rsid w:val="00A50235"/>
    <w:rsid w:val="00A511E0"/>
    <w:rsid w:val="00A527AB"/>
    <w:rsid w:val="00A61051"/>
    <w:rsid w:val="00A625D4"/>
    <w:rsid w:val="00A73E35"/>
    <w:rsid w:val="00A80B8A"/>
    <w:rsid w:val="00A90992"/>
    <w:rsid w:val="00A92414"/>
    <w:rsid w:val="00AA0269"/>
    <w:rsid w:val="00AA2C71"/>
    <w:rsid w:val="00AB2054"/>
    <w:rsid w:val="00AC3778"/>
    <w:rsid w:val="00AC43F2"/>
    <w:rsid w:val="00AC465F"/>
    <w:rsid w:val="00AC4AB6"/>
    <w:rsid w:val="00AD129D"/>
    <w:rsid w:val="00AD5211"/>
    <w:rsid w:val="00AD5711"/>
    <w:rsid w:val="00AE5CE4"/>
    <w:rsid w:val="00AE6491"/>
    <w:rsid w:val="00AF389E"/>
    <w:rsid w:val="00AF40E4"/>
    <w:rsid w:val="00AF4F90"/>
    <w:rsid w:val="00B070D4"/>
    <w:rsid w:val="00B1077C"/>
    <w:rsid w:val="00B219F3"/>
    <w:rsid w:val="00B3605D"/>
    <w:rsid w:val="00B37F0C"/>
    <w:rsid w:val="00B427A5"/>
    <w:rsid w:val="00B4653B"/>
    <w:rsid w:val="00B5777B"/>
    <w:rsid w:val="00B64E95"/>
    <w:rsid w:val="00B71A69"/>
    <w:rsid w:val="00B71ACE"/>
    <w:rsid w:val="00B74D53"/>
    <w:rsid w:val="00B80C1C"/>
    <w:rsid w:val="00B945F5"/>
    <w:rsid w:val="00BA06D8"/>
    <w:rsid w:val="00BA20C8"/>
    <w:rsid w:val="00BB04EF"/>
    <w:rsid w:val="00BB2A75"/>
    <w:rsid w:val="00BB722B"/>
    <w:rsid w:val="00BC12B4"/>
    <w:rsid w:val="00BC4C06"/>
    <w:rsid w:val="00BC5F1D"/>
    <w:rsid w:val="00BD5BA0"/>
    <w:rsid w:val="00BE2D77"/>
    <w:rsid w:val="00BE33D8"/>
    <w:rsid w:val="00BE33D9"/>
    <w:rsid w:val="00BF0E73"/>
    <w:rsid w:val="00C0166E"/>
    <w:rsid w:val="00C12162"/>
    <w:rsid w:val="00C12A43"/>
    <w:rsid w:val="00C15C8B"/>
    <w:rsid w:val="00C22147"/>
    <w:rsid w:val="00C23EDF"/>
    <w:rsid w:val="00C25C42"/>
    <w:rsid w:val="00C3213E"/>
    <w:rsid w:val="00C32F84"/>
    <w:rsid w:val="00C63F06"/>
    <w:rsid w:val="00C72B60"/>
    <w:rsid w:val="00C81F6A"/>
    <w:rsid w:val="00C82757"/>
    <w:rsid w:val="00C84EE9"/>
    <w:rsid w:val="00C85FC3"/>
    <w:rsid w:val="00C94E94"/>
    <w:rsid w:val="00CA0B7A"/>
    <w:rsid w:val="00CB73ED"/>
    <w:rsid w:val="00CB7C53"/>
    <w:rsid w:val="00CC0654"/>
    <w:rsid w:val="00CC1BE7"/>
    <w:rsid w:val="00CC389E"/>
    <w:rsid w:val="00CE3BFA"/>
    <w:rsid w:val="00CF1DC8"/>
    <w:rsid w:val="00CF3403"/>
    <w:rsid w:val="00D0181D"/>
    <w:rsid w:val="00D0675C"/>
    <w:rsid w:val="00D10AE6"/>
    <w:rsid w:val="00D16370"/>
    <w:rsid w:val="00D228ED"/>
    <w:rsid w:val="00D22D0F"/>
    <w:rsid w:val="00D23435"/>
    <w:rsid w:val="00D243BF"/>
    <w:rsid w:val="00D251A2"/>
    <w:rsid w:val="00D2747E"/>
    <w:rsid w:val="00D32131"/>
    <w:rsid w:val="00D335CF"/>
    <w:rsid w:val="00D4081D"/>
    <w:rsid w:val="00D40B55"/>
    <w:rsid w:val="00D44E45"/>
    <w:rsid w:val="00D5430D"/>
    <w:rsid w:val="00D63473"/>
    <w:rsid w:val="00D66537"/>
    <w:rsid w:val="00D674DB"/>
    <w:rsid w:val="00D74631"/>
    <w:rsid w:val="00D76677"/>
    <w:rsid w:val="00D77F93"/>
    <w:rsid w:val="00D80853"/>
    <w:rsid w:val="00D914DA"/>
    <w:rsid w:val="00D93305"/>
    <w:rsid w:val="00DA0A8D"/>
    <w:rsid w:val="00DB2914"/>
    <w:rsid w:val="00DB7035"/>
    <w:rsid w:val="00DC7B9E"/>
    <w:rsid w:val="00DD1025"/>
    <w:rsid w:val="00DD1A74"/>
    <w:rsid w:val="00DD435A"/>
    <w:rsid w:val="00DD69B2"/>
    <w:rsid w:val="00DD6B1E"/>
    <w:rsid w:val="00DE20A2"/>
    <w:rsid w:val="00DF2F61"/>
    <w:rsid w:val="00DF32D4"/>
    <w:rsid w:val="00E00094"/>
    <w:rsid w:val="00E03A6A"/>
    <w:rsid w:val="00E067AB"/>
    <w:rsid w:val="00E10999"/>
    <w:rsid w:val="00E12391"/>
    <w:rsid w:val="00E12947"/>
    <w:rsid w:val="00E1506E"/>
    <w:rsid w:val="00E33183"/>
    <w:rsid w:val="00E362F2"/>
    <w:rsid w:val="00E522F0"/>
    <w:rsid w:val="00E66114"/>
    <w:rsid w:val="00E67A63"/>
    <w:rsid w:val="00E75A07"/>
    <w:rsid w:val="00E83484"/>
    <w:rsid w:val="00E9561C"/>
    <w:rsid w:val="00E95E0A"/>
    <w:rsid w:val="00EA2643"/>
    <w:rsid w:val="00EA6FB1"/>
    <w:rsid w:val="00EB13B3"/>
    <w:rsid w:val="00EB4911"/>
    <w:rsid w:val="00EC1BA5"/>
    <w:rsid w:val="00EC7BBF"/>
    <w:rsid w:val="00ED67D6"/>
    <w:rsid w:val="00EE1969"/>
    <w:rsid w:val="00EE34E6"/>
    <w:rsid w:val="00EE5735"/>
    <w:rsid w:val="00EF5B36"/>
    <w:rsid w:val="00F10807"/>
    <w:rsid w:val="00F220D6"/>
    <w:rsid w:val="00F274C6"/>
    <w:rsid w:val="00F27E68"/>
    <w:rsid w:val="00F36693"/>
    <w:rsid w:val="00F50CC9"/>
    <w:rsid w:val="00F63D45"/>
    <w:rsid w:val="00F70828"/>
    <w:rsid w:val="00F72536"/>
    <w:rsid w:val="00F9655E"/>
    <w:rsid w:val="00FA0E8B"/>
    <w:rsid w:val="00FA1535"/>
    <w:rsid w:val="00FA5B2A"/>
    <w:rsid w:val="00FA6AA4"/>
    <w:rsid w:val="00FA746B"/>
    <w:rsid w:val="00FB689C"/>
    <w:rsid w:val="00FC0BAD"/>
    <w:rsid w:val="00FC54CA"/>
    <w:rsid w:val="00FD2D18"/>
    <w:rsid w:val="00FD54FE"/>
    <w:rsid w:val="00FE34B7"/>
    <w:rsid w:val="00FE45FD"/>
    <w:rsid w:val="00FF39ED"/>
    <w:rsid w:val="00FF5F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12E597"/>
  <w15:docId w15:val="{93C45B9B-830F-4F58-975F-8C292A61AF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16D5"/>
    <w:rPr>
      <w:rFonts w:ascii="Times New Roman" w:eastAsia="Times New Roman" w:hAnsi="Times New Roman"/>
      <w:sz w:val="24"/>
      <w:szCs w:val="24"/>
    </w:rPr>
  </w:style>
  <w:style w:type="paragraph" w:styleId="Heading1">
    <w:name w:val="heading 1"/>
    <w:aliases w:val="Heading"/>
    <w:basedOn w:val="Normal"/>
    <w:next w:val="Body"/>
    <w:link w:val="Heading1Char"/>
    <w:qFormat/>
    <w:rsid w:val="009475A0"/>
    <w:pPr>
      <w:keepNext/>
      <w:spacing w:line="240" w:lineRule="exact"/>
      <w:outlineLvl w:val="0"/>
    </w:pPr>
    <w:rPr>
      <w:rFonts w:ascii="Futura Light" w:hAnsi="Futura Light"/>
      <w:b/>
      <w:color w:val="B21E28"/>
      <w:sz w:val="22"/>
      <w:lang w:eastAsia="en-US"/>
    </w:rPr>
  </w:style>
  <w:style w:type="paragraph" w:styleId="Heading8">
    <w:name w:val="heading 8"/>
    <w:basedOn w:val="Normal"/>
    <w:next w:val="Normal"/>
    <w:link w:val="Heading8Char"/>
    <w:rsid w:val="00EB4911"/>
    <w:pPr>
      <w:keepNext/>
      <w:jc w:val="center"/>
      <w:outlineLvl w:val="7"/>
    </w:pPr>
    <w:rPr>
      <w:b/>
      <w:bCs/>
      <w:spacing w:val="-5"/>
      <w:sz w:val="4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EB4911"/>
    <w:rPr>
      <w:rFonts w:ascii="Tahoma" w:hAnsi="Tahoma" w:cs="Tahoma"/>
      <w:sz w:val="16"/>
      <w:szCs w:val="16"/>
      <w:lang w:eastAsia="en-US"/>
    </w:rPr>
  </w:style>
  <w:style w:type="character" w:customStyle="1" w:styleId="BalloonTextChar">
    <w:name w:val="Balloon Text Char"/>
    <w:link w:val="BalloonText"/>
    <w:rsid w:val="003158FE"/>
    <w:rPr>
      <w:rFonts w:ascii="Tahoma" w:eastAsia="Times New Roman" w:hAnsi="Tahoma" w:cs="Tahoma"/>
      <w:sz w:val="16"/>
      <w:szCs w:val="16"/>
      <w:lang w:eastAsia="en-US"/>
    </w:rPr>
  </w:style>
  <w:style w:type="paragraph" w:customStyle="1" w:styleId="Address">
    <w:name w:val="Address"/>
    <w:rsid w:val="005E4D4F"/>
    <w:pPr>
      <w:jc w:val="center"/>
    </w:pPr>
    <w:rPr>
      <w:rFonts w:ascii="Arial" w:eastAsia="Times New Roman" w:hAnsi="Arial"/>
      <w:bCs/>
      <w:spacing w:val="-5"/>
      <w:sz w:val="42"/>
      <w:szCs w:val="50"/>
      <w:lang w:eastAsia="en-US"/>
    </w:rPr>
  </w:style>
  <w:style w:type="paragraph" w:customStyle="1" w:styleId="BranchAdd">
    <w:name w:val="BranchAdd"/>
    <w:basedOn w:val="Normal"/>
    <w:rsid w:val="00940C16"/>
    <w:pPr>
      <w:jc w:val="center"/>
    </w:pPr>
    <w:rPr>
      <w:sz w:val="20"/>
      <w:lang w:eastAsia="en-US"/>
    </w:rPr>
  </w:style>
  <w:style w:type="paragraph" w:customStyle="1" w:styleId="headerF12">
    <w:name w:val="header F12"/>
    <w:rsid w:val="008D2C77"/>
    <w:rPr>
      <w:rFonts w:ascii="Arial" w:eastAsia="Times New Roman" w:hAnsi="Arial"/>
      <w:b/>
      <w:bCs/>
      <w:color w:val="C22B2C"/>
      <w:lang w:eastAsia="en-US"/>
    </w:rPr>
  </w:style>
  <w:style w:type="paragraph" w:customStyle="1" w:styleId="Body">
    <w:name w:val="Body"/>
    <w:basedOn w:val="Normal"/>
    <w:qFormat/>
    <w:rsid w:val="009475A0"/>
    <w:pPr>
      <w:spacing w:line="240" w:lineRule="exact"/>
      <w:jc w:val="both"/>
    </w:pPr>
    <w:rPr>
      <w:rFonts w:ascii="Futura Light" w:hAnsi="Futura Light"/>
      <w:color w:val="58595A"/>
      <w:sz w:val="22"/>
      <w:lang w:eastAsia="en-US"/>
    </w:rPr>
  </w:style>
  <w:style w:type="paragraph" w:styleId="BodyText">
    <w:name w:val="Body Text"/>
    <w:basedOn w:val="Normal"/>
    <w:link w:val="BodyTextChar"/>
    <w:rsid w:val="00EB4911"/>
    <w:pPr>
      <w:spacing w:after="120"/>
    </w:pPr>
    <w:rPr>
      <w:lang w:eastAsia="en-US"/>
    </w:rPr>
  </w:style>
  <w:style w:type="character" w:customStyle="1" w:styleId="BodyTextChar">
    <w:name w:val="Body Text Char"/>
    <w:basedOn w:val="DefaultParagraphFont"/>
    <w:link w:val="BodyText"/>
    <w:rsid w:val="00EB4911"/>
    <w:rPr>
      <w:rFonts w:ascii="Times New Roman" w:eastAsia="Times New Roman" w:hAnsi="Times New Roman"/>
      <w:sz w:val="24"/>
      <w:szCs w:val="24"/>
      <w:lang w:eastAsia="en-US"/>
    </w:rPr>
  </w:style>
  <w:style w:type="paragraph" w:styleId="BodyText2">
    <w:name w:val="Body Text 2"/>
    <w:basedOn w:val="Normal"/>
    <w:link w:val="BodyText2Char"/>
    <w:rsid w:val="00EB4911"/>
    <w:pPr>
      <w:spacing w:after="120" w:line="480" w:lineRule="auto"/>
    </w:pPr>
    <w:rPr>
      <w:lang w:eastAsia="en-US"/>
    </w:rPr>
  </w:style>
  <w:style w:type="character" w:customStyle="1" w:styleId="BodyText2Char">
    <w:name w:val="Body Text 2 Char"/>
    <w:basedOn w:val="DefaultParagraphFont"/>
    <w:link w:val="BodyText2"/>
    <w:rsid w:val="00EB4911"/>
    <w:rPr>
      <w:rFonts w:ascii="Times New Roman" w:eastAsia="Times New Roman" w:hAnsi="Times New Roman"/>
      <w:sz w:val="24"/>
      <w:szCs w:val="24"/>
      <w:lang w:eastAsia="en-US"/>
    </w:rPr>
  </w:style>
  <w:style w:type="paragraph" w:customStyle="1" w:styleId="DescriptionF11">
    <w:name w:val="DescriptionF11"/>
    <w:rsid w:val="00EB4911"/>
    <w:pPr>
      <w:jc w:val="both"/>
    </w:pPr>
    <w:rPr>
      <w:rFonts w:ascii="Arial" w:eastAsia="Times New Roman" w:hAnsi="Arial" w:cs="Arial"/>
      <w:color w:val="000000"/>
      <w:sz w:val="24"/>
      <w:lang w:eastAsia="en-US"/>
    </w:rPr>
  </w:style>
  <w:style w:type="character" w:styleId="Emphasis">
    <w:name w:val="Emphasis"/>
    <w:aliases w:val="Body text"/>
    <w:rsid w:val="00EB4911"/>
    <w:rPr>
      <w:rFonts w:ascii="Futura LT Light" w:hAnsi="Futura LT Light"/>
      <w:color w:val="58595A"/>
      <w:sz w:val="22"/>
      <w:szCs w:val="22"/>
    </w:rPr>
  </w:style>
  <w:style w:type="paragraph" w:styleId="Footer">
    <w:name w:val="footer"/>
    <w:basedOn w:val="Normal"/>
    <w:link w:val="FooterChar"/>
    <w:rsid w:val="00EB4911"/>
    <w:pPr>
      <w:tabs>
        <w:tab w:val="center" w:pos="4153"/>
        <w:tab w:val="right" w:pos="8306"/>
      </w:tabs>
    </w:pPr>
    <w:rPr>
      <w:lang w:eastAsia="en-US"/>
    </w:rPr>
  </w:style>
  <w:style w:type="character" w:customStyle="1" w:styleId="FooterChar">
    <w:name w:val="Footer Char"/>
    <w:basedOn w:val="DefaultParagraphFont"/>
    <w:link w:val="Footer"/>
    <w:rsid w:val="00EB4911"/>
    <w:rPr>
      <w:rFonts w:ascii="Times New Roman" w:eastAsia="Times New Roman" w:hAnsi="Times New Roman"/>
      <w:sz w:val="24"/>
      <w:szCs w:val="24"/>
      <w:lang w:eastAsia="en-US"/>
    </w:rPr>
  </w:style>
  <w:style w:type="paragraph" w:styleId="Header">
    <w:name w:val="header"/>
    <w:basedOn w:val="Normal"/>
    <w:link w:val="HeaderChar"/>
    <w:rsid w:val="00EB4911"/>
    <w:pPr>
      <w:tabs>
        <w:tab w:val="center" w:pos="4153"/>
        <w:tab w:val="right" w:pos="8306"/>
      </w:tabs>
    </w:pPr>
    <w:rPr>
      <w:lang w:eastAsia="en-US"/>
    </w:rPr>
  </w:style>
  <w:style w:type="character" w:customStyle="1" w:styleId="HeaderChar">
    <w:name w:val="Header Char"/>
    <w:basedOn w:val="DefaultParagraphFont"/>
    <w:link w:val="Header"/>
    <w:rsid w:val="00EB4911"/>
    <w:rPr>
      <w:rFonts w:ascii="Times New Roman" w:eastAsia="Times New Roman" w:hAnsi="Times New Roman"/>
      <w:sz w:val="24"/>
      <w:szCs w:val="24"/>
      <w:lang w:eastAsia="en-US"/>
    </w:rPr>
  </w:style>
  <w:style w:type="paragraph" w:customStyle="1" w:styleId="HeaderF120">
    <w:name w:val="HeaderF12"/>
    <w:rsid w:val="00EB4911"/>
    <w:pPr>
      <w:spacing w:after="40"/>
    </w:pPr>
    <w:rPr>
      <w:rFonts w:ascii="Arial" w:eastAsia="Times New Roman" w:hAnsi="Arial" w:cs="Arial"/>
      <w:b/>
      <w:color w:val="000000"/>
      <w:sz w:val="24"/>
      <w:szCs w:val="24"/>
      <w:lang w:eastAsia="en-US"/>
    </w:rPr>
  </w:style>
  <w:style w:type="character" w:customStyle="1" w:styleId="Heading1Char">
    <w:name w:val="Heading 1 Char"/>
    <w:aliases w:val="Heading Char"/>
    <w:basedOn w:val="DefaultParagraphFont"/>
    <w:link w:val="Heading1"/>
    <w:rsid w:val="009475A0"/>
    <w:rPr>
      <w:rFonts w:ascii="Futura Light" w:eastAsia="Times New Roman" w:hAnsi="Futura Light"/>
      <w:b/>
      <w:color w:val="B21E28"/>
      <w:sz w:val="22"/>
      <w:szCs w:val="24"/>
      <w:lang w:eastAsia="en-US"/>
    </w:rPr>
  </w:style>
  <w:style w:type="character" w:customStyle="1" w:styleId="Heading8Char">
    <w:name w:val="Heading 8 Char"/>
    <w:basedOn w:val="DefaultParagraphFont"/>
    <w:link w:val="Heading8"/>
    <w:rsid w:val="00EB4911"/>
    <w:rPr>
      <w:rFonts w:ascii="Times New Roman" w:eastAsia="Times New Roman" w:hAnsi="Times New Roman"/>
      <w:b/>
      <w:bCs/>
      <w:spacing w:val="-5"/>
      <w:sz w:val="40"/>
      <w:lang w:eastAsia="en-US"/>
    </w:rPr>
  </w:style>
  <w:style w:type="paragraph" w:styleId="ListParagraph">
    <w:name w:val="List Paragraph"/>
    <w:basedOn w:val="Normal"/>
    <w:uiPriority w:val="34"/>
    <w:rsid w:val="00EB4911"/>
    <w:pPr>
      <w:ind w:left="720"/>
      <w:contextualSpacing/>
    </w:pPr>
    <w:rPr>
      <w:lang w:eastAsia="en-US"/>
    </w:rPr>
  </w:style>
  <w:style w:type="paragraph" w:styleId="NoSpacing">
    <w:name w:val="No Spacing"/>
    <w:rsid w:val="00EB4911"/>
    <w:rPr>
      <w:sz w:val="22"/>
      <w:szCs w:val="22"/>
      <w:lang w:eastAsia="en-US"/>
    </w:rPr>
  </w:style>
  <w:style w:type="paragraph" w:styleId="NormalWeb">
    <w:name w:val="Normal (Web)"/>
    <w:basedOn w:val="Normal"/>
    <w:uiPriority w:val="99"/>
    <w:unhideWhenUsed/>
    <w:rsid w:val="004D16D5"/>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98479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jpeg"/><Relationship Id="rId34" Type="http://schemas.openxmlformats.org/officeDocument/2006/relationships/image" Target="media/image50.png"/><Relationship Id="rId42" Type="http://schemas.openxmlformats.org/officeDocument/2006/relationships/image" Target="media/image100.jpg"/><Relationship Id="rId47" Type="http://schemas.openxmlformats.org/officeDocument/2006/relationships/image" Target="media/image13.jpg"/><Relationship Id="rId50" Type="http://schemas.openxmlformats.org/officeDocument/2006/relationships/image" Target="media/image140.jpg"/><Relationship Id="rId55" Type="http://schemas.openxmlformats.org/officeDocument/2006/relationships/image" Target="media/image18.png"/><Relationship Id="rId63" Type="http://schemas.openxmlformats.org/officeDocument/2006/relationships/image" Target="media/image210.jpg"/><Relationship Id="rId68" Type="http://schemas.openxmlformats.org/officeDocument/2006/relationships/header" Target="header4.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3.jpg"/><Relationship Id="rId11" Type="http://schemas.openxmlformats.org/officeDocument/2006/relationships/header" Target="header1.xml"/><Relationship Id="rId24" Type="http://schemas.openxmlformats.org/officeDocument/2006/relationships/image" Target="media/image1.png"/><Relationship Id="rId32" Type="http://schemas.openxmlformats.org/officeDocument/2006/relationships/image" Target="media/image5.png"/><Relationship Id="rId37" Type="http://schemas.openxmlformats.org/officeDocument/2006/relationships/image" Target="media/image7.jpg"/><Relationship Id="rId40" Type="http://schemas.openxmlformats.org/officeDocument/2006/relationships/image" Target="media/image90.jpg"/><Relationship Id="rId45" Type="http://schemas.openxmlformats.org/officeDocument/2006/relationships/image" Target="media/image12.jpg"/><Relationship Id="rId53" Type="http://schemas.openxmlformats.org/officeDocument/2006/relationships/image" Target="media/image16.jpg"/><Relationship Id="rId58" Type="http://schemas.openxmlformats.org/officeDocument/2006/relationships/image" Target="media/image180.png"/><Relationship Id="rId66" Type="http://schemas.openxmlformats.org/officeDocument/2006/relationships/image" Target="media/image23.jpg"/><Relationship Id="rId5" Type="http://schemas.openxmlformats.org/officeDocument/2006/relationships/numbering" Target="numbering.xml"/><Relationship Id="rId61" Type="http://schemas.openxmlformats.org/officeDocument/2006/relationships/image" Target="media/image200.jpg"/><Relationship Id="rId14" Type="http://schemas.openxmlformats.org/officeDocument/2006/relationships/footer" Target="footer2.xml"/><Relationship Id="rId27" Type="http://schemas.openxmlformats.org/officeDocument/2006/relationships/image" Target="media/image2.png"/><Relationship Id="rId30" Type="http://schemas.openxmlformats.org/officeDocument/2006/relationships/image" Target="media/image4.jpg"/><Relationship Id="rId35" Type="http://schemas.openxmlformats.org/officeDocument/2006/relationships/image" Target="media/image60.png"/><Relationship Id="rId43" Type="http://schemas.openxmlformats.org/officeDocument/2006/relationships/image" Target="media/image11.jpg"/><Relationship Id="rId48" Type="http://schemas.openxmlformats.org/officeDocument/2006/relationships/image" Target="media/image130.jpg"/><Relationship Id="rId56" Type="http://schemas.openxmlformats.org/officeDocument/2006/relationships/image" Target="media/image19.png"/><Relationship Id="rId64" Type="http://schemas.openxmlformats.org/officeDocument/2006/relationships/image" Target="media/image22.jpg"/><Relationship Id="rId69"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image" Target="media/image15.jp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customXml" Target="ink/ink1.xml"/><Relationship Id="rId25" Type="http://schemas.openxmlformats.org/officeDocument/2006/relationships/image" Target="media/image1.jpeg"/><Relationship Id="rId33" Type="http://schemas.openxmlformats.org/officeDocument/2006/relationships/image" Target="media/image6.png"/><Relationship Id="rId38" Type="http://schemas.openxmlformats.org/officeDocument/2006/relationships/image" Target="media/image8.jpg"/><Relationship Id="rId46" Type="http://schemas.openxmlformats.org/officeDocument/2006/relationships/image" Target="media/image120.jpg"/><Relationship Id="rId59" Type="http://schemas.openxmlformats.org/officeDocument/2006/relationships/image" Target="media/image190.png"/><Relationship Id="rId67" Type="http://schemas.openxmlformats.org/officeDocument/2006/relationships/image" Target="media/image230.jpg"/><Relationship Id="rId41" Type="http://schemas.openxmlformats.org/officeDocument/2006/relationships/image" Target="media/image10.jpg"/><Relationship Id="rId54" Type="http://schemas.openxmlformats.org/officeDocument/2006/relationships/image" Target="media/image17.png"/><Relationship Id="rId62" Type="http://schemas.openxmlformats.org/officeDocument/2006/relationships/image" Target="media/image21.jp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8" Type="http://schemas.openxmlformats.org/officeDocument/2006/relationships/image" Target="media/image3.png"/><Relationship Id="rId36" Type="http://schemas.openxmlformats.org/officeDocument/2006/relationships/image" Target="media/image7.png"/><Relationship Id="rId49" Type="http://schemas.openxmlformats.org/officeDocument/2006/relationships/image" Target="media/image14.jpg"/><Relationship Id="rId57" Type="http://schemas.openxmlformats.org/officeDocument/2006/relationships/image" Target="media/image170.png"/><Relationship Id="rId10" Type="http://schemas.openxmlformats.org/officeDocument/2006/relationships/endnotes" Target="endnotes.xml"/><Relationship Id="rId31" Type="http://schemas.openxmlformats.org/officeDocument/2006/relationships/image" Target="media/image4.png"/><Relationship Id="rId44" Type="http://schemas.openxmlformats.org/officeDocument/2006/relationships/image" Target="media/image110.jpg"/><Relationship Id="rId52" Type="http://schemas.openxmlformats.org/officeDocument/2006/relationships/image" Target="media/image150.jpg"/><Relationship Id="rId60" Type="http://schemas.openxmlformats.org/officeDocument/2006/relationships/image" Target="media/image20.jpg"/><Relationship Id="rId65" Type="http://schemas.openxmlformats.org/officeDocument/2006/relationships/image" Target="media/image220.jp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39" Type="http://schemas.openxmlformats.org/officeDocument/2006/relationships/image" Target="media/image9.jpg"/></Relationships>
</file>

<file path=word/_rels/header4.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yli.plummer\AppData\Local\Temp\Temp5_Residential%208pp%20details%20template%20(A4%20landscape)%20M1589%20(All%20branches%2024-04-2018).zip\Residential%208pp%20details%20template%20(A4%20landscape)%20M1589%20(Warminster).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11T10:15:42.088"/>
    </inkml:context>
    <inkml:brush xml:id="br0">
      <inkml:brushProperty name="width" value="0.05" units="cm"/>
      <inkml:brushProperty name="height" value="0.05" units="cm"/>
    </inkml:brush>
  </inkml:definitions>
  <inkml:trace contextRef="#ctx0" brushRef="#br0">0 1 4831 0 0,'0'0'472'0'0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e552cc9b-4279-44a5-b988-f9ea1ad1745d">
      <Terms xmlns="http://schemas.microsoft.com/office/infopath/2007/PartnerControls"/>
    </lcf76f155ced4ddcb4097134ff3c332f>
    <TaxCatchAll xmlns="deeffb58-ec38-4aa6-a7e3-c8157be98740"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FB168BA02FFE3B459F57E0A799F433CF" ma:contentTypeVersion="18" ma:contentTypeDescription="Create a new document." ma:contentTypeScope="" ma:versionID="8a5a5c2bee9aa6497fa0fb4a94edea74">
  <xsd:schema xmlns:xsd="http://www.w3.org/2001/XMLSchema" xmlns:xs="http://www.w3.org/2001/XMLSchema" xmlns:p="http://schemas.microsoft.com/office/2006/metadata/properties" xmlns:ns2="e552cc9b-4279-44a5-b988-f9ea1ad1745d" xmlns:ns3="deeffb58-ec38-4aa6-a7e3-c8157be98740" targetNamespace="http://schemas.microsoft.com/office/2006/metadata/properties" ma:root="true" ma:fieldsID="d7c2d58133bfc348e075e8caccaacf00" ns2:_="" ns3:_="">
    <xsd:import namespace="e552cc9b-4279-44a5-b988-f9ea1ad1745d"/>
    <xsd:import namespace="deeffb58-ec38-4aa6-a7e3-c8157be9874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52cc9b-4279-44a5-b988-f9ea1ad1745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f12535e-0792-4d03-b1a2-efc0cfca14c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eeffb58-ec38-4aa6-a7e3-c8157be9874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e0b75e5-5f90-44f1-836b-efd1237e1f22}" ma:internalName="TaxCatchAll" ma:showField="CatchAllData" ma:web="deeffb58-ec38-4aa6-a7e3-c8157be9874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9D05C3D-CDB4-4469-8C7D-3CEA7B1B7F01}">
  <ds:schemaRefs>
    <ds:schemaRef ds:uri="http://schemas.microsoft.com/office/2006/metadata/properties"/>
    <ds:schemaRef ds:uri="http://schemas.microsoft.com/office/infopath/2007/PartnerControls"/>
    <ds:schemaRef ds:uri="e552cc9b-4279-44a5-b988-f9ea1ad1745d"/>
    <ds:schemaRef ds:uri="deeffb58-ec38-4aa6-a7e3-c8157be98740"/>
  </ds:schemaRefs>
</ds:datastoreItem>
</file>

<file path=customXml/itemProps2.xml><?xml version="1.0" encoding="utf-8"?>
<ds:datastoreItem xmlns:ds="http://schemas.openxmlformats.org/officeDocument/2006/customXml" ds:itemID="{5DE0A366-0175-4468-BA8E-D5B6ED73FD21}">
  <ds:schemaRefs>
    <ds:schemaRef ds:uri="http://schemas.microsoft.com/sharepoint/v3/contenttype/forms"/>
  </ds:schemaRefs>
</ds:datastoreItem>
</file>

<file path=customXml/itemProps3.xml><?xml version="1.0" encoding="utf-8"?>
<ds:datastoreItem xmlns:ds="http://schemas.openxmlformats.org/officeDocument/2006/customXml" ds:itemID="{44FF0CF2-6A1A-4ED0-B456-D4D2772F02AD}">
  <ds:schemaRefs>
    <ds:schemaRef ds:uri="http://schemas.openxmlformats.org/officeDocument/2006/bibliography"/>
  </ds:schemaRefs>
</ds:datastoreItem>
</file>

<file path=customXml/itemProps4.xml><?xml version="1.0" encoding="utf-8"?>
<ds:datastoreItem xmlns:ds="http://schemas.openxmlformats.org/officeDocument/2006/customXml" ds:itemID="{78B6E1FE-5C8A-4407-886B-E8811E2C86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52cc9b-4279-44a5-b988-f9ea1ad1745d"/>
    <ds:schemaRef ds:uri="deeffb58-ec38-4aa6-a7e3-c8157be987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Residential 8pp details template (A4 landscape) M1589 (Warminster).dotx</Template>
  <TotalTime>21</TotalTime>
  <Pages>8</Pages>
  <Words>5</Words>
  <Characters>35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Kayli Plummer</dc:creator>
  <cp:keywords/>
  <cp:lastModifiedBy>Ken Williams</cp:lastModifiedBy>
  <cp:revision>7</cp:revision>
  <cp:lastPrinted>2024-01-16T01:48:00Z</cp:lastPrinted>
  <dcterms:created xsi:type="dcterms:W3CDTF">2024-06-04T22:09:00Z</dcterms:created>
  <dcterms:modified xsi:type="dcterms:W3CDTF">2024-09-06T16:01:00Z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0x010100FB168BA02FFE3B459F57E0A799F433CF</vt:lpwstr>
  </property>
  <property fmtid="{D5CDD505-2E9C-101B-9397-08002B2CF9AE}" pid="3" name="MediaServiceImageTags">
    <vt:lpwstr/>
  </property>
</Properties>
</file>